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14989" w:rsidRDefault="005A6CD1" w:rsidP="00EA7A5C">
      <w:pPr>
        <w:pStyle w:val="Paragrafobase"/>
        <w:rPr>
          <w:rFonts w:ascii="Swiss721BT-Thin" w:hAnsi="Swiss721BT-Thin" w:cs="Swiss721BT-Thin"/>
          <w:spacing w:val="-2"/>
          <w:sz w:val="20"/>
          <w:szCs w:val="20"/>
          <w:lang w:val="it-IT"/>
        </w:rPr>
      </w:pPr>
      <w:r>
        <w:rPr>
          <w:rFonts w:ascii="Swiss721BT-Thin" w:hAnsi="Swiss721BT-Thin" w:cs="Swiss721BT-Thin"/>
          <w:noProof/>
          <w:spacing w:val="-2"/>
          <w:sz w:val="20"/>
          <w:szCs w:val="20"/>
          <w:lang w:val="it-IT" w:eastAsia="it-IT"/>
        </w:rPr>
        <mc:AlternateContent>
          <mc:Choice Requires="wps">
            <w:drawing>
              <wp:anchor distT="0" distB="0" distL="114300" distR="114300" simplePos="0" relativeHeight="251766784" behindDoc="0" locked="0" layoutInCell="1" allowOverlap="1" wp14:anchorId="6369A7B4" wp14:editId="49A5C399">
                <wp:simplePos x="0" y="0"/>
                <wp:positionH relativeFrom="column">
                  <wp:posOffset>2908935</wp:posOffset>
                </wp:positionH>
                <wp:positionV relativeFrom="paragraph">
                  <wp:posOffset>62</wp:posOffset>
                </wp:positionV>
                <wp:extent cx="3429000" cy="571500"/>
                <wp:effectExtent l="0" t="0" r="0" b="12700"/>
                <wp:wrapSquare wrapText="bothSides"/>
                <wp:docPr id="18" name="Casella di testo 18"/>
                <wp:cNvGraphicFramePr/>
                <a:graphic xmlns:a="http://schemas.openxmlformats.org/drawingml/2006/main">
                  <a:graphicData uri="http://schemas.microsoft.com/office/word/2010/wordprocessingShape">
                    <wps:wsp>
                      <wps:cNvSpPr txBox="1"/>
                      <wps:spPr>
                        <a:xfrm>
                          <a:off x="0" y="0"/>
                          <a:ext cx="3429000" cy="5715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Default="005A6CD1" w:rsidP="008D2A41">
                            <w:pPr>
                              <w:pStyle w:val="Paragrafobase"/>
                              <w:rPr>
                                <w:rFonts w:ascii="Swiss721BT-Thin" w:hAnsi="Swiss721BT-Thin" w:cs="Swiss721BT-Thin"/>
                                <w:sz w:val="56"/>
                                <w:szCs w:val="56"/>
                              </w:rPr>
                            </w:pPr>
                            <w:proofErr w:type="spellStart"/>
                            <w:r>
                              <w:rPr>
                                <w:rFonts w:ascii="Swiss721BT-Thin" w:hAnsi="Swiss721BT-Thin" w:cs="Swiss721BT-Thin"/>
                                <w:sz w:val="56"/>
                                <w:szCs w:val="56"/>
                              </w:rPr>
                              <w:t>Ordinanze</w:t>
                            </w:r>
                            <w:proofErr w:type="spellEnd"/>
                          </w:p>
                          <w:p w:rsidR="005A6CD1" w:rsidRDefault="005A6CD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6369A7B4" id="_x0000_t202" coordsize="21600,21600" o:spt="202" path="m,l,21600r21600,l21600,xe">
                <v:stroke joinstyle="miter"/>
                <v:path gradientshapeok="t" o:connecttype="rect"/>
              </v:shapetype>
              <v:shape id="Casella di testo 18" o:spid="_x0000_s1026" type="#_x0000_t202" style="position:absolute;margin-left:229.05pt;margin-top:0;width:270pt;height:45pt;z-index:2517667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" filled="f" stroked="f">
                <v:textbox>
                  <w:txbxContent>
                    <w:p w:rsidR="005A6CD1" w:rsidRDefault="005A6CD1" w:rsidP="008D2A41">
                      <w:pPr>
                        <w:pStyle w:val="Paragrafobase"/>
                        <w:rPr>
                          <w:rFonts w:ascii="Swiss721BT-Thin" w:hAnsi="Swiss721BT-Thin" w:cs="Swiss721BT-Thin"/>
                          <w:sz w:val="56"/>
                          <w:szCs w:val="56"/>
                        </w:rPr>
                      </w:pPr>
                      <w:proofErr w:type="spellStart"/>
                      <w:r>
                        <w:rPr>
                          <w:rFonts w:ascii="Swiss721BT-Thin" w:hAnsi="Swiss721BT-Thin" w:cs="Swiss721BT-Thin"/>
                          <w:sz w:val="56"/>
                          <w:szCs w:val="56"/>
                        </w:rPr>
                        <w:t>Ordinanze</w:t>
                      </w:r>
                      <w:proofErr w:type="spellEnd"/>
                    </w:p>
                    <w:p w:rsidR="005A6CD1" w:rsidRDefault="005A6CD1"/>
                  </w:txbxContent>
                </v:textbox>
                <w10:wrap type="square"/>
              </v:shape>
            </w:pict>
          </mc:Fallback>
        </mc:AlternateContent>
      </w:r>
    </w:p>
    <w:p w:rsidR="008D2A41" w:rsidRDefault="005A6CD1" w:rsidP="008D2A41">
      <w:pPr>
        <w:pStyle w:val="Paragrafobase"/>
        <w:rPr>
          <w:rFonts w:ascii="Swiss721BT-Thin" w:hAnsi="Swiss721BT-Thin" w:cs="Swiss721BT-Thin"/>
          <w:sz w:val="56"/>
          <w:szCs w:val="56"/>
        </w:rPr>
      </w:pPr>
      <w:r>
        <w:rPr>
          <w:rFonts w:ascii="Swiss721BT-Thin" w:hAnsi="Swiss721BT-Thin" w:cs="Swiss721BT-Thin"/>
          <w:noProof/>
          <w:sz w:val="56"/>
          <w:szCs w:val="56"/>
          <w:lang w:val="it-IT" w:eastAsia="it-IT"/>
        </w:rPr>
        <mc:AlternateContent>
          <mc:Choice Requires="wps">
            <w:drawing>
              <wp:anchor distT="0" distB="0" distL="114300" distR="114300" simplePos="0" relativeHeight="251767808" behindDoc="0" locked="0" layoutInCell="1" allowOverlap="1" wp14:anchorId="5FD83D15" wp14:editId="43DA9791">
                <wp:simplePos x="0" y="0"/>
                <wp:positionH relativeFrom="column">
                  <wp:posOffset>2908935</wp:posOffset>
                </wp:positionH>
                <wp:positionV relativeFrom="paragraph">
                  <wp:posOffset>344690</wp:posOffset>
                </wp:positionV>
                <wp:extent cx="3314700" cy="1257300"/>
                <wp:effectExtent l="0" t="0" r="0" b="12700"/>
                <wp:wrapSquare wrapText="bothSides"/>
                <wp:docPr id="19" name="Casella di testo 19"/>
                <wp:cNvGraphicFramePr/>
                <a:graphic xmlns:a="http://schemas.openxmlformats.org/drawingml/2006/main">
                  <a:graphicData uri="http://schemas.microsoft.com/office/word/2010/wordprocessingShape">
                    <wps:wsp>
                      <wps:cNvSpPr txBox="1"/>
                      <wps:spPr>
                        <a:xfrm>
                          <a:off x="0" y="0"/>
                          <a:ext cx="3314700" cy="12573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I </w:t>
                            </w:r>
                            <w:proofErr w:type="spellStart"/>
                            <w:r>
                              <w:rPr>
                                <w:rFonts w:ascii="Swiss721BT-Thin" w:hAnsi="Swiss721BT-Thin" w:cs="Swiss721BT-Thin"/>
                                <w:spacing w:val="-2"/>
                                <w:sz w:val="20"/>
                                <w:szCs w:val="20"/>
                                <w:lang w:val="it-IT"/>
                              </w:rPr>
                              <w:t>Fac</w:t>
                            </w:r>
                            <w:proofErr w:type="spellEnd"/>
                            <w:r>
                              <w:rPr>
                                <w:rFonts w:ascii="Swiss721BT-Thin" w:hAnsi="Swiss721BT-Thin" w:cs="Swiss721BT-Thin"/>
                                <w:spacing w:val="-2"/>
                                <w:sz w:val="20"/>
                                <w:szCs w:val="20"/>
                                <w:lang w:val="it-IT"/>
                              </w:rPr>
                              <w:t xml:space="preserve"> simile di ordinanze riportate alle pagine seguenti sono stati tratti dal sito Internet della Protezione Civile.</w:t>
                            </w:r>
                          </w:p>
                          <w:p w:rsidR="005A6CD1" w:rsidRDefault="005A6CD1" w:rsidP="008D2A41">
                            <w:r>
                              <w:rPr>
                                <w:rFonts w:ascii="Swiss721BT-Thin" w:hAnsi="Swiss721BT-Thin" w:cs="Swiss721BT-Thin"/>
                                <w:spacing w:val="-2"/>
                                <w:sz w:val="20"/>
                                <w:szCs w:val="20"/>
                              </w:rPr>
                              <w:t>Esse devono essere adeguate ai diversi casi che si presentano in emergenza.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FD83D15" id="Casella di testo 19" o:spid="_x0000_s1027" type="#_x0000_t202" style="position:absolute;margin-left:229.05pt;margin-top:27.15pt;width:261pt;height:99pt;z-index:2517678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" filled="f" stroked="f">
                <v:textbox>
                  <w:txbxContent>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I </w:t>
                      </w:r>
                      <w:proofErr w:type="spellStart"/>
                      <w:r>
                        <w:rPr>
                          <w:rFonts w:ascii="Swiss721BT-Thin" w:hAnsi="Swiss721BT-Thin" w:cs="Swiss721BT-Thin"/>
                          <w:spacing w:val="-2"/>
                          <w:sz w:val="20"/>
                          <w:szCs w:val="20"/>
                          <w:lang w:val="it-IT"/>
                        </w:rPr>
                        <w:t>Fac</w:t>
                      </w:r>
                      <w:proofErr w:type="spellEnd"/>
                      <w:r>
                        <w:rPr>
                          <w:rFonts w:ascii="Swiss721BT-Thin" w:hAnsi="Swiss721BT-Thin" w:cs="Swiss721BT-Thin"/>
                          <w:spacing w:val="-2"/>
                          <w:sz w:val="20"/>
                          <w:szCs w:val="20"/>
                          <w:lang w:val="it-IT"/>
                        </w:rPr>
                        <w:t xml:space="preserve"> simile di ordinanze riportate alle pagine seguenti sono stati tratti dal sito Internet della Protezione Civile.</w:t>
                      </w:r>
                    </w:p>
                    <w:p w:rsidR="005A6CD1" w:rsidRDefault="005A6CD1" w:rsidP="008D2A41">
                      <w:r>
                        <w:rPr>
                          <w:rFonts w:ascii="Swiss721BT-Thin" w:hAnsi="Swiss721BT-Thin" w:cs="Swiss721BT-Thin"/>
                          <w:spacing w:val="-2"/>
                          <w:sz w:val="20"/>
                          <w:szCs w:val="20"/>
                        </w:rPr>
                        <w:t>Esse devono essere adeguate ai diversi casi che si presentano in emergenza.</w:t>
                      </w:r>
                    </w:p>
                  </w:txbxContent>
                </v:textbox>
                <w10:wrap type="square"/>
              </v:shape>
            </w:pict>
          </mc:Fallback>
        </mc:AlternateContent>
      </w:r>
    </w:p>
    <w:p w:rsidR="008D2A41" w:rsidRDefault="000F51A1" w:rsidP="008D2A41">
      <w:pPr>
        <w:pStyle w:val="Paragrafobase"/>
        <w:rPr>
          <w:rFonts w:ascii="Swiss721BT-Thin" w:hAnsi="Swiss721BT-Thin" w:cs="Swiss721BT-Thin"/>
          <w:sz w:val="56"/>
          <w:szCs w:val="56"/>
        </w:rPr>
      </w:pPr>
      <w:r>
        <w:rPr>
          <w:rFonts w:ascii="Swiss721BT-Thin" w:hAnsi="Swiss721BT-Thin" w:cs="Swiss721BT-Thin"/>
          <w:noProof/>
          <w:sz w:val="56"/>
          <w:szCs w:val="56"/>
          <w:lang w:val="it-IT" w:eastAsia="it-IT"/>
        </w:rPr>
        <mc:AlternateContent>
          <mc:Choice Requires="wps">
            <w:drawing>
              <wp:anchor distT="0" distB="0" distL="114300" distR="114300" simplePos="0" relativeHeight="251769856" behindDoc="0" locked="0" layoutInCell="1" allowOverlap="1" wp14:anchorId="6B1A631E" wp14:editId="76F4A7C2">
                <wp:simplePos x="0" y="0"/>
                <wp:positionH relativeFrom="column">
                  <wp:posOffset>-62865</wp:posOffset>
                </wp:positionH>
                <wp:positionV relativeFrom="paragraph">
                  <wp:posOffset>165735</wp:posOffset>
                </wp:positionV>
                <wp:extent cx="297815" cy="914400"/>
                <wp:effectExtent l="0" t="0" r="0" b="0"/>
                <wp:wrapSquare wrapText="bothSides"/>
                <wp:docPr id="50" name="Casella di testo 50"/>
                <wp:cNvGraphicFramePr/>
                <a:graphic xmlns:a="http://schemas.openxmlformats.org/drawingml/2006/main">
                  <a:graphicData uri="http://schemas.microsoft.com/office/word/2010/wordprocessingShape">
                    <wps:wsp>
                      <wps:cNvSpPr txBox="1"/>
                      <wps:spPr>
                        <a:xfrm>
                          <a:off x="0" y="0"/>
                          <a:ext cx="297815" cy="9144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Default="005A6CD1"/>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B1A631E" id="Casella di testo 50" o:spid="_x0000_s1028" type="#_x0000_t202" style="position:absolute;margin-left:-4.95pt;margin-top:13.05pt;width:23.45pt;height:1in;z-index:25176985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" filled="f" stroked="f">
                <v:textbox>
                  <w:txbxContent>
                    <w:p w:rsidR="005A6CD1" w:rsidRDefault="005A6CD1"/>
                  </w:txbxContent>
                </v:textbox>
                <w10:wrap type="square"/>
              </v:shape>
            </w:pict>
          </mc:Fallback>
        </mc:AlternateContent>
      </w:r>
    </w:p>
    <w:p w:rsidR="008D2A41" w:rsidRDefault="008D2A41" w:rsidP="008D2A41">
      <w:pPr>
        <w:pStyle w:val="Paragrafobase"/>
        <w:rPr>
          <w:rFonts w:ascii="Swiss721BT-Thin" w:hAnsi="Swiss721BT-Thin" w:cs="Swiss721BT-Thin"/>
          <w:spacing w:val="-2"/>
          <w:sz w:val="20"/>
          <w:szCs w:val="20"/>
          <w:lang w:val="it-IT"/>
        </w:rPr>
      </w:pPr>
    </w:p>
    <w:p w:rsidR="00EA7A5C" w:rsidRPr="00C14989" w:rsidRDefault="005A6CD1" w:rsidP="00EA7A5C">
      <w:pPr>
        <w:pStyle w:val="Paragrafobase"/>
        <w:rPr>
          <w:rFonts w:ascii="Swiss721BT-Thin" w:hAnsi="Swiss721BT-Thin" w:cs="Swiss721BT-Thin"/>
          <w:spacing w:val="-2"/>
          <w:szCs w:val="20"/>
          <w:lang w:val="it-IT"/>
        </w:rPr>
      </w:pPr>
      <w:r>
        <w:rPr>
          <w:rFonts w:ascii="Swiss721BT-Thin" w:hAnsi="Swiss721BT-Thin" w:cs="Swiss721BT-Thin"/>
          <w:noProof/>
          <w:spacing w:val="-2"/>
          <w:szCs w:val="20"/>
          <w:lang w:val="it-IT" w:eastAsia="it-IT"/>
        </w:rPr>
        <mc:AlternateContent>
          <mc:Choice Requires="wps">
            <w:drawing>
              <wp:anchor distT="0" distB="0" distL="114300" distR="114300" simplePos="0" relativeHeight="251764736" behindDoc="0" locked="0" layoutInCell="1" allowOverlap="1" wp14:anchorId="6CE44332" wp14:editId="762B7DB6">
                <wp:simplePos x="0" y="0"/>
                <wp:positionH relativeFrom="column">
                  <wp:posOffset>51435</wp:posOffset>
                </wp:positionH>
                <wp:positionV relativeFrom="paragraph">
                  <wp:posOffset>215114</wp:posOffset>
                </wp:positionV>
                <wp:extent cx="1143000" cy="7772400"/>
                <wp:effectExtent l="0" t="0" r="0" b="0"/>
                <wp:wrapSquare wrapText="bothSides"/>
                <wp:docPr id="8" name="Casella di testo 8"/>
                <wp:cNvGraphicFramePr/>
                <a:graphic xmlns:a="http://schemas.openxmlformats.org/drawingml/2006/main">
                  <a:graphicData uri="http://schemas.microsoft.com/office/word/2010/wordprocessingShape">
                    <wps:wsp>
                      <wps:cNvSpPr txBox="1"/>
                      <wps:spPr>
                        <a:xfrm>
                          <a:off x="0" y="0"/>
                          <a:ext cx="1143000" cy="77724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Default="005A6CD1" w:rsidP="008D2A41">
                            <w:pPr>
                              <w:pStyle w:val="Paragrafobase"/>
                              <w:jc w:val="right"/>
                              <w:rPr>
                                <w:rFonts w:ascii="Swiss721BT-ThinItalic" w:hAnsi="Swiss721BT-ThinItalic" w:cs="Swiss721BT-ThinItalic"/>
                                <w:i/>
                                <w:iCs/>
                                <w:spacing w:val="-2"/>
                                <w:sz w:val="20"/>
                                <w:szCs w:val="20"/>
                                <w:lang w:val="it-IT"/>
                              </w:rPr>
                            </w:pP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Mod.001</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Mod.002</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Mod.003</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Mod.004</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Mod.005</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Mod.006</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Mod.007</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Mod.008</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Mod.009</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Mod.010</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Mod.011</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Mod.012</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Mod.013</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Mod.014</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Mod.015</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Mod.016</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Mod.017</w:t>
                            </w:r>
                          </w:p>
                          <w:p w:rsidR="005A6CD1" w:rsidRPr="00721421" w:rsidRDefault="005A6CD1" w:rsidP="008D2A41">
                            <w:pPr>
                              <w:pStyle w:val="Paragrafobase"/>
                              <w:jc w:val="right"/>
                              <w:rPr>
                                <w:rFonts w:ascii="Swiss721BT-ThinItalic" w:hAnsi="Swiss721BT-ThinItalic" w:cs="Swiss721BT-ThinItalic"/>
                                <w:i/>
                                <w:iCs/>
                                <w:spacing w:val="-2"/>
                                <w:sz w:val="20"/>
                                <w:szCs w:val="20"/>
                              </w:rPr>
                            </w:pP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Mod.018</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Mod.019</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Mod.020</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Mod.021</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Mod.022</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Mod.023</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Mod.024</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Mod.025</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Mod.026</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Mod.027</w:t>
                            </w:r>
                          </w:p>
                          <w:p w:rsidR="005A6CD1" w:rsidRPr="00721421" w:rsidRDefault="005A6CD1" w:rsidP="008D2A41">
                            <w:pPr>
                              <w:pStyle w:val="Paragrafobase"/>
                              <w:jc w:val="right"/>
                              <w:rPr>
                                <w:rFonts w:ascii="Swiss721BT-ThinItalic" w:hAnsi="Swiss721BT-ThinItalic" w:cs="Swiss721BT-ThinItalic"/>
                                <w:i/>
                                <w:iCs/>
                                <w:spacing w:val="-2"/>
                                <w:sz w:val="20"/>
                                <w:szCs w:val="20"/>
                              </w:rPr>
                            </w:pP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Mod.028</w:t>
                            </w:r>
                          </w:p>
                          <w:p w:rsidR="005A6CD1" w:rsidRPr="00721421" w:rsidRDefault="005A6CD1" w:rsidP="008D2A41">
                            <w:pPr>
                              <w:pStyle w:val="Paragrafobase"/>
                              <w:jc w:val="right"/>
                              <w:rPr>
                                <w:rFonts w:ascii="Swiss721BT-ThinItalic" w:hAnsi="Swiss721BT-ThinItalic" w:cs="Swiss721BT-ThinItalic"/>
                                <w:i/>
                                <w:iCs/>
                                <w:spacing w:val="-2"/>
                                <w:sz w:val="20"/>
                                <w:szCs w:val="20"/>
                              </w:rPr>
                            </w:pP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Mod.029</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Mod.030</w:t>
                            </w:r>
                          </w:p>
                          <w:p w:rsidR="005A6CD1" w:rsidRDefault="005A6CD1" w:rsidP="008D2A41">
                            <w:pPr>
                              <w:pStyle w:val="Paragrafobase"/>
                              <w:jc w:val="right"/>
                              <w:rPr>
                                <w:rFonts w:ascii="Swiss721BT-ThinItalic" w:hAnsi="Swiss721BT-ThinItalic" w:cs="Swiss721BT-ThinItalic"/>
                                <w:i/>
                                <w:iCs/>
                                <w:spacing w:val="-2"/>
                                <w:sz w:val="20"/>
                                <w:szCs w:val="20"/>
                                <w:lang w:val="it-IT"/>
                              </w:rPr>
                            </w:pPr>
                            <w:r>
                              <w:rPr>
                                <w:rFonts w:ascii="Swiss721BT-ThinItalic" w:hAnsi="Swiss721BT-ThinItalic" w:cs="Swiss721BT-ThinItalic"/>
                                <w:i/>
                                <w:iCs/>
                                <w:spacing w:val="-2"/>
                                <w:sz w:val="20"/>
                                <w:szCs w:val="20"/>
                                <w:lang w:val="it-IT"/>
                              </w:rPr>
                              <w:t>Mod.031</w:t>
                            </w:r>
                          </w:p>
                          <w:p w:rsidR="005A6CD1" w:rsidRDefault="005A6CD1" w:rsidP="008D2A41">
                            <w:pPr>
                              <w:pStyle w:val="Paragrafobase"/>
                              <w:jc w:val="right"/>
                              <w:rPr>
                                <w:rFonts w:ascii="Swiss721BT-ThinItalic" w:hAnsi="Swiss721BT-ThinItalic" w:cs="Swiss721BT-ThinItalic"/>
                                <w:i/>
                                <w:iCs/>
                                <w:spacing w:val="-2"/>
                                <w:sz w:val="20"/>
                                <w:szCs w:val="20"/>
                                <w:lang w:val="it-IT"/>
                              </w:rPr>
                            </w:pPr>
                          </w:p>
                          <w:p w:rsidR="005A6CD1" w:rsidRPr="005A6CD1" w:rsidRDefault="005A6CD1" w:rsidP="008D2A41">
                            <w:pPr>
                              <w:pStyle w:val="Paragrafobase"/>
                              <w:jc w:val="right"/>
                              <w:rPr>
                                <w:rFonts w:ascii="Swiss721BT-ThinItalic" w:hAnsi="Swiss721BT-ThinItalic" w:cs="Swiss721BT-ThinItalic"/>
                                <w:i/>
                                <w:iCs/>
                                <w:spacing w:val="-2"/>
                                <w:sz w:val="20"/>
                                <w:szCs w:val="20"/>
                              </w:rPr>
                            </w:pPr>
                            <w:r w:rsidRPr="005A6CD1">
                              <w:rPr>
                                <w:rFonts w:ascii="Swiss721BT-ThinItalic" w:hAnsi="Swiss721BT-ThinItalic" w:cs="Swiss721BT-ThinItalic"/>
                                <w:i/>
                                <w:iCs/>
                                <w:spacing w:val="-2"/>
                                <w:sz w:val="20"/>
                                <w:szCs w:val="20"/>
                              </w:rPr>
                              <w:t>Mod.032</w:t>
                            </w:r>
                          </w:p>
                          <w:p w:rsidR="005A6CD1" w:rsidRDefault="005A6CD1" w:rsidP="005A6CD1">
                            <w:pPr>
                              <w:pStyle w:val="Paragrafobase"/>
                              <w:jc w:val="right"/>
                              <w:rPr>
                                <w:rFonts w:ascii="Swiss721BT-ThinItalic" w:hAnsi="Swiss721BT-ThinItalic" w:cs="Swiss721BT-ThinItalic"/>
                                <w:i/>
                                <w:iCs/>
                                <w:spacing w:val="-2"/>
                                <w:sz w:val="20"/>
                                <w:szCs w:val="20"/>
                              </w:rPr>
                            </w:pPr>
                            <w:r>
                              <w:rPr>
                                <w:rFonts w:ascii="Swiss721BT-ThinItalic" w:hAnsi="Swiss721BT-ThinItalic" w:cs="Swiss721BT-ThinItalic"/>
                                <w:i/>
                                <w:iCs/>
                                <w:spacing w:val="-2"/>
                                <w:sz w:val="20"/>
                                <w:szCs w:val="20"/>
                              </w:rPr>
                              <w:t>Mod.033</w:t>
                            </w:r>
                          </w:p>
                          <w:p w:rsidR="005A6CD1" w:rsidRPr="005A6CD1" w:rsidRDefault="005A6CD1" w:rsidP="005A6CD1">
                            <w:pPr>
                              <w:pStyle w:val="Paragrafobase"/>
                              <w:jc w:val="right"/>
                              <w:rPr>
                                <w:rFonts w:ascii="Swiss721BT-ThinItalic" w:hAnsi="Swiss721BT-ThinItalic" w:cs="Swiss721BT-ThinItalic"/>
                                <w:i/>
                                <w:iCs/>
                                <w:spacing w:val="-2"/>
                                <w:sz w:val="20"/>
                                <w:szCs w:val="20"/>
                              </w:rPr>
                            </w:pPr>
                            <w:r w:rsidRPr="005A6CD1">
                              <w:rPr>
                                <w:rFonts w:ascii="Swiss721BT-ThinItalic" w:hAnsi="Swiss721BT-ThinItalic" w:cs="Swiss721BT-ThinItalic"/>
                                <w:i/>
                                <w:iCs/>
                                <w:spacing w:val="-2"/>
                                <w:sz w:val="20"/>
                                <w:szCs w:val="20"/>
                              </w:rPr>
                              <w:t>Mod</w:t>
                            </w:r>
                            <w:r>
                              <w:rPr>
                                <w:rFonts w:ascii="Swiss721BT-ThinItalic" w:hAnsi="Swiss721BT-ThinItalic" w:cs="Swiss721BT-ThinItalic"/>
                                <w:i/>
                                <w:iCs/>
                                <w:spacing w:val="-2"/>
                                <w:sz w:val="20"/>
                                <w:szCs w:val="20"/>
                              </w:rPr>
                              <w:t>.</w:t>
                            </w:r>
                            <w:r w:rsidRPr="005A6CD1">
                              <w:rPr>
                                <w:rFonts w:ascii="Swiss721BT-ThinItalic" w:hAnsi="Swiss721BT-ThinItalic" w:cs="Swiss721BT-ThinItalic"/>
                                <w:i/>
                                <w:iCs/>
                                <w:spacing w:val="-2"/>
                                <w:sz w:val="20"/>
                                <w:szCs w:val="20"/>
                              </w:rPr>
                              <w:t>034</w:t>
                            </w:r>
                          </w:p>
                          <w:p w:rsidR="005A6CD1" w:rsidRPr="005A6CD1" w:rsidRDefault="005A6CD1" w:rsidP="005A6CD1">
                            <w:pPr>
                              <w:pStyle w:val="Paragrafobase"/>
                              <w:jc w:val="right"/>
                              <w:rPr>
                                <w:rFonts w:ascii="Swiss721BT-ThinItalic" w:hAnsi="Swiss721BT-ThinItalic" w:cs="Swiss721BT-ThinItalic"/>
                                <w:i/>
                                <w:iCs/>
                                <w:spacing w:val="-2"/>
                                <w:sz w:val="20"/>
                                <w:szCs w:val="20"/>
                              </w:rPr>
                            </w:pPr>
                            <w:r w:rsidRPr="005A6CD1">
                              <w:rPr>
                                <w:rFonts w:ascii="Swiss721BT-ThinItalic" w:hAnsi="Swiss721BT-ThinItalic" w:cs="Swiss721BT-ThinItalic"/>
                                <w:i/>
                                <w:iCs/>
                                <w:spacing w:val="-2"/>
                                <w:sz w:val="20"/>
                                <w:szCs w:val="20"/>
                              </w:rPr>
                              <w:t>Mod.035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CE44332" id="Casella di testo 8" o:spid="_x0000_s1029" type="#_x0000_t202" style="position:absolute;margin-left:4.05pt;margin-top:16.95pt;width:90pt;height:612pt;z-index:2517647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" filled="f" stroked="f">
                <v:textbox>
                  <w:txbxContent>
                    <w:p w:rsidR="005A6CD1" w:rsidRDefault="005A6CD1" w:rsidP="008D2A41">
                      <w:pPr>
                        <w:pStyle w:val="Paragrafobase"/>
                        <w:jc w:val="right"/>
                        <w:rPr>
                          <w:rFonts w:ascii="Swiss721BT-ThinItalic" w:hAnsi="Swiss721BT-ThinItalic" w:cs="Swiss721BT-ThinItalic"/>
                          <w:i/>
                          <w:iCs/>
                          <w:spacing w:val="-2"/>
                          <w:sz w:val="20"/>
                          <w:szCs w:val="20"/>
                          <w:lang w:val="it-IT"/>
                        </w:rPr>
                      </w:pP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Mod.001</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Mod.002</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Mod.003</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Mod.004</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Mod.005</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Mod.006</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Mod.007</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Mod.008</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Mod.009</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Mod.010</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Mod.011</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Mod.012</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Mod.013</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Mod.014</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Mod.015</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Mod.016</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Mod.017</w:t>
                      </w:r>
                    </w:p>
                    <w:p w:rsidR="005A6CD1" w:rsidRPr="00721421" w:rsidRDefault="005A6CD1" w:rsidP="008D2A41">
                      <w:pPr>
                        <w:pStyle w:val="Paragrafobase"/>
                        <w:jc w:val="right"/>
                        <w:rPr>
                          <w:rFonts w:ascii="Swiss721BT-ThinItalic" w:hAnsi="Swiss721BT-ThinItalic" w:cs="Swiss721BT-ThinItalic"/>
                          <w:i/>
                          <w:iCs/>
                          <w:spacing w:val="-2"/>
                          <w:sz w:val="20"/>
                          <w:szCs w:val="20"/>
                        </w:rPr>
                      </w:pP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Mod.018</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Mod.019</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Mod.020</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Mod.021</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Mod.022</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Mod.023</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Mod.024</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Mod.025</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Mod.026</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Mod.027</w:t>
                      </w:r>
                    </w:p>
                    <w:p w:rsidR="005A6CD1" w:rsidRPr="00721421" w:rsidRDefault="005A6CD1" w:rsidP="008D2A41">
                      <w:pPr>
                        <w:pStyle w:val="Paragrafobase"/>
                        <w:jc w:val="right"/>
                        <w:rPr>
                          <w:rFonts w:ascii="Swiss721BT-ThinItalic" w:hAnsi="Swiss721BT-ThinItalic" w:cs="Swiss721BT-ThinItalic"/>
                          <w:i/>
                          <w:iCs/>
                          <w:spacing w:val="-2"/>
                          <w:sz w:val="20"/>
                          <w:szCs w:val="20"/>
                        </w:rPr>
                      </w:pP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Mod.028</w:t>
                      </w:r>
                    </w:p>
                    <w:p w:rsidR="005A6CD1" w:rsidRPr="00721421" w:rsidRDefault="005A6CD1" w:rsidP="008D2A41">
                      <w:pPr>
                        <w:pStyle w:val="Paragrafobase"/>
                        <w:jc w:val="right"/>
                        <w:rPr>
                          <w:rFonts w:ascii="Swiss721BT-ThinItalic" w:hAnsi="Swiss721BT-ThinItalic" w:cs="Swiss721BT-ThinItalic"/>
                          <w:i/>
                          <w:iCs/>
                          <w:spacing w:val="-2"/>
                          <w:sz w:val="20"/>
                          <w:szCs w:val="20"/>
                        </w:rPr>
                      </w:pP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Mod.029</w:t>
                      </w:r>
                    </w:p>
                    <w:p w:rsidR="005A6CD1" w:rsidRPr="00721421" w:rsidRDefault="005A6CD1" w:rsidP="008D2A41">
                      <w:pPr>
                        <w:pStyle w:val="Paragrafobase"/>
                        <w:jc w:val="right"/>
                        <w:rPr>
                          <w:rFonts w:ascii="Swiss721BT-ThinItalic" w:hAnsi="Swiss721BT-ThinItalic" w:cs="Swiss721BT-ThinItalic"/>
                          <w:i/>
                          <w:iCs/>
                          <w:spacing w:val="-2"/>
                          <w:sz w:val="20"/>
                          <w:szCs w:val="20"/>
                        </w:rPr>
                      </w:pPr>
                      <w:r w:rsidRPr="00721421">
                        <w:rPr>
                          <w:rFonts w:ascii="Swiss721BT-ThinItalic" w:hAnsi="Swiss721BT-ThinItalic" w:cs="Swiss721BT-ThinItalic"/>
                          <w:i/>
                          <w:iCs/>
                          <w:spacing w:val="-2"/>
                          <w:sz w:val="20"/>
                          <w:szCs w:val="20"/>
                        </w:rPr>
                        <w:t>Mod.030</w:t>
                      </w:r>
                    </w:p>
                    <w:p w:rsidR="005A6CD1" w:rsidRDefault="005A6CD1" w:rsidP="008D2A41">
                      <w:pPr>
                        <w:pStyle w:val="Paragrafobase"/>
                        <w:jc w:val="right"/>
                        <w:rPr>
                          <w:rFonts w:ascii="Swiss721BT-ThinItalic" w:hAnsi="Swiss721BT-ThinItalic" w:cs="Swiss721BT-ThinItalic"/>
                          <w:i/>
                          <w:iCs/>
                          <w:spacing w:val="-2"/>
                          <w:sz w:val="20"/>
                          <w:szCs w:val="20"/>
                          <w:lang w:val="it-IT"/>
                        </w:rPr>
                      </w:pPr>
                      <w:r>
                        <w:rPr>
                          <w:rFonts w:ascii="Swiss721BT-ThinItalic" w:hAnsi="Swiss721BT-ThinItalic" w:cs="Swiss721BT-ThinItalic"/>
                          <w:i/>
                          <w:iCs/>
                          <w:spacing w:val="-2"/>
                          <w:sz w:val="20"/>
                          <w:szCs w:val="20"/>
                          <w:lang w:val="it-IT"/>
                        </w:rPr>
                        <w:t>Mod.031</w:t>
                      </w:r>
                    </w:p>
                    <w:p w:rsidR="005A6CD1" w:rsidRDefault="005A6CD1" w:rsidP="008D2A41">
                      <w:pPr>
                        <w:pStyle w:val="Paragrafobase"/>
                        <w:jc w:val="right"/>
                        <w:rPr>
                          <w:rFonts w:ascii="Swiss721BT-ThinItalic" w:hAnsi="Swiss721BT-ThinItalic" w:cs="Swiss721BT-ThinItalic"/>
                          <w:i/>
                          <w:iCs/>
                          <w:spacing w:val="-2"/>
                          <w:sz w:val="20"/>
                          <w:szCs w:val="20"/>
                          <w:lang w:val="it-IT"/>
                        </w:rPr>
                      </w:pPr>
                    </w:p>
                    <w:p w:rsidR="005A6CD1" w:rsidRPr="005A6CD1" w:rsidRDefault="005A6CD1" w:rsidP="008D2A41">
                      <w:pPr>
                        <w:pStyle w:val="Paragrafobase"/>
                        <w:jc w:val="right"/>
                        <w:rPr>
                          <w:rFonts w:ascii="Swiss721BT-ThinItalic" w:hAnsi="Swiss721BT-ThinItalic" w:cs="Swiss721BT-ThinItalic"/>
                          <w:i/>
                          <w:iCs/>
                          <w:spacing w:val="-2"/>
                          <w:sz w:val="20"/>
                          <w:szCs w:val="20"/>
                        </w:rPr>
                      </w:pPr>
                      <w:r w:rsidRPr="005A6CD1">
                        <w:rPr>
                          <w:rFonts w:ascii="Swiss721BT-ThinItalic" w:hAnsi="Swiss721BT-ThinItalic" w:cs="Swiss721BT-ThinItalic"/>
                          <w:i/>
                          <w:iCs/>
                          <w:spacing w:val="-2"/>
                          <w:sz w:val="20"/>
                          <w:szCs w:val="20"/>
                        </w:rPr>
                        <w:t>Mod.032</w:t>
                      </w:r>
                    </w:p>
                    <w:p w:rsidR="005A6CD1" w:rsidRDefault="005A6CD1" w:rsidP="005A6CD1">
                      <w:pPr>
                        <w:pStyle w:val="Paragrafobase"/>
                        <w:jc w:val="right"/>
                        <w:rPr>
                          <w:rFonts w:ascii="Swiss721BT-ThinItalic" w:hAnsi="Swiss721BT-ThinItalic" w:cs="Swiss721BT-ThinItalic"/>
                          <w:i/>
                          <w:iCs/>
                          <w:spacing w:val="-2"/>
                          <w:sz w:val="20"/>
                          <w:szCs w:val="20"/>
                        </w:rPr>
                      </w:pPr>
                      <w:r>
                        <w:rPr>
                          <w:rFonts w:ascii="Swiss721BT-ThinItalic" w:hAnsi="Swiss721BT-ThinItalic" w:cs="Swiss721BT-ThinItalic"/>
                          <w:i/>
                          <w:iCs/>
                          <w:spacing w:val="-2"/>
                          <w:sz w:val="20"/>
                          <w:szCs w:val="20"/>
                        </w:rPr>
                        <w:t>Mod.033</w:t>
                      </w:r>
                    </w:p>
                    <w:p w:rsidR="005A6CD1" w:rsidRPr="005A6CD1" w:rsidRDefault="005A6CD1" w:rsidP="005A6CD1">
                      <w:pPr>
                        <w:pStyle w:val="Paragrafobase"/>
                        <w:jc w:val="right"/>
                        <w:rPr>
                          <w:rFonts w:ascii="Swiss721BT-ThinItalic" w:hAnsi="Swiss721BT-ThinItalic" w:cs="Swiss721BT-ThinItalic"/>
                          <w:i/>
                          <w:iCs/>
                          <w:spacing w:val="-2"/>
                          <w:sz w:val="20"/>
                          <w:szCs w:val="20"/>
                        </w:rPr>
                      </w:pPr>
                      <w:r w:rsidRPr="005A6CD1">
                        <w:rPr>
                          <w:rFonts w:ascii="Swiss721BT-ThinItalic" w:hAnsi="Swiss721BT-ThinItalic" w:cs="Swiss721BT-ThinItalic"/>
                          <w:i/>
                          <w:iCs/>
                          <w:spacing w:val="-2"/>
                          <w:sz w:val="20"/>
                          <w:szCs w:val="20"/>
                        </w:rPr>
                        <w:t>Mod</w:t>
                      </w:r>
                      <w:r>
                        <w:rPr>
                          <w:rFonts w:ascii="Swiss721BT-ThinItalic" w:hAnsi="Swiss721BT-ThinItalic" w:cs="Swiss721BT-ThinItalic"/>
                          <w:i/>
                          <w:iCs/>
                          <w:spacing w:val="-2"/>
                          <w:sz w:val="20"/>
                          <w:szCs w:val="20"/>
                        </w:rPr>
                        <w:t>.</w:t>
                      </w:r>
                      <w:r w:rsidRPr="005A6CD1">
                        <w:rPr>
                          <w:rFonts w:ascii="Swiss721BT-ThinItalic" w:hAnsi="Swiss721BT-ThinItalic" w:cs="Swiss721BT-ThinItalic"/>
                          <w:i/>
                          <w:iCs/>
                          <w:spacing w:val="-2"/>
                          <w:sz w:val="20"/>
                          <w:szCs w:val="20"/>
                        </w:rPr>
                        <w:t>034</w:t>
                      </w:r>
                    </w:p>
                    <w:p w:rsidR="005A6CD1" w:rsidRPr="005A6CD1" w:rsidRDefault="005A6CD1" w:rsidP="005A6CD1">
                      <w:pPr>
                        <w:pStyle w:val="Paragrafobase"/>
                        <w:jc w:val="right"/>
                        <w:rPr>
                          <w:rFonts w:ascii="Swiss721BT-ThinItalic" w:hAnsi="Swiss721BT-ThinItalic" w:cs="Swiss721BT-ThinItalic"/>
                          <w:i/>
                          <w:iCs/>
                          <w:spacing w:val="-2"/>
                          <w:sz w:val="20"/>
                          <w:szCs w:val="20"/>
                        </w:rPr>
                      </w:pPr>
                      <w:r w:rsidRPr="005A6CD1">
                        <w:rPr>
                          <w:rFonts w:ascii="Swiss721BT-ThinItalic" w:hAnsi="Swiss721BT-ThinItalic" w:cs="Swiss721BT-ThinItalic"/>
                          <w:i/>
                          <w:iCs/>
                          <w:spacing w:val="-2"/>
                          <w:sz w:val="20"/>
                          <w:szCs w:val="20"/>
                        </w:rPr>
                        <w:t>Mod.035</w:t>
                      </w:r>
                    </w:p>
                  </w:txbxContent>
                </v:textbox>
                <w10:wrap type="square"/>
              </v:shape>
            </w:pict>
          </mc:Fallback>
        </mc:AlternateContent>
      </w:r>
      <w:r>
        <w:rPr>
          <w:rFonts w:ascii="Swiss721BT-Thin" w:hAnsi="Swiss721BT-Thin" w:cs="Swiss721BT-Thin"/>
          <w:noProof/>
          <w:spacing w:val="-2"/>
          <w:szCs w:val="20"/>
          <w:lang w:val="it-IT" w:eastAsia="it-IT"/>
        </w:rPr>
        <mc:AlternateContent>
          <mc:Choice Requires="wps">
            <w:drawing>
              <wp:anchor distT="0" distB="0" distL="114300" distR="114300" simplePos="0" relativeHeight="251765760" behindDoc="0" locked="0" layoutInCell="1" allowOverlap="1" wp14:anchorId="276D826A" wp14:editId="5FA6DAEE">
                <wp:simplePos x="0" y="0"/>
                <wp:positionH relativeFrom="column">
                  <wp:posOffset>1080135</wp:posOffset>
                </wp:positionH>
                <wp:positionV relativeFrom="paragraph">
                  <wp:posOffset>215114</wp:posOffset>
                </wp:positionV>
                <wp:extent cx="5257800" cy="7658100"/>
                <wp:effectExtent l="0" t="0" r="0" b="12700"/>
                <wp:wrapSquare wrapText="bothSides"/>
                <wp:docPr id="9" name="Casella di testo 9"/>
                <wp:cNvGraphicFramePr/>
                <a:graphic xmlns:a="http://schemas.openxmlformats.org/drawingml/2006/main">
                  <a:graphicData uri="http://schemas.microsoft.com/office/word/2010/wordprocessingShape">
                    <wps:wsp>
                      <wps:cNvSpPr txBox="1"/>
                      <wps:spPr>
                        <a:xfrm>
                          <a:off x="0" y="0"/>
                          <a:ext cx="5257800" cy="76581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ELENCO </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Ordinanza di abbattimento e distruzione degli animali e successiva disinfezione.</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Ordinanza di requisizione di locali per accoglienza famiglie.</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Misure riguardanti l’impiego dell’acqua proveniente da fonti irrigue.</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Misure contingibili e urgenti per allevamento infetto.</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Ordinanza di sistemazione temporanea in alloggi per finalità di protezione civile.</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Misure per la tutela della salute pubblica a seguito di evento ambientale.</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Avvelenamento e/o tossinfezione alimentare sequestro o distruzione per finalità di protezione civile.</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Ordinanza di chiusura per avvelenamento e/o tossinfezione alimentare.</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Demolizione di …............ per finalità di protezione civile.</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Ordinanza inerenti demolizioni, sgomberi, evacuazioni.</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Ordinanza di precettazione di esercizi commerciali preventivamente individuati.</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Ordinanza di evacuazione per finalità di protezione civile.</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Gestione rifiuti in forma speciale per finalità di protezione civile.</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Impiego maestranze per finalità di protezione civile.</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Dichiarazione di temporanea </w:t>
                            </w:r>
                            <w:proofErr w:type="spellStart"/>
                            <w:r>
                              <w:rPr>
                                <w:rFonts w:ascii="Swiss721BT-Thin" w:hAnsi="Swiss721BT-Thin" w:cs="Swiss721BT-Thin"/>
                                <w:spacing w:val="-2"/>
                                <w:sz w:val="20"/>
                                <w:szCs w:val="20"/>
                                <w:lang w:val="it-IT"/>
                              </w:rPr>
                              <w:t>impotabilità</w:t>
                            </w:r>
                            <w:proofErr w:type="spellEnd"/>
                            <w:r>
                              <w:rPr>
                                <w:rFonts w:ascii="Swiss721BT-Thin" w:hAnsi="Swiss721BT-Thin" w:cs="Swiss721BT-Thin"/>
                                <w:spacing w:val="-2"/>
                                <w:sz w:val="20"/>
                                <w:szCs w:val="20"/>
                                <w:lang w:val="it-IT"/>
                              </w:rPr>
                              <w:t xml:space="preserve"> delle acque destinate al consumo umano.</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Istituzione inversione senso di marcia.</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Ordinanza di occupazione temporanea d’urgenza di una porzione di terreno da adibire a insediamento civile mediante tendopoli o moduli abitativi per finalità di protezione civile.</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Ordinanza di precettazione di stazioni di rifornimento carburanti per finalità di protezione civile.</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Precettazione d’urgenza di esercizi commerciali per finalità di protezione civile.</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Precettazione di esercizi commerciali preventivamente individuati per apertura attività.</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Ordinanza di regolamentazione della circolazione stradale per finalità di protezione civile.</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Ordinanza di requisizione immobile.</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Requisizione mezzi operativi per finalità di protezione civile.</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Ordinanza di requisizione mezzi trasporto persone per finalità di protezione civile.</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Ordinanza di sgombero edifici per finalità di protezione civile.</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Ordinanza di chiusura precauzionale scuole per finalità di protezione civile.</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Ordinanza di temporanea sistemazione alloggiativa in edificio scolastico per finalità di protezione civile.</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Ordinanza contingibile ed urgente: ricorso a speciali forme di gestione dei rifiuti per motivi di tutela </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della salute pubblica e dell’ambiente ex art.13 </w:t>
                            </w:r>
                            <w:proofErr w:type="spellStart"/>
                            <w:r>
                              <w:rPr>
                                <w:rFonts w:ascii="Swiss721BT-Thin" w:hAnsi="Swiss721BT-Thin" w:cs="Swiss721BT-Thin"/>
                                <w:spacing w:val="-2"/>
                                <w:sz w:val="20"/>
                                <w:szCs w:val="20"/>
                                <w:lang w:val="it-IT"/>
                              </w:rPr>
                              <w:t>D.L.vo</w:t>
                            </w:r>
                            <w:proofErr w:type="spellEnd"/>
                            <w:r>
                              <w:rPr>
                                <w:rFonts w:ascii="Swiss721BT-Thin" w:hAnsi="Swiss721BT-Thin" w:cs="Swiss721BT-Thin"/>
                                <w:spacing w:val="-2"/>
                                <w:sz w:val="20"/>
                                <w:szCs w:val="20"/>
                                <w:lang w:val="it-IT"/>
                              </w:rPr>
                              <w:t xml:space="preserve"> 5.2.1997 n.22 per finalità di protezione civile.</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Ordinanza di sospensione del servizio acquedotto.</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Sospensione attività produttive generali per finalità di protezione civile.</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Occupazione temporanea di una porzione di terreno da adibire a piazzola di stoccaggio provvisorio di detriti e rifiuti.</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Ordinanza inerenti demolizioni, sgomberi, evacuazioni transennamento.</w:t>
                            </w:r>
                          </w:p>
                          <w:p w:rsidR="005A6CD1" w:rsidRPr="005A6CD1" w:rsidRDefault="005A6CD1" w:rsidP="005A6CD1">
                            <w:pPr>
                              <w:pStyle w:val="Paragrafobase"/>
                              <w:rPr>
                                <w:rFonts w:ascii="Swiss721BT-Thin" w:hAnsi="Swiss721BT-Thin" w:cs="Swiss721BT-Thin"/>
                                <w:spacing w:val="-2"/>
                                <w:sz w:val="20"/>
                                <w:szCs w:val="20"/>
                                <w:lang w:val="it-IT"/>
                              </w:rPr>
                            </w:pPr>
                            <w:r w:rsidRPr="005A6CD1">
                              <w:rPr>
                                <w:rFonts w:ascii="Swiss721BT-Thin" w:hAnsi="Swiss721BT-Thin" w:cs="Swiss721BT-Thin"/>
                                <w:spacing w:val="-2"/>
                                <w:sz w:val="20"/>
                                <w:szCs w:val="20"/>
                                <w:lang w:val="it-IT"/>
                              </w:rPr>
                              <w:t>Ordinanza di istituzione zona traffico limitato per finalità di protezione civile.</w:t>
                            </w:r>
                            <w:r w:rsidRPr="005A6CD1">
                              <w:rPr>
                                <w:rFonts w:ascii="Swiss721BT-Thin" w:hAnsi="Swiss721BT-Thin" w:cs="Swiss721BT-Thin"/>
                                <w:spacing w:val="-2"/>
                                <w:sz w:val="20"/>
                                <w:szCs w:val="20"/>
                                <w:lang w:val="it-IT"/>
                              </w:rPr>
                              <w:br/>
                              <w:t>Ordinanza di attivazione C</w:t>
                            </w:r>
                            <w:r>
                              <w:rPr>
                                <w:rFonts w:ascii="Swiss721BT-Thin" w:hAnsi="Swiss721BT-Thin" w:cs="Swiss721BT-Thin"/>
                                <w:spacing w:val="-2"/>
                                <w:sz w:val="20"/>
                                <w:szCs w:val="20"/>
                                <w:lang w:val="it-IT"/>
                              </w:rPr>
                              <w:t>.</w:t>
                            </w:r>
                            <w:r w:rsidRPr="005A6CD1">
                              <w:rPr>
                                <w:rFonts w:ascii="Swiss721BT-Thin" w:hAnsi="Swiss721BT-Thin" w:cs="Swiss721BT-Thin"/>
                                <w:spacing w:val="-2"/>
                                <w:sz w:val="20"/>
                                <w:szCs w:val="20"/>
                                <w:lang w:val="it-IT"/>
                              </w:rPr>
                              <w:t>O</w:t>
                            </w:r>
                            <w:r>
                              <w:rPr>
                                <w:rFonts w:ascii="Swiss721BT-Thin" w:hAnsi="Swiss721BT-Thin" w:cs="Swiss721BT-Thin"/>
                                <w:spacing w:val="-2"/>
                                <w:sz w:val="20"/>
                                <w:szCs w:val="20"/>
                                <w:lang w:val="it-IT"/>
                              </w:rPr>
                              <w:t>.</w:t>
                            </w:r>
                            <w:r w:rsidRPr="005A6CD1">
                              <w:rPr>
                                <w:rFonts w:ascii="Swiss721BT-Thin" w:hAnsi="Swiss721BT-Thin" w:cs="Swiss721BT-Thin"/>
                                <w:spacing w:val="-2"/>
                                <w:sz w:val="20"/>
                                <w:szCs w:val="20"/>
                                <w:lang w:val="it-IT"/>
                              </w:rPr>
                              <w:t xml:space="preserve">C per </w:t>
                            </w:r>
                            <w:r w:rsidR="00CF7C35">
                              <w:rPr>
                                <w:rFonts w:ascii="Swiss721BT-Thin" w:hAnsi="Swiss721BT-Thin" w:cs="Swiss721BT-Thin"/>
                                <w:spacing w:val="-2"/>
                                <w:sz w:val="20"/>
                                <w:szCs w:val="20"/>
                                <w:lang w:val="it-IT"/>
                              </w:rPr>
                              <w:t>RISCHIO IDROGEOLOGICO E IDRAULICO</w:t>
                            </w:r>
                          </w:p>
                          <w:p w:rsidR="005A6CD1" w:rsidRPr="005A6CD1" w:rsidRDefault="005A6CD1" w:rsidP="005A6CD1">
                            <w:pPr>
                              <w:pStyle w:val="Paragrafobase"/>
                              <w:rPr>
                                <w:rFonts w:ascii="Swiss721BT-Thin" w:hAnsi="Swiss721BT-Thin" w:cs="Swiss721BT-Thin"/>
                                <w:spacing w:val="-2"/>
                                <w:sz w:val="20"/>
                                <w:szCs w:val="20"/>
                                <w:lang w:val="it-IT"/>
                              </w:rPr>
                            </w:pPr>
                            <w:r w:rsidRPr="005A6CD1">
                              <w:rPr>
                                <w:rFonts w:ascii="Swiss721BT-Thin" w:hAnsi="Swiss721BT-Thin" w:cs="Swiss721BT-Thin"/>
                                <w:spacing w:val="-2"/>
                                <w:sz w:val="20"/>
                                <w:szCs w:val="20"/>
                                <w:lang w:val="it-IT"/>
                              </w:rPr>
                              <w:t>Ordinanza di attivazione C</w:t>
                            </w:r>
                            <w:r>
                              <w:rPr>
                                <w:rFonts w:ascii="Swiss721BT-Thin" w:hAnsi="Swiss721BT-Thin" w:cs="Swiss721BT-Thin"/>
                                <w:spacing w:val="-2"/>
                                <w:sz w:val="20"/>
                                <w:szCs w:val="20"/>
                                <w:lang w:val="it-IT"/>
                              </w:rPr>
                              <w:t>.</w:t>
                            </w:r>
                            <w:r w:rsidRPr="005A6CD1">
                              <w:rPr>
                                <w:rFonts w:ascii="Swiss721BT-Thin" w:hAnsi="Swiss721BT-Thin" w:cs="Swiss721BT-Thin"/>
                                <w:spacing w:val="-2"/>
                                <w:sz w:val="20"/>
                                <w:szCs w:val="20"/>
                                <w:lang w:val="it-IT"/>
                              </w:rPr>
                              <w:t>O</w:t>
                            </w:r>
                            <w:r>
                              <w:rPr>
                                <w:rFonts w:ascii="Swiss721BT-Thin" w:hAnsi="Swiss721BT-Thin" w:cs="Swiss721BT-Thin"/>
                                <w:spacing w:val="-2"/>
                                <w:sz w:val="20"/>
                                <w:szCs w:val="20"/>
                                <w:lang w:val="it-IT"/>
                              </w:rPr>
                              <w:t>.</w:t>
                            </w:r>
                            <w:r w:rsidRPr="005A6CD1">
                              <w:rPr>
                                <w:rFonts w:ascii="Swiss721BT-Thin" w:hAnsi="Swiss721BT-Thin" w:cs="Swiss721BT-Thin"/>
                                <w:spacing w:val="-2"/>
                                <w:sz w:val="20"/>
                                <w:szCs w:val="20"/>
                                <w:lang w:val="it-IT"/>
                              </w:rPr>
                              <w:t xml:space="preserve">C </w:t>
                            </w:r>
                            <w:r w:rsidR="00CF7C35">
                              <w:rPr>
                                <w:rFonts w:ascii="Swiss721BT-Thin" w:hAnsi="Swiss721BT-Thin" w:cs="Swiss721BT-Thin"/>
                                <w:spacing w:val="-2"/>
                                <w:sz w:val="20"/>
                                <w:szCs w:val="20"/>
                                <w:lang w:val="it-IT"/>
                              </w:rPr>
                              <w:t>per RISCHIO INCENDI D’INTERFACCIA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6D826A" id="Casella di testo 9" o:spid="_x0000_s1030" type="#_x0000_t202" style="position:absolute;margin-left:85.05pt;margin-top:16.95pt;width:414pt;height:603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" filled="f" stroked="f">
                <v:textbox>
                  <w:txbxContent>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ELENCO </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Ordinanza di abbattimento e distruzione degli animali e successiva disinfezione.</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Ordinanza di requisizione di locali per accoglienza famiglie.</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Misure riguardanti l’impiego dell’acqua proveniente da fonti irrigue.</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Misure contingibili e urgenti per allevamento infetto.</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Ordinanza di sistemazione temporanea in alloggi per finalità di protezione civile.</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Misure per la tutela della salute pubblica a seguito di evento ambientale.</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Avvelenamento e/o tossinfezione alimentare sequestro o distruzione per finalità di protezione civile.</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Ordinanza di chiusura per avvelenamento e/o tossinfezione alimentare.</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Demolizione di …............ per finalità di protezione civile.</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Ordinanza inerenti demolizioni, sgomberi, evacuazioni.</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Ordinanza di precettazione di esercizi commerciali preventivamente individuati.</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Ordinanza di evacuazione per finalità di protezione civile.</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Gestione rifiuti in forma speciale per finalità di protezione civile.</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Impiego maestranze per finalità di protezione civile.</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Dichiarazione di temporanea </w:t>
                      </w:r>
                      <w:proofErr w:type="spellStart"/>
                      <w:r>
                        <w:rPr>
                          <w:rFonts w:ascii="Swiss721BT-Thin" w:hAnsi="Swiss721BT-Thin" w:cs="Swiss721BT-Thin"/>
                          <w:spacing w:val="-2"/>
                          <w:sz w:val="20"/>
                          <w:szCs w:val="20"/>
                          <w:lang w:val="it-IT"/>
                        </w:rPr>
                        <w:t>impotabilità</w:t>
                      </w:r>
                      <w:proofErr w:type="spellEnd"/>
                      <w:r>
                        <w:rPr>
                          <w:rFonts w:ascii="Swiss721BT-Thin" w:hAnsi="Swiss721BT-Thin" w:cs="Swiss721BT-Thin"/>
                          <w:spacing w:val="-2"/>
                          <w:sz w:val="20"/>
                          <w:szCs w:val="20"/>
                          <w:lang w:val="it-IT"/>
                        </w:rPr>
                        <w:t xml:space="preserve"> delle acque destinate al consumo umano.</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Istituzione inversione senso di marcia.</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Ordinanza di occupazione temporanea d’urgenza di una porzione di terreno da adibire a insediamento civile mediante tendopoli o moduli abitativi per finalità di protezione civile.</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Ordinanza di precettazione di stazioni di rifornimento carburanti per finalità di protezione civile.</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Precettazione d’urgenza di esercizi commerciali per finalità di protezione civile.</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Precettazione di esercizi commerciali preventivamente individuati per apertura attività.</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Ordinanza di regolamentazione della circolazione stradale per finalità di protezione civile.</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Ordinanza di requisizione immobile.</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Requisizione mezzi operativi per finalità di protezione civile.</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Ordinanza di requisizione mezzi trasporto persone per finalità di protezione civile.</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Ordinanza di sgombero edifici per finalità di protezione civile.</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Ordinanza di chiusura precauzionale scuole per finalità di protezione civile.</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Ordinanza di temporanea sistemazione alloggiativa in edificio scolastico per finalità di protezione civile.</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Ordinanza contingibile ed urgente: ricorso a speciali forme di gestione dei rifiuti per motivi di tutela </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della salute pubblica e dell’ambiente ex art.13 </w:t>
                      </w:r>
                      <w:proofErr w:type="spellStart"/>
                      <w:r>
                        <w:rPr>
                          <w:rFonts w:ascii="Swiss721BT-Thin" w:hAnsi="Swiss721BT-Thin" w:cs="Swiss721BT-Thin"/>
                          <w:spacing w:val="-2"/>
                          <w:sz w:val="20"/>
                          <w:szCs w:val="20"/>
                          <w:lang w:val="it-IT"/>
                        </w:rPr>
                        <w:t>D.L.vo</w:t>
                      </w:r>
                      <w:proofErr w:type="spellEnd"/>
                      <w:r>
                        <w:rPr>
                          <w:rFonts w:ascii="Swiss721BT-Thin" w:hAnsi="Swiss721BT-Thin" w:cs="Swiss721BT-Thin"/>
                          <w:spacing w:val="-2"/>
                          <w:sz w:val="20"/>
                          <w:szCs w:val="20"/>
                          <w:lang w:val="it-IT"/>
                        </w:rPr>
                        <w:t xml:space="preserve"> 5.2.1997 n.22 per finalità di protezione civile.</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Ordinanza di sospensione del servizio acquedotto.</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Sospensione attività produttive generali per finalità di protezione civile.</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Occupazione temporanea di una porzione di terreno da adibire a piazzola di stoccaggio provvisorio di detriti e rifiuti.</w:t>
                      </w:r>
                    </w:p>
                    <w:p w:rsidR="005A6CD1" w:rsidRDefault="005A6CD1" w:rsidP="008D2A4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Ordinanza inerenti demolizioni, sgomberi, evacuazioni transennamento.</w:t>
                      </w:r>
                    </w:p>
                    <w:p w:rsidR="005A6CD1" w:rsidRPr="005A6CD1" w:rsidRDefault="005A6CD1" w:rsidP="005A6CD1">
                      <w:pPr>
                        <w:pStyle w:val="Paragrafobase"/>
                        <w:rPr>
                          <w:rFonts w:ascii="Swiss721BT-Thin" w:hAnsi="Swiss721BT-Thin" w:cs="Swiss721BT-Thin"/>
                          <w:spacing w:val="-2"/>
                          <w:sz w:val="20"/>
                          <w:szCs w:val="20"/>
                          <w:lang w:val="it-IT"/>
                        </w:rPr>
                      </w:pPr>
                      <w:r w:rsidRPr="005A6CD1">
                        <w:rPr>
                          <w:rFonts w:ascii="Swiss721BT-Thin" w:hAnsi="Swiss721BT-Thin" w:cs="Swiss721BT-Thin"/>
                          <w:spacing w:val="-2"/>
                          <w:sz w:val="20"/>
                          <w:szCs w:val="20"/>
                          <w:lang w:val="it-IT"/>
                        </w:rPr>
                        <w:t>Ordinanza di istituzione zona traffico limitato per finalità di protezione civile.</w:t>
                      </w:r>
                      <w:r w:rsidRPr="005A6CD1">
                        <w:rPr>
                          <w:rFonts w:ascii="Swiss721BT-Thin" w:hAnsi="Swiss721BT-Thin" w:cs="Swiss721BT-Thin"/>
                          <w:spacing w:val="-2"/>
                          <w:sz w:val="20"/>
                          <w:szCs w:val="20"/>
                          <w:lang w:val="it-IT"/>
                        </w:rPr>
                        <w:br/>
                        <w:t>Ordinanza di attivazione C</w:t>
                      </w:r>
                      <w:r>
                        <w:rPr>
                          <w:rFonts w:ascii="Swiss721BT-Thin" w:hAnsi="Swiss721BT-Thin" w:cs="Swiss721BT-Thin"/>
                          <w:spacing w:val="-2"/>
                          <w:sz w:val="20"/>
                          <w:szCs w:val="20"/>
                          <w:lang w:val="it-IT"/>
                        </w:rPr>
                        <w:t>.</w:t>
                      </w:r>
                      <w:r w:rsidRPr="005A6CD1">
                        <w:rPr>
                          <w:rFonts w:ascii="Swiss721BT-Thin" w:hAnsi="Swiss721BT-Thin" w:cs="Swiss721BT-Thin"/>
                          <w:spacing w:val="-2"/>
                          <w:sz w:val="20"/>
                          <w:szCs w:val="20"/>
                          <w:lang w:val="it-IT"/>
                        </w:rPr>
                        <w:t>O</w:t>
                      </w:r>
                      <w:r>
                        <w:rPr>
                          <w:rFonts w:ascii="Swiss721BT-Thin" w:hAnsi="Swiss721BT-Thin" w:cs="Swiss721BT-Thin"/>
                          <w:spacing w:val="-2"/>
                          <w:sz w:val="20"/>
                          <w:szCs w:val="20"/>
                          <w:lang w:val="it-IT"/>
                        </w:rPr>
                        <w:t>.</w:t>
                      </w:r>
                      <w:r w:rsidRPr="005A6CD1">
                        <w:rPr>
                          <w:rFonts w:ascii="Swiss721BT-Thin" w:hAnsi="Swiss721BT-Thin" w:cs="Swiss721BT-Thin"/>
                          <w:spacing w:val="-2"/>
                          <w:sz w:val="20"/>
                          <w:szCs w:val="20"/>
                          <w:lang w:val="it-IT"/>
                        </w:rPr>
                        <w:t xml:space="preserve">C per </w:t>
                      </w:r>
                      <w:r w:rsidR="00CF7C35">
                        <w:rPr>
                          <w:rFonts w:ascii="Swiss721BT-Thin" w:hAnsi="Swiss721BT-Thin" w:cs="Swiss721BT-Thin"/>
                          <w:spacing w:val="-2"/>
                          <w:sz w:val="20"/>
                          <w:szCs w:val="20"/>
                          <w:lang w:val="it-IT"/>
                        </w:rPr>
                        <w:t>RISCHIO IDROGEOLOGICO E IDRAULICO</w:t>
                      </w:r>
                    </w:p>
                    <w:p w:rsidR="005A6CD1" w:rsidRPr="005A6CD1" w:rsidRDefault="005A6CD1" w:rsidP="005A6CD1">
                      <w:pPr>
                        <w:pStyle w:val="Paragrafobase"/>
                        <w:rPr>
                          <w:rFonts w:ascii="Swiss721BT-Thin" w:hAnsi="Swiss721BT-Thin" w:cs="Swiss721BT-Thin"/>
                          <w:spacing w:val="-2"/>
                          <w:sz w:val="20"/>
                          <w:szCs w:val="20"/>
                          <w:lang w:val="it-IT"/>
                        </w:rPr>
                      </w:pPr>
                      <w:r w:rsidRPr="005A6CD1">
                        <w:rPr>
                          <w:rFonts w:ascii="Swiss721BT-Thin" w:hAnsi="Swiss721BT-Thin" w:cs="Swiss721BT-Thin"/>
                          <w:spacing w:val="-2"/>
                          <w:sz w:val="20"/>
                          <w:szCs w:val="20"/>
                          <w:lang w:val="it-IT"/>
                        </w:rPr>
                        <w:t>Ordinanza di attivazione C</w:t>
                      </w:r>
                      <w:r>
                        <w:rPr>
                          <w:rFonts w:ascii="Swiss721BT-Thin" w:hAnsi="Swiss721BT-Thin" w:cs="Swiss721BT-Thin"/>
                          <w:spacing w:val="-2"/>
                          <w:sz w:val="20"/>
                          <w:szCs w:val="20"/>
                          <w:lang w:val="it-IT"/>
                        </w:rPr>
                        <w:t>.</w:t>
                      </w:r>
                      <w:r w:rsidRPr="005A6CD1">
                        <w:rPr>
                          <w:rFonts w:ascii="Swiss721BT-Thin" w:hAnsi="Swiss721BT-Thin" w:cs="Swiss721BT-Thin"/>
                          <w:spacing w:val="-2"/>
                          <w:sz w:val="20"/>
                          <w:szCs w:val="20"/>
                          <w:lang w:val="it-IT"/>
                        </w:rPr>
                        <w:t>O</w:t>
                      </w:r>
                      <w:r>
                        <w:rPr>
                          <w:rFonts w:ascii="Swiss721BT-Thin" w:hAnsi="Swiss721BT-Thin" w:cs="Swiss721BT-Thin"/>
                          <w:spacing w:val="-2"/>
                          <w:sz w:val="20"/>
                          <w:szCs w:val="20"/>
                          <w:lang w:val="it-IT"/>
                        </w:rPr>
                        <w:t>.</w:t>
                      </w:r>
                      <w:r w:rsidRPr="005A6CD1">
                        <w:rPr>
                          <w:rFonts w:ascii="Swiss721BT-Thin" w:hAnsi="Swiss721BT-Thin" w:cs="Swiss721BT-Thin"/>
                          <w:spacing w:val="-2"/>
                          <w:sz w:val="20"/>
                          <w:szCs w:val="20"/>
                          <w:lang w:val="it-IT"/>
                        </w:rPr>
                        <w:t xml:space="preserve">C </w:t>
                      </w:r>
                      <w:r w:rsidR="00CF7C35">
                        <w:rPr>
                          <w:rFonts w:ascii="Swiss721BT-Thin" w:hAnsi="Swiss721BT-Thin" w:cs="Swiss721BT-Thin"/>
                          <w:spacing w:val="-2"/>
                          <w:sz w:val="20"/>
                          <w:szCs w:val="20"/>
                          <w:lang w:val="it-IT"/>
                        </w:rPr>
                        <w:t>per RISCHIO INCENDI D’INTERFACCIA</w:t>
                      </w:r>
                    </w:p>
                  </w:txbxContent>
                </v:textbox>
                <w10:wrap type="square"/>
              </v:shape>
            </w:pict>
          </mc:Fallback>
        </mc:AlternateContent>
      </w:r>
      <w:r w:rsidR="00C14989" w:rsidRPr="00C14989">
        <w:rPr>
          <w:rFonts w:ascii="Swiss721BT-Thin" w:hAnsi="Swiss721BT-Thin" w:cs="Swiss721BT-Thin"/>
          <w:spacing w:val="-2"/>
          <w:szCs w:val="20"/>
          <w:lang w:val="it-IT"/>
        </w:rPr>
        <w:br w:type="page"/>
      </w:r>
    </w:p>
    <w:p w:rsidR="00EA7A5C" w:rsidRDefault="00365008" w:rsidP="00EA7A5C">
      <w:pPr>
        <w:pStyle w:val="Paragrafobase"/>
        <w:rPr>
          <w:rFonts w:ascii="Swiss721BT-Thin" w:hAnsi="Swiss721BT-Thin" w:cs="Swiss721BT-Thin"/>
          <w:spacing w:val="-2"/>
          <w:sz w:val="20"/>
          <w:szCs w:val="20"/>
          <w:lang w:val="it-IT"/>
        </w:rPr>
      </w:pPr>
      <w:r>
        <w:rPr>
          <w:rFonts w:ascii="Swiss721BT-Thin" w:hAnsi="Swiss721BT-Thin" w:cs="Swiss721BT-Thin"/>
          <w:noProof/>
          <w:spacing w:val="-2"/>
          <w:sz w:val="20"/>
          <w:szCs w:val="20"/>
          <w:lang w:val="it-IT" w:eastAsia="it-IT"/>
        </w:rPr>
        <w:lastRenderedPageBreak/>
        <mc:AlternateContent>
          <mc:Choice Requires="wpg">
            <w:drawing>
              <wp:anchor distT="0" distB="0" distL="114300" distR="114300" simplePos="0" relativeHeight="251659264" behindDoc="0" locked="0" layoutInCell="1" allowOverlap="1" wp14:anchorId="588C75D3" wp14:editId="30305223">
                <wp:simplePos x="0" y="0"/>
                <wp:positionH relativeFrom="column">
                  <wp:posOffset>2884170</wp:posOffset>
                </wp:positionH>
                <wp:positionV relativeFrom="paragraph">
                  <wp:posOffset>106045</wp:posOffset>
                </wp:positionV>
                <wp:extent cx="3962400" cy="2286000"/>
                <wp:effectExtent l="0" t="0" r="0" b="0"/>
                <wp:wrapSquare wrapText="bothSides"/>
                <wp:docPr id="27" name="Gruppo 27"/>
                <wp:cNvGraphicFramePr/>
                <a:graphic xmlns:a="http://schemas.openxmlformats.org/drawingml/2006/main">
                  <a:graphicData uri="http://schemas.microsoft.com/office/word/2010/wordprocessingGroup">
                    <wpg:wgp>
                      <wpg:cNvGrpSpPr/>
                      <wpg:grpSpPr>
                        <a:xfrm>
                          <a:off x="0" y="0"/>
                          <a:ext cx="3962400" cy="2286000"/>
                          <a:chOff x="0" y="0"/>
                          <a:chExt cx="3962400" cy="2286000"/>
                        </a:xfrm>
                      </wpg:grpSpPr>
                      <wps:wsp>
                        <wps:cNvPr id="2" name="Casella di testo 2"/>
                        <wps:cNvSpPr txBox="1"/>
                        <wps:spPr>
                          <a:xfrm>
                            <a:off x="0" y="292100"/>
                            <a:ext cx="3962400" cy="19939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Pr="00721421" w:rsidRDefault="005A6CD1" w:rsidP="00EA7A5C">
                              <w:pPr>
                                <w:pStyle w:val="Paragrafobase"/>
                                <w:rPr>
                                  <w:rFonts w:ascii="Swiss721BT-Thin" w:hAnsi="Swiss721BT-Thin" w:cs="Swiss721BT-Thin"/>
                                  <w:sz w:val="44"/>
                                  <w:szCs w:val="44"/>
                                  <w:lang w:val="it-IT"/>
                                </w:rPr>
                              </w:pPr>
                              <w:r w:rsidRPr="00721421">
                                <w:rPr>
                                  <w:rFonts w:ascii="Swiss721BT-Thin" w:hAnsi="Swiss721BT-Thin" w:cs="Swiss721BT-Thin"/>
                                  <w:sz w:val="44"/>
                                  <w:szCs w:val="44"/>
                                  <w:lang w:val="it-IT"/>
                                </w:rPr>
                                <w:t>Ordinanza di abbattimento e distruzione degli animali e successiva disinfezione.</w:t>
                              </w:r>
                            </w:p>
                            <w:p w:rsidR="005A6CD1" w:rsidRDefault="005A6CD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 name="Casella di testo 4"/>
                        <wps:cNvSpPr txBox="1"/>
                        <wps:spPr>
                          <a:xfrm>
                            <a:off x="24765" y="0"/>
                            <a:ext cx="1485900" cy="4572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Default="005A6CD1" w:rsidP="00EA7A5C">
                              <w:pPr>
                                <w:pStyle w:val="Paragrafobase"/>
                                <w:rPr>
                                  <w:rFonts w:ascii="Swiss721BT-Thin" w:hAnsi="Swiss721BT-Thin" w:cs="Swiss721BT-Thin"/>
                                  <w:sz w:val="32"/>
                                  <w:szCs w:val="32"/>
                                </w:rPr>
                              </w:pPr>
                              <w:r>
                                <w:rPr>
                                  <w:rFonts w:ascii="Swiss721BT-Thin" w:hAnsi="Swiss721BT-Thin" w:cs="Swiss721BT-Thin"/>
                                  <w:sz w:val="32"/>
                                  <w:szCs w:val="32"/>
                                </w:rPr>
                                <w:t>Mod.001</w:t>
                              </w:r>
                            </w:p>
                            <w:p w:rsidR="005A6CD1" w:rsidRDefault="005A6CD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588C75D3" id="Gruppo 27" o:spid="_x0000_s1031" style="position:absolute;margin-left:227.1pt;margin-top:8.35pt;width:312pt;height:180pt;z-index:251659264" coordsize="39624,2286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">
                <v:shape id="Casella di testo 2" o:spid="_x0000_s1032" type="#_x0000_t202" style="position:absolute;top:2921;width:39624;height:1993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" filled="f" stroked="f">
                  <v:textbox>
                    <w:txbxContent>
                      <w:p w:rsidR="005A6CD1" w:rsidRPr="00721421" w:rsidRDefault="005A6CD1" w:rsidP="00EA7A5C">
                        <w:pPr>
                          <w:pStyle w:val="Paragrafobase"/>
                          <w:rPr>
                            <w:rFonts w:ascii="Swiss721BT-Thin" w:hAnsi="Swiss721BT-Thin" w:cs="Swiss721BT-Thin"/>
                            <w:sz w:val="44"/>
                            <w:szCs w:val="44"/>
                            <w:lang w:val="it-IT"/>
                          </w:rPr>
                        </w:pPr>
                        <w:r w:rsidRPr="00721421">
                          <w:rPr>
                            <w:rFonts w:ascii="Swiss721BT-Thin" w:hAnsi="Swiss721BT-Thin" w:cs="Swiss721BT-Thin"/>
                            <w:sz w:val="44"/>
                            <w:szCs w:val="44"/>
                            <w:lang w:val="it-IT"/>
                          </w:rPr>
                          <w:t>Ordinanza di abbattimento e distruzione degli animali e successiva disinfezione.</w:t>
                        </w:r>
                      </w:p>
                      <w:p w:rsidR="005A6CD1" w:rsidRDefault="005A6CD1"/>
                    </w:txbxContent>
                  </v:textbox>
                </v:shape>
                <v:shape id="Casella di testo 4" o:spid="_x0000_s1033" type="#_x0000_t202" style="position:absolute;left:247;width:14859;height:457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" filled="f" stroked="f">
                  <v:textbox>
                    <w:txbxContent>
                      <w:p w:rsidR="005A6CD1" w:rsidRDefault="005A6CD1" w:rsidP="00EA7A5C">
                        <w:pPr>
                          <w:pStyle w:val="Paragrafobase"/>
                          <w:rPr>
                            <w:rFonts w:ascii="Swiss721BT-Thin" w:hAnsi="Swiss721BT-Thin" w:cs="Swiss721BT-Thin"/>
                            <w:sz w:val="32"/>
                            <w:szCs w:val="32"/>
                          </w:rPr>
                        </w:pPr>
                        <w:r>
                          <w:rPr>
                            <w:rFonts w:ascii="Swiss721BT-Thin" w:hAnsi="Swiss721BT-Thin" w:cs="Swiss721BT-Thin"/>
                            <w:sz w:val="32"/>
                            <w:szCs w:val="32"/>
                          </w:rPr>
                          <w:t>Mod.001</w:t>
                        </w:r>
                      </w:p>
                      <w:p w:rsidR="005A6CD1" w:rsidRDefault="005A6CD1"/>
                    </w:txbxContent>
                  </v:textbox>
                </v:shape>
                <w10:wrap type="square"/>
              </v:group>
            </w:pict>
          </mc:Fallback>
        </mc:AlternateContent>
      </w:r>
    </w:p>
    <w:p w:rsidR="00EA7A5C" w:rsidRDefault="00EA7A5C" w:rsidP="00EA7A5C">
      <w:pPr>
        <w:pStyle w:val="Paragrafobase"/>
        <w:rPr>
          <w:rFonts w:ascii="Swiss721BT-Thin" w:hAnsi="Swiss721BT-Thin" w:cs="Swiss721BT-Thin"/>
          <w:spacing w:val="-2"/>
          <w:sz w:val="20"/>
          <w:szCs w:val="20"/>
          <w:lang w:val="it-IT"/>
        </w:rPr>
      </w:pPr>
    </w:p>
    <w:p w:rsidR="00EA7A5C" w:rsidRDefault="00EA7A5C" w:rsidP="00EA7A5C">
      <w:pPr>
        <w:pStyle w:val="Paragrafobase"/>
        <w:rPr>
          <w:rFonts w:ascii="Swiss721BT-Thin" w:hAnsi="Swiss721BT-Thin" w:cs="Swiss721BT-Thin"/>
          <w:spacing w:val="-2"/>
          <w:sz w:val="20"/>
          <w:szCs w:val="20"/>
          <w:lang w:val="it-IT"/>
        </w:rPr>
      </w:pPr>
    </w:p>
    <w:p w:rsidR="00EA7A5C" w:rsidRDefault="00EA7A5C" w:rsidP="00EA7A5C">
      <w:pPr>
        <w:pStyle w:val="Paragrafobase"/>
        <w:rPr>
          <w:rFonts w:ascii="Swiss721BT-Thin" w:hAnsi="Swiss721BT-Thin" w:cs="Swiss721BT-Thin"/>
          <w:spacing w:val="-2"/>
          <w:sz w:val="20"/>
          <w:szCs w:val="20"/>
          <w:lang w:val="it-IT"/>
        </w:rPr>
      </w:pPr>
    </w:p>
    <w:p w:rsidR="00EA7A5C" w:rsidRDefault="00EA7A5C" w:rsidP="00EA7A5C">
      <w:pPr>
        <w:pStyle w:val="Paragrafobase"/>
        <w:rPr>
          <w:rFonts w:ascii="Swiss721BT-Thin" w:hAnsi="Swiss721BT-Thin" w:cs="Swiss721BT-Thin"/>
          <w:spacing w:val="-2"/>
          <w:sz w:val="20"/>
          <w:szCs w:val="20"/>
          <w:lang w:val="it-IT"/>
        </w:rPr>
      </w:pPr>
    </w:p>
    <w:p w:rsidR="00EA7A5C" w:rsidRDefault="00EA7A5C" w:rsidP="00EA7A5C">
      <w:pPr>
        <w:pStyle w:val="Paragrafobase"/>
        <w:rPr>
          <w:rFonts w:ascii="Swiss721BT-Thin" w:hAnsi="Swiss721BT-Thin" w:cs="Swiss721BT-Thin"/>
          <w:spacing w:val="-2"/>
          <w:sz w:val="20"/>
          <w:szCs w:val="20"/>
          <w:lang w:val="it-IT"/>
        </w:rPr>
      </w:pPr>
    </w:p>
    <w:p w:rsidR="00EA7A5C" w:rsidRDefault="00EA7A5C" w:rsidP="00EA7A5C">
      <w:pPr>
        <w:pStyle w:val="Paragrafobase"/>
        <w:rPr>
          <w:rFonts w:ascii="Swiss721BT-Thin" w:hAnsi="Swiss721BT-Thin" w:cs="Swiss721BT-Thin"/>
          <w:spacing w:val="-2"/>
          <w:sz w:val="20"/>
          <w:szCs w:val="20"/>
          <w:lang w:val="it-IT"/>
        </w:rPr>
      </w:pPr>
    </w:p>
    <w:p w:rsidR="00365008" w:rsidRDefault="00365008" w:rsidP="00EA7A5C">
      <w:pPr>
        <w:pStyle w:val="Paragrafobase"/>
        <w:rPr>
          <w:rFonts w:ascii="Swiss721BT-Thin" w:hAnsi="Swiss721BT-Thin" w:cs="Swiss721BT-Thin"/>
          <w:spacing w:val="-2"/>
          <w:sz w:val="20"/>
          <w:szCs w:val="20"/>
          <w:lang w:val="it-IT"/>
        </w:rPr>
      </w:pPr>
    </w:p>
    <w:p w:rsidR="00365008" w:rsidRDefault="00365008" w:rsidP="00EA7A5C">
      <w:pPr>
        <w:pStyle w:val="Paragrafobase"/>
        <w:rPr>
          <w:rFonts w:ascii="Swiss721BT-Thin" w:hAnsi="Swiss721BT-Thin" w:cs="Swiss721BT-Thin"/>
          <w:spacing w:val="-2"/>
          <w:sz w:val="20"/>
          <w:szCs w:val="20"/>
          <w:lang w:val="it-IT"/>
        </w:rPr>
      </w:pPr>
    </w:p>
    <w:p w:rsidR="00365008" w:rsidRDefault="00365008" w:rsidP="00EA7A5C">
      <w:pPr>
        <w:pStyle w:val="Paragrafobase"/>
        <w:rPr>
          <w:rFonts w:ascii="Swiss721BT-Thin" w:hAnsi="Swiss721BT-Thin" w:cs="Swiss721BT-Thin"/>
          <w:spacing w:val="-2"/>
          <w:sz w:val="20"/>
          <w:szCs w:val="20"/>
          <w:lang w:val="it-IT"/>
        </w:rPr>
      </w:pPr>
    </w:p>
    <w:p w:rsidR="00365008" w:rsidRDefault="00365008" w:rsidP="00EA7A5C">
      <w:pPr>
        <w:pStyle w:val="Paragrafobase"/>
        <w:rPr>
          <w:rFonts w:ascii="Swiss721BT-Thin" w:hAnsi="Swiss721BT-Thin" w:cs="Swiss721BT-Thin"/>
          <w:spacing w:val="-2"/>
          <w:sz w:val="20"/>
          <w:szCs w:val="20"/>
          <w:lang w:val="it-IT"/>
        </w:rPr>
      </w:pPr>
    </w:p>
    <w:p w:rsidR="00EA7A5C" w:rsidRDefault="00EA7A5C" w:rsidP="00EA7A5C">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Ordinanza </w:t>
      </w:r>
      <w:proofErr w:type="spellStart"/>
      <w:r>
        <w:rPr>
          <w:rFonts w:ascii="Swiss721BT-Thin" w:hAnsi="Swiss721BT-Thin" w:cs="Swiss721BT-Thin"/>
          <w:spacing w:val="-2"/>
          <w:sz w:val="20"/>
          <w:szCs w:val="20"/>
          <w:lang w:val="it-IT"/>
        </w:rPr>
        <w:t>n.______del</w:t>
      </w:r>
      <w:proofErr w:type="spellEnd"/>
      <w:r>
        <w:rPr>
          <w:rFonts w:ascii="Swiss721BT-Thin" w:hAnsi="Swiss721BT-Thin" w:cs="Swiss721BT-Thin"/>
          <w:spacing w:val="-2"/>
          <w:sz w:val="20"/>
          <w:szCs w:val="20"/>
          <w:lang w:val="it-IT"/>
        </w:rPr>
        <w:t xml:space="preserve"> ____________</w:t>
      </w:r>
    </w:p>
    <w:p w:rsidR="00EA7A5C" w:rsidRDefault="00EA7A5C" w:rsidP="00EA7A5C">
      <w:pPr>
        <w:pStyle w:val="Paragrafobase"/>
        <w:rPr>
          <w:rFonts w:ascii="Swiss721BT-Thin" w:hAnsi="Swiss721BT-Thin" w:cs="Swiss721BT-Thin"/>
          <w:spacing w:val="-2"/>
          <w:sz w:val="20"/>
          <w:szCs w:val="20"/>
          <w:lang w:val="it-IT"/>
        </w:rPr>
      </w:pPr>
    </w:p>
    <w:p w:rsidR="00EA7A5C" w:rsidRDefault="00EA7A5C" w:rsidP="00EA7A5C">
      <w:pPr>
        <w:pStyle w:val="Paragrafobase"/>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IL SINDACO</w:t>
      </w:r>
    </w:p>
    <w:p w:rsidR="00EA7A5C" w:rsidRDefault="00EA7A5C" w:rsidP="00EA7A5C">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Constatato che nell’allevamento del Sig. ____________________________ sito in questo Comune è stato accertato un focolaio di_____________________________ </w:t>
      </w:r>
    </w:p>
    <w:p w:rsidR="00EA7A5C" w:rsidRDefault="00EA7A5C" w:rsidP="00EA7A5C">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EA7A5C" w:rsidRDefault="00EA7A5C" w:rsidP="00EA7A5C">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VISTI</w:t>
      </w:r>
      <w:r>
        <w:rPr>
          <w:rFonts w:ascii="Swiss721BT-Thin" w:hAnsi="Swiss721BT-Thin" w:cs="Swiss721BT-Thin"/>
          <w:spacing w:val="-2"/>
          <w:sz w:val="20"/>
          <w:szCs w:val="20"/>
          <w:lang w:val="it-IT"/>
        </w:rPr>
        <w:t xml:space="preserve"> </w:t>
      </w:r>
    </w:p>
    <w:p w:rsidR="00EA7A5C" w:rsidRDefault="00EA7A5C" w:rsidP="00EA7A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il T.U.LL.SS., R.D. 27 luglio 1934, n. 1265; </w:t>
      </w:r>
    </w:p>
    <w:p w:rsidR="00EA7A5C" w:rsidRDefault="00EA7A5C" w:rsidP="00EA7A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il Regolamento di Polizia veterinaria, 8 febbraio 1954, n. 320 e le successive modificazioni; </w:t>
      </w:r>
    </w:p>
    <w:p w:rsidR="00EA7A5C" w:rsidRDefault="00EA7A5C" w:rsidP="00EA7A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 Legge 23.11.68, n. 34 e le successive modificazioni; </w:t>
      </w:r>
    </w:p>
    <w:p w:rsidR="00EA7A5C" w:rsidRDefault="00EA7A5C" w:rsidP="00EA7A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 Legge 23.12.1978, n. 833; </w:t>
      </w:r>
    </w:p>
    <w:p w:rsidR="00EA7A5C" w:rsidRDefault="00EA7A5C" w:rsidP="00EA7A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 Legge 2.6.1988, n. 218; </w:t>
      </w:r>
    </w:p>
    <w:p w:rsidR="00EA7A5C" w:rsidRDefault="00EA7A5C" w:rsidP="00EA7A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il </w:t>
      </w:r>
      <w:proofErr w:type="spellStart"/>
      <w:r>
        <w:rPr>
          <w:rFonts w:ascii="Swiss721BT-Thin" w:hAnsi="Swiss721BT-Thin" w:cs="Swiss721BT-Thin"/>
          <w:spacing w:val="-2"/>
          <w:sz w:val="20"/>
          <w:szCs w:val="20"/>
          <w:lang w:val="it-IT"/>
        </w:rPr>
        <w:t>D.Lgs</w:t>
      </w:r>
      <w:proofErr w:type="spellEnd"/>
      <w:r>
        <w:rPr>
          <w:rFonts w:ascii="Swiss721BT-Thin" w:hAnsi="Swiss721BT-Thin" w:cs="Swiss721BT-Thin"/>
          <w:spacing w:val="-2"/>
          <w:sz w:val="20"/>
          <w:szCs w:val="20"/>
          <w:lang w:val="it-IT"/>
        </w:rPr>
        <w:t xml:space="preserve"> 14.12.92, n. 508; </w:t>
      </w:r>
    </w:p>
    <w:p w:rsidR="00EA7A5C" w:rsidRDefault="00EA7A5C" w:rsidP="00EA7A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21 novembre 1985, n. 28</w:t>
      </w:r>
    </w:p>
    <w:p w:rsidR="00EA7A5C" w:rsidRDefault="00EA7A5C" w:rsidP="00EA7A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17 gennaio 1989, n. 3</w:t>
      </w:r>
    </w:p>
    <w:p w:rsidR="00EA7A5C" w:rsidRDefault="00EA7A5C" w:rsidP="00EA7A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12 giugno 2006, n. 9</w:t>
      </w:r>
    </w:p>
    <w:p w:rsidR="00EA7A5C" w:rsidRDefault="00EA7A5C" w:rsidP="00EA7A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w:t>
      </w:r>
      <w:r w:rsidR="00721421">
        <w:rPr>
          <w:rFonts w:ascii="Swiss721BT-Thin" w:hAnsi="Swiss721BT-Thin" w:cs="Swiss721BT-Thin"/>
          <w:spacing w:val="-2"/>
          <w:sz w:val="20"/>
          <w:szCs w:val="20"/>
          <w:lang w:val="it-IT"/>
        </w:rPr>
        <w:t xml:space="preserve">eventuali </w:t>
      </w:r>
      <w:r>
        <w:rPr>
          <w:rFonts w:ascii="Swiss721BT-Thin" w:hAnsi="Swiss721BT-Thin" w:cs="Swiss721BT-Thin"/>
          <w:spacing w:val="-2"/>
          <w:sz w:val="20"/>
          <w:szCs w:val="20"/>
          <w:lang w:val="it-IT"/>
        </w:rPr>
        <w:t xml:space="preserve">disposizioni specifiche relative alla malattia diagnosticata);  </w:t>
      </w:r>
    </w:p>
    <w:p w:rsidR="00EA7A5C" w:rsidRDefault="00EA7A5C" w:rsidP="00EA7A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15 della legge 24 febbraio 1992 n. 225; </w:t>
      </w:r>
    </w:p>
    <w:p w:rsidR="00EA7A5C" w:rsidRDefault="00EA7A5C" w:rsidP="00EA7A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54 comma 2 del </w:t>
      </w:r>
      <w:proofErr w:type="spellStart"/>
      <w:r>
        <w:rPr>
          <w:rFonts w:ascii="Swiss721BT-Thin" w:hAnsi="Swiss721BT-Thin" w:cs="Swiss721BT-Thin"/>
          <w:spacing w:val="-2"/>
          <w:sz w:val="20"/>
          <w:szCs w:val="20"/>
          <w:lang w:val="it-IT"/>
        </w:rPr>
        <w:t>D.Lgs.</w:t>
      </w:r>
      <w:proofErr w:type="spellEnd"/>
      <w:r>
        <w:rPr>
          <w:rFonts w:ascii="Swiss721BT-Thin" w:hAnsi="Swiss721BT-Thin" w:cs="Swiss721BT-Thin"/>
          <w:spacing w:val="-2"/>
          <w:sz w:val="20"/>
          <w:szCs w:val="20"/>
          <w:lang w:val="it-IT"/>
        </w:rPr>
        <w:t xml:space="preserve"> 18 agosto 2000 n.267; </w:t>
      </w:r>
    </w:p>
    <w:p w:rsidR="00721421" w:rsidRDefault="00EA7A5C" w:rsidP="00721421">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07/08/1990, n. 24</w:t>
      </w:r>
      <w:r w:rsidR="00721421">
        <w:rPr>
          <w:rFonts w:ascii="Swiss721BT-Thin" w:hAnsi="Swiss721BT-Thin" w:cs="Swiss721BT-Thin"/>
          <w:spacing w:val="-2"/>
          <w:sz w:val="20"/>
          <w:szCs w:val="20"/>
          <w:lang w:val="it-IT"/>
        </w:rPr>
        <w:t>1</w:t>
      </w:r>
    </w:p>
    <w:p w:rsidR="00721421" w:rsidRDefault="00721421" w:rsidP="00721421">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Il Decreto Legislativo n° 1 del 02 gennaio 2018</w:t>
      </w:r>
    </w:p>
    <w:p w:rsidR="00EA7A5C" w:rsidRDefault="00EA7A5C" w:rsidP="00EA7A5C">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EA7A5C" w:rsidRDefault="00EA7A5C" w:rsidP="00EA7A5C">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ORDINA</w:t>
      </w:r>
      <w:r>
        <w:rPr>
          <w:rFonts w:ascii="Swiss721BT-Thin" w:hAnsi="Swiss721BT-Thin" w:cs="Swiss721BT-Thin"/>
          <w:spacing w:val="-2"/>
          <w:sz w:val="20"/>
          <w:szCs w:val="20"/>
          <w:lang w:val="it-IT"/>
        </w:rPr>
        <w:t xml:space="preserve"> </w:t>
      </w:r>
    </w:p>
    <w:p w:rsidR="00EA7A5C" w:rsidRDefault="00EA7A5C" w:rsidP="00EA7A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•Gli animali (specie ________</w:t>
      </w:r>
      <w:proofErr w:type="spellStart"/>
      <w:r>
        <w:rPr>
          <w:rFonts w:ascii="Swiss721BT-Thin" w:hAnsi="Swiss721BT-Thin" w:cs="Swiss721BT-Thin"/>
          <w:spacing w:val="-2"/>
          <w:sz w:val="20"/>
          <w:szCs w:val="20"/>
          <w:lang w:val="it-IT"/>
        </w:rPr>
        <w:t>cat</w:t>
      </w:r>
      <w:proofErr w:type="spellEnd"/>
      <w:r>
        <w:rPr>
          <w:rFonts w:ascii="Swiss721BT-Thin" w:hAnsi="Swiss721BT-Thin" w:cs="Swiss721BT-Thin"/>
          <w:spacing w:val="-2"/>
          <w:sz w:val="20"/>
          <w:szCs w:val="20"/>
          <w:lang w:val="it-IT"/>
        </w:rPr>
        <w:t>. ________; numero _______) dell’allevamento del Sig. _______________________ citato in premessa, devono essere immediatamente abbattuti sul posto per la profilassi della ________________</w:t>
      </w:r>
    </w:p>
    <w:p w:rsidR="00EA7A5C" w:rsidRDefault="00EA7A5C" w:rsidP="00EA7A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Le carcasse degli animali suddetti devono essere immediatamente distrutte sul posto, mediante incenerimento. I residui della combustione </w:t>
      </w:r>
      <w:proofErr w:type="spellStart"/>
      <w:r>
        <w:rPr>
          <w:rFonts w:ascii="Swiss721BT-Thin" w:hAnsi="Swiss721BT-Thin" w:cs="Swiss721BT-Thin"/>
          <w:spacing w:val="-2"/>
          <w:sz w:val="20"/>
          <w:szCs w:val="20"/>
          <w:lang w:val="it-IT"/>
        </w:rPr>
        <w:t>nonchè</w:t>
      </w:r>
      <w:proofErr w:type="spellEnd"/>
      <w:r>
        <w:rPr>
          <w:rFonts w:ascii="Swiss721BT-Thin" w:hAnsi="Swiss721BT-Thin" w:cs="Swiss721BT-Thin"/>
          <w:spacing w:val="-2"/>
          <w:sz w:val="20"/>
          <w:szCs w:val="20"/>
          <w:lang w:val="it-IT"/>
        </w:rPr>
        <w:t xml:space="preserve"> le ceneri devono essere interrati (*). </w:t>
      </w:r>
    </w:p>
    <w:p w:rsidR="00EA7A5C" w:rsidRDefault="00EA7A5C" w:rsidP="00EA7A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Al termine delle operazioni di abbattimento e di distruzione degli animali, i ricoveri che li hanno ospitati, i locali annessi, gli immediati dintorni, </w:t>
      </w:r>
      <w:proofErr w:type="spellStart"/>
      <w:r>
        <w:rPr>
          <w:rFonts w:ascii="Swiss721BT-Thin" w:hAnsi="Swiss721BT-Thin" w:cs="Swiss721BT-Thin"/>
          <w:spacing w:val="-2"/>
          <w:sz w:val="20"/>
          <w:szCs w:val="20"/>
          <w:lang w:val="it-IT"/>
        </w:rPr>
        <w:t>nonchè</w:t>
      </w:r>
      <w:proofErr w:type="spellEnd"/>
      <w:r>
        <w:rPr>
          <w:rFonts w:ascii="Swiss721BT-Thin" w:hAnsi="Swiss721BT-Thin" w:cs="Swiss721BT-Thin"/>
          <w:spacing w:val="-2"/>
          <w:sz w:val="20"/>
          <w:szCs w:val="20"/>
          <w:lang w:val="it-IT"/>
        </w:rPr>
        <w:t xml:space="preserve"> tutti gli utensili, le attrezzature, veicoli utilizzati e tutto il materiale suscettibile di essere contaminato devono essere sottoposti ad accurata pulizia e radicali disinfezioni, sotto il diretto controllo del Servizio Veterinario dell’A.S.L. </w:t>
      </w:r>
    </w:p>
    <w:p w:rsidR="00EA7A5C" w:rsidRDefault="00EA7A5C" w:rsidP="00EA7A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Nell’allevamento sopraindicato, l’introduzione di animali resta subordinata alla revoca dei provvedimenti disposti con propria ordinanza n. ________ e potrà avvenire non prima di 30 giorni dalla fine delle predette operazioni di pulizia e disinfezione, secondo le indicazioni del competente Servizio Veterinario. </w:t>
      </w:r>
    </w:p>
    <w:p w:rsidR="00EA7A5C" w:rsidRDefault="00EA7A5C" w:rsidP="00EA7A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La misura della indennità da corrispondere a carico di _______ (indicare l’Ente) al proprietario degli animali abbattuti sarà determinata con provvedimento a parte. </w:t>
      </w:r>
    </w:p>
    <w:p w:rsidR="00EA7A5C" w:rsidRDefault="00EA7A5C" w:rsidP="00EA7A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Il Servizio Veterinario dell’A.S.L. e gli agenti della forza pubblica sono incaricati della esecuzione della presente ordinanza. </w:t>
      </w:r>
    </w:p>
    <w:p w:rsidR="00EA7A5C" w:rsidRDefault="00EA7A5C" w:rsidP="00EA7A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Le contravvenzioni alla presente ordinanza sono punite a norma di legge. </w:t>
      </w:r>
    </w:p>
    <w:p w:rsidR="00F66A7C" w:rsidRDefault="00F66A7C" w:rsidP="00EA7A5C">
      <w:pPr>
        <w:pStyle w:val="Paragrafobase"/>
        <w:ind w:left="140" w:hanging="140"/>
        <w:rPr>
          <w:rFonts w:ascii="Swiss721BT-Thin" w:hAnsi="Swiss721BT-Thin" w:cs="Swiss721BT-Thin"/>
          <w:spacing w:val="-2"/>
          <w:sz w:val="20"/>
          <w:szCs w:val="20"/>
          <w:lang w:val="it-IT"/>
        </w:rPr>
      </w:pPr>
    </w:p>
    <w:p w:rsidR="00EA7A5C" w:rsidRDefault="00EA7A5C" w:rsidP="00EA7A5C">
      <w:pPr>
        <w:pStyle w:val="Paragrafobase"/>
        <w:jc w:val="right"/>
        <w:rPr>
          <w:rFonts w:ascii="Swiss721BT-Thin" w:hAnsi="Swiss721BT-Thin" w:cs="Swiss721BT-Thin"/>
          <w:spacing w:val="-2"/>
          <w:sz w:val="20"/>
          <w:szCs w:val="20"/>
          <w:lang w:val="it-IT"/>
        </w:rPr>
      </w:pPr>
      <w:r>
        <w:rPr>
          <w:rFonts w:ascii="Swiss721BT-Thin" w:hAnsi="Swiss721BT-Thin" w:cs="Swiss721BT-Thin"/>
          <w:spacing w:val="-2"/>
          <w:sz w:val="20"/>
          <w:szCs w:val="20"/>
          <w:lang w:val="it-IT"/>
        </w:rPr>
        <w:t>Segue...</w:t>
      </w:r>
    </w:p>
    <w:p w:rsidR="00EA7A5C" w:rsidRDefault="00EA7A5C" w:rsidP="00EA7A5C">
      <w:pPr>
        <w:pStyle w:val="Paragrafobase"/>
        <w:jc w:val="right"/>
        <w:rPr>
          <w:rFonts w:ascii="Swiss721BT-Thin" w:hAnsi="Swiss721BT-Thin" w:cs="Swiss721BT-Thin"/>
          <w:spacing w:val="-2"/>
          <w:sz w:val="20"/>
          <w:szCs w:val="20"/>
          <w:lang w:val="it-IT"/>
        </w:rPr>
      </w:pPr>
    </w:p>
    <w:p w:rsidR="00EA7A5C" w:rsidRDefault="00EA7A5C" w:rsidP="00EA7A5C">
      <w:pPr>
        <w:pStyle w:val="Paragrafobase"/>
        <w:rPr>
          <w:rFonts w:ascii="Swiss721BT-BoldExtended" w:hAnsi="Swiss721BT-BoldExtended" w:cs="Swiss721BT-BoldExtended"/>
          <w:b/>
          <w:bCs/>
          <w:spacing w:val="-2"/>
          <w:sz w:val="20"/>
          <w:szCs w:val="20"/>
          <w:lang w:val="it-IT"/>
        </w:rPr>
      </w:pPr>
    </w:p>
    <w:p w:rsidR="00EA7A5C" w:rsidRDefault="00EA7A5C" w:rsidP="00EA7A5C">
      <w:pPr>
        <w:pStyle w:val="Paragrafobase"/>
        <w:rPr>
          <w:rFonts w:ascii="Swiss721BT-BoldExtended" w:hAnsi="Swiss721BT-BoldExtended" w:cs="Swiss721BT-BoldExtended"/>
          <w:b/>
          <w:bCs/>
          <w:spacing w:val="-2"/>
          <w:sz w:val="20"/>
          <w:szCs w:val="20"/>
          <w:lang w:val="it-IT"/>
        </w:rPr>
      </w:pPr>
    </w:p>
    <w:p w:rsidR="00EA7A5C" w:rsidRDefault="00EA7A5C" w:rsidP="00EA7A5C">
      <w:pPr>
        <w:pStyle w:val="Paragrafobase"/>
        <w:rPr>
          <w:rFonts w:ascii="Swiss721BT-BoldExtended" w:hAnsi="Swiss721BT-BoldExtended" w:cs="Swiss721BT-BoldExtended"/>
          <w:b/>
          <w:bCs/>
          <w:spacing w:val="-2"/>
          <w:sz w:val="20"/>
          <w:szCs w:val="20"/>
          <w:lang w:val="it-IT"/>
        </w:rPr>
      </w:pPr>
    </w:p>
    <w:p w:rsidR="00EA7A5C" w:rsidRDefault="00EA7A5C" w:rsidP="00EA7A5C">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 xml:space="preserve">RENDE NOTO </w:t>
      </w:r>
    </w:p>
    <w:p w:rsidR="00EA7A5C" w:rsidRDefault="00EA7A5C" w:rsidP="00EA7A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•Che a norma di legge il responsabile del procedimento è il Sig. ________________ il quale provvederà all’adozione di tutti gli atti successivi e conseguenti; </w:t>
      </w:r>
    </w:p>
    <w:p w:rsidR="00EA7A5C" w:rsidRDefault="00EA7A5C" w:rsidP="00EA7A5C">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EA7A5C" w:rsidRDefault="00EA7A5C" w:rsidP="00EA7A5C">
      <w:pPr>
        <w:pStyle w:val="Paragrafobase"/>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AVVERTE </w:t>
      </w:r>
    </w:p>
    <w:p w:rsidR="00EA7A5C" w:rsidRDefault="00EA7A5C" w:rsidP="00EA7A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•Che eventuali danni a persone e cose, derivanti dal mancato rispetto del presente provvedimento, saranno a carico degli inadempienti che ne risponderanno in via civile, penale ed amministrativa; </w:t>
      </w:r>
    </w:p>
    <w:p w:rsidR="00EA7A5C" w:rsidRDefault="00EA7A5C" w:rsidP="00EA7A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•Che contro la presente ordinanza quanti hanno interesse potranno fare ricorso nelle sedi competenti a termini di legge; </w:t>
      </w:r>
    </w:p>
    <w:p w:rsidR="00EA7A5C" w:rsidRDefault="00EA7A5C" w:rsidP="00EA7A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•Copia del presente provvedimento è pubblicata all’Albo del Comune e verrà trasmessa al Prefetto e al Presidente della Regione. </w:t>
      </w:r>
    </w:p>
    <w:p w:rsidR="00EA7A5C" w:rsidRDefault="00EA7A5C" w:rsidP="00EA7A5C">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EA7A5C" w:rsidRDefault="00EA7A5C" w:rsidP="00EA7A5C">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EA7A5C" w:rsidRDefault="00EA7A5C" w:rsidP="00EA7A5C">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Dal Municipio di _______________________, li ______________________</w:t>
      </w:r>
    </w:p>
    <w:p w:rsidR="00EA7A5C" w:rsidRDefault="00EA7A5C" w:rsidP="00EA7A5C">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EA7A5C" w:rsidRDefault="00EA7A5C" w:rsidP="00EA7A5C">
      <w:pPr>
        <w:pStyle w:val="Paragrafobase"/>
        <w:rPr>
          <w:rFonts w:ascii="Swiss721BT-Thin" w:hAnsi="Swiss721BT-Thin" w:cs="Swiss721BT-Thin"/>
          <w:spacing w:val="-2"/>
          <w:sz w:val="20"/>
          <w:szCs w:val="20"/>
          <w:lang w:val="it-IT"/>
        </w:rPr>
      </w:pPr>
    </w:p>
    <w:p w:rsidR="00EA7A5C" w:rsidRDefault="00EA7A5C" w:rsidP="00EA7A5C">
      <w:pPr>
        <w:pStyle w:val="Paragrafobase"/>
        <w:rPr>
          <w:rFonts w:ascii="Swiss721BT-Thin" w:hAnsi="Swiss721BT-Thin" w:cs="Swiss721BT-Thin"/>
          <w:spacing w:val="-2"/>
          <w:sz w:val="20"/>
          <w:szCs w:val="20"/>
          <w:lang w:val="it-IT"/>
        </w:rPr>
      </w:pPr>
    </w:p>
    <w:p w:rsidR="00EA7A5C" w:rsidRDefault="00EA7A5C" w:rsidP="00EA7A5C">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IL SINDACO </w:t>
      </w:r>
    </w:p>
    <w:p w:rsidR="00EA7A5C" w:rsidRDefault="00EA7A5C" w:rsidP="00EA7A5C">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EA7A5C" w:rsidRDefault="00EA7A5C" w:rsidP="00EA7A5C">
      <w:pPr>
        <w:pStyle w:val="Paragrafobase"/>
        <w:rPr>
          <w:rFonts w:ascii="Swiss721BT-Thin" w:hAnsi="Swiss721BT-Thin" w:cs="Swiss721BT-Thin"/>
          <w:spacing w:val="-2"/>
          <w:sz w:val="20"/>
          <w:szCs w:val="20"/>
          <w:lang w:val="it-IT"/>
        </w:rPr>
      </w:pPr>
    </w:p>
    <w:p w:rsidR="00EA7A5C" w:rsidRDefault="00EA7A5C" w:rsidP="00EA7A5C">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F66A7C" w:rsidRDefault="00EA7A5C" w:rsidP="00EA7A5C">
      <w:pPr>
        <w:rPr>
          <w:rFonts w:ascii="Swiss721BT-Thin" w:hAnsi="Swiss721BT-Thin" w:cs="Swiss721BT-Thin"/>
          <w:spacing w:val="-2"/>
          <w:sz w:val="20"/>
          <w:szCs w:val="20"/>
        </w:rPr>
      </w:pPr>
      <w:r>
        <w:rPr>
          <w:rFonts w:ascii="Swiss721BT-Thin" w:hAnsi="Swiss721BT-Thin" w:cs="Swiss721BT-Thin"/>
          <w:spacing w:val="-2"/>
          <w:sz w:val="20"/>
          <w:szCs w:val="20"/>
        </w:rPr>
        <w:t>Nota: in casi particolari, su indicazione del Servizio Veterinario dell’A.S.L., e con l’adozione delle precauzioni da questo indicate, la distruzione avviene previo trasporto ad un sito idoneo o ad uno stabilimento autorizzato (trasporti pericolosi v. “decreto Ronchi”).</w:t>
      </w:r>
    </w:p>
    <w:p w:rsidR="005E64F1" w:rsidRDefault="005E64F1" w:rsidP="00EA7A5C">
      <w:pPr>
        <w:rPr>
          <w:rFonts w:ascii="Swiss721BT-Thin" w:hAnsi="Swiss721BT-Thin" w:cs="Swiss721BT-Thin"/>
          <w:spacing w:val="-2"/>
          <w:sz w:val="20"/>
          <w:szCs w:val="20"/>
        </w:rPr>
      </w:pPr>
    </w:p>
    <w:p w:rsidR="005E64F1" w:rsidRDefault="005E64F1" w:rsidP="00EA7A5C">
      <w:pPr>
        <w:rPr>
          <w:rFonts w:ascii="Swiss721BT-Thin" w:hAnsi="Swiss721BT-Thin" w:cs="Swiss721BT-Thin"/>
          <w:spacing w:val="-2"/>
          <w:sz w:val="20"/>
          <w:szCs w:val="20"/>
        </w:rPr>
      </w:pPr>
    </w:p>
    <w:p w:rsidR="005E64F1" w:rsidRDefault="005E64F1" w:rsidP="00EA7A5C">
      <w:pPr>
        <w:rPr>
          <w:rFonts w:ascii="Swiss721BT-Thin" w:hAnsi="Swiss721BT-Thin" w:cs="Swiss721BT-Thin"/>
          <w:spacing w:val="-2"/>
          <w:sz w:val="20"/>
          <w:szCs w:val="20"/>
        </w:rPr>
      </w:pPr>
    </w:p>
    <w:p w:rsidR="005E64F1" w:rsidRDefault="005E64F1" w:rsidP="00EA7A5C">
      <w:pPr>
        <w:rPr>
          <w:rFonts w:ascii="Swiss721BT-Thin" w:hAnsi="Swiss721BT-Thin" w:cs="Swiss721BT-Thin"/>
          <w:spacing w:val="-2"/>
          <w:sz w:val="20"/>
          <w:szCs w:val="20"/>
        </w:rPr>
      </w:pPr>
    </w:p>
    <w:p w:rsidR="005E64F1" w:rsidRDefault="005E64F1" w:rsidP="00EA7A5C">
      <w:pPr>
        <w:rPr>
          <w:rFonts w:ascii="Swiss721BT-Thin" w:hAnsi="Swiss721BT-Thin" w:cs="Swiss721BT-Thin"/>
          <w:spacing w:val="-2"/>
          <w:sz w:val="20"/>
          <w:szCs w:val="20"/>
        </w:rPr>
      </w:pPr>
    </w:p>
    <w:p w:rsidR="005E64F1" w:rsidRDefault="005E64F1" w:rsidP="00EA7A5C">
      <w:pPr>
        <w:rPr>
          <w:rFonts w:ascii="Swiss721BT-Thin" w:hAnsi="Swiss721BT-Thin" w:cs="Swiss721BT-Thin"/>
          <w:spacing w:val="-2"/>
          <w:sz w:val="20"/>
          <w:szCs w:val="20"/>
        </w:rPr>
      </w:pPr>
    </w:p>
    <w:p w:rsidR="005E64F1" w:rsidRDefault="005E64F1" w:rsidP="00EA7A5C">
      <w:pPr>
        <w:rPr>
          <w:rFonts w:ascii="Swiss721BT-Thin" w:hAnsi="Swiss721BT-Thin" w:cs="Swiss721BT-Thin"/>
          <w:spacing w:val="-2"/>
          <w:sz w:val="20"/>
          <w:szCs w:val="20"/>
        </w:rPr>
      </w:pPr>
    </w:p>
    <w:p w:rsidR="005E64F1" w:rsidRDefault="005E64F1" w:rsidP="00EA7A5C">
      <w:pPr>
        <w:rPr>
          <w:rFonts w:ascii="Swiss721BT-Thin" w:hAnsi="Swiss721BT-Thin" w:cs="Swiss721BT-Thin"/>
          <w:spacing w:val="-2"/>
          <w:sz w:val="20"/>
          <w:szCs w:val="20"/>
        </w:rPr>
        <w:sectPr w:rsidR="005E64F1" w:rsidSect="00F64FB3">
          <w:headerReference w:type="even" r:id="rId8"/>
          <w:headerReference w:type="default" r:id="rId9"/>
          <w:footerReference w:type="even" r:id="rId10"/>
          <w:footerReference w:type="default" r:id="rId11"/>
          <w:headerReference w:type="first" r:id="rId12"/>
          <w:footerReference w:type="first" r:id="rId13"/>
          <w:pgSz w:w="11906" w:h="16838"/>
          <w:pgMar w:top="11" w:right="720" w:bottom="0" w:left="720" w:header="0" w:footer="0" w:gutter="0"/>
          <w:cols w:space="720"/>
          <w:noEndnote/>
        </w:sectPr>
      </w:pPr>
    </w:p>
    <w:p w:rsidR="00EA7A5C" w:rsidRDefault="00EA7A5C" w:rsidP="00EA7A5C">
      <w:pPr>
        <w:rPr>
          <w:rFonts w:ascii="Swiss721BT-Thin" w:hAnsi="Swiss721BT-Thin" w:cs="Swiss721BT-Thin"/>
          <w:spacing w:val="-2"/>
          <w:sz w:val="20"/>
          <w:szCs w:val="20"/>
        </w:rPr>
      </w:pPr>
    </w:p>
    <w:p w:rsidR="00EA7A5C" w:rsidRDefault="00365008" w:rsidP="00EA7A5C">
      <w:pPr>
        <w:rPr>
          <w:rFonts w:ascii="Swiss721BT-Thin" w:hAnsi="Swiss721BT-Thin" w:cs="Swiss721BT-Thin"/>
          <w:spacing w:val="-2"/>
          <w:sz w:val="20"/>
          <w:szCs w:val="20"/>
        </w:rPr>
      </w:pPr>
      <w:r>
        <w:rPr>
          <w:rFonts w:ascii="Swiss721BT-Thin" w:hAnsi="Swiss721BT-Thin" w:cs="Swiss721BT-Thin"/>
          <w:noProof/>
          <w:spacing w:val="-2"/>
          <w:sz w:val="20"/>
          <w:szCs w:val="20"/>
        </w:rPr>
        <mc:AlternateContent>
          <mc:Choice Requires="wpg">
            <w:drawing>
              <wp:anchor distT="0" distB="0" distL="114300" distR="114300" simplePos="0" relativeHeight="251662336" behindDoc="0" locked="0" layoutInCell="1" allowOverlap="1" wp14:anchorId="19A032DA" wp14:editId="664110AC">
                <wp:simplePos x="0" y="0"/>
                <wp:positionH relativeFrom="column">
                  <wp:posOffset>2832735</wp:posOffset>
                </wp:positionH>
                <wp:positionV relativeFrom="paragraph">
                  <wp:posOffset>136525</wp:posOffset>
                </wp:positionV>
                <wp:extent cx="3962400" cy="2286000"/>
                <wp:effectExtent l="0" t="0" r="0" b="0"/>
                <wp:wrapSquare wrapText="bothSides"/>
                <wp:docPr id="28" name="Gruppo 28"/>
                <wp:cNvGraphicFramePr/>
                <a:graphic xmlns:a="http://schemas.openxmlformats.org/drawingml/2006/main">
                  <a:graphicData uri="http://schemas.microsoft.com/office/word/2010/wordprocessingGroup">
                    <wpg:wgp>
                      <wpg:cNvGrpSpPr/>
                      <wpg:grpSpPr>
                        <a:xfrm>
                          <a:off x="0" y="0"/>
                          <a:ext cx="3962400" cy="2286000"/>
                          <a:chOff x="0" y="0"/>
                          <a:chExt cx="3962400" cy="2286000"/>
                        </a:xfrm>
                      </wpg:grpSpPr>
                      <wps:wsp>
                        <wps:cNvPr id="5" name="Casella di testo 5"/>
                        <wps:cNvSpPr txBox="1"/>
                        <wps:spPr>
                          <a:xfrm>
                            <a:off x="0" y="292100"/>
                            <a:ext cx="3962400" cy="19939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Pr="00721421" w:rsidRDefault="005A6CD1" w:rsidP="00EA7A5C">
                              <w:pPr>
                                <w:pStyle w:val="Paragrafobase"/>
                                <w:rPr>
                                  <w:rFonts w:ascii="Swiss721BT-Thin" w:hAnsi="Swiss721BT-Thin" w:cs="Swiss721BT-Thin"/>
                                  <w:sz w:val="44"/>
                                  <w:szCs w:val="44"/>
                                  <w:lang w:val="it-IT"/>
                                </w:rPr>
                              </w:pPr>
                              <w:r w:rsidRPr="00721421">
                                <w:rPr>
                                  <w:rFonts w:ascii="Swiss721BT-Thin" w:hAnsi="Swiss721BT-Thin" w:cs="Swiss721BT-Thin"/>
                                  <w:sz w:val="44"/>
                                  <w:szCs w:val="44"/>
                                  <w:lang w:val="it-IT"/>
                                </w:rPr>
                                <w:t>Ordinanza di requisizione di locali per accoglienza famiglie.</w:t>
                              </w:r>
                            </w:p>
                            <w:p w:rsidR="005A6CD1" w:rsidRDefault="005A6CD1" w:rsidP="00EA7A5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 name="Casella di testo 6"/>
                        <wps:cNvSpPr txBox="1"/>
                        <wps:spPr>
                          <a:xfrm>
                            <a:off x="24765" y="0"/>
                            <a:ext cx="1485900" cy="4572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Default="005A6CD1" w:rsidP="00EA7A5C">
                              <w:pPr>
                                <w:pStyle w:val="Paragrafobase"/>
                                <w:rPr>
                                  <w:rFonts w:ascii="Swiss721BT-Thin" w:hAnsi="Swiss721BT-Thin" w:cs="Swiss721BT-Thin"/>
                                  <w:sz w:val="32"/>
                                  <w:szCs w:val="32"/>
                                </w:rPr>
                              </w:pPr>
                              <w:r>
                                <w:rPr>
                                  <w:rFonts w:ascii="Swiss721BT-Thin" w:hAnsi="Swiss721BT-Thin" w:cs="Swiss721BT-Thin"/>
                                  <w:sz w:val="32"/>
                                  <w:szCs w:val="32"/>
                                </w:rPr>
                                <w:t>Mod.002</w:t>
                              </w:r>
                            </w:p>
                            <w:p w:rsidR="005A6CD1" w:rsidRDefault="005A6CD1" w:rsidP="00EA7A5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19A032DA" id="Gruppo 28" o:spid="_x0000_s1034" style="position:absolute;margin-left:223.05pt;margin-top:10.75pt;width:312pt;height:180pt;z-index:251662336" coordsize="39624,2286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">
                <v:shape id="Casella di testo 5" o:spid="_x0000_s1035" type="#_x0000_t202" style="position:absolute;top:2921;width:39624;height:1993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" filled="f" stroked="f">
                  <v:textbox>
                    <w:txbxContent>
                      <w:p w:rsidR="005A6CD1" w:rsidRPr="00721421" w:rsidRDefault="005A6CD1" w:rsidP="00EA7A5C">
                        <w:pPr>
                          <w:pStyle w:val="Paragrafobase"/>
                          <w:rPr>
                            <w:rFonts w:ascii="Swiss721BT-Thin" w:hAnsi="Swiss721BT-Thin" w:cs="Swiss721BT-Thin"/>
                            <w:sz w:val="44"/>
                            <w:szCs w:val="44"/>
                            <w:lang w:val="it-IT"/>
                          </w:rPr>
                        </w:pPr>
                        <w:r w:rsidRPr="00721421">
                          <w:rPr>
                            <w:rFonts w:ascii="Swiss721BT-Thin" w:hAnsi="Swiss721BT-Thin" w:cs="Swiss721BT-Thin"/>
                            <w:sz w:val="44"/>
                            <w:szCs w:val="44"/>
                            <w:lang w:val="it-IT"/>
                          </w:rPr>
                          <w:t>Ordinanza di requisizione di locali per accoglienza famiglie.</w:t>
                        </w:r>
                      </w:p>
                      <w:p w:rsidR="005A6CD1" w:rsidRDefault="005A6CD1" w:rsidP="00EA7A5C"/>
                    </w:txbxContent>
                  </v:textbox>
                </v:shape>
                <v:shape id="Casella di testo 6" o:spid="_x0000_s1036" type="#_x0000_t202" style="position:absolute;left:247;width:14859;height:457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" filled="f" stroked="f">
                  <v:textbox>
                    <w:txbxContent>
                      <w:p w:rsidR="005A6CD1" w:rsidRDefault="005A6CD1" w:rsidP="00EA7A5C">
                        <w:pPr>
                          <w:pStyle w:val="Paragrafobase"/>
                          <w:rPr>
                            <w:rFonts w:ascii="Swiss721BT-Thin" w:hAnsi="Swiss721BT-Thin" w:cs="Swiss721BT-Thin"/>
                            <w:sz w:val="32"/>
                            <w:szCs w:val="32"/>
                          </w:rPr>
                        </w:pPr>
                        <w:r>
                          <w:rPr>
                            <w:rFonts w:ascii="Swiss721BT-Thin" w:hAnsi="Swiss721BT-Thin" w:cs="Swiss721BT-Thin"/>
                            <w:sz w:val="32"/>
                            <w:szCs w:val="32"/>
                          </w:rPr>
                          <w:t>Mod.002</w:t>
                        </w:r>
                      </w:p>
                      <w:p w:rsidR="005A6CD1" w:rsidRDefault="005A6CD1" w:rsidP="00EA7A5C"/>
                    </w:txbxContent>
                  </v:textbox>
                </v:shape>
                <w10:wrap type="square"/>
              </v:group>
            </w:pict>
          </mc:Fallback>
        </mc:AlternateContent>
      </w:r>
    </w:p>
    <w:p w:rsidR="00EA7A5C" w:rsidRDefault="00EA7A5C" w:rsidP="00EA7A5C">
      <w:pPr>
        <w:rPr>
          <w:rFonts w:ascii="Swiss721BT-Thin" w:hAnsi="Swiss721BT-Thin" w:cs="Swiss721BT-Thin"/>
          <w:spacing w:val="-2"/>
          <w:sz w:val="20"/>
          <w:szCs w:val="20"/>
        </w:rPr>
      </w:pPr>
    </w:p>
    <w:p w:rsidR="00EA7A5C" w:rsidRDefault="00EA7A5C" w:rsidP="00EA7A5C"/>
    <w:p w:rsidR="00EA7A5C" w:rsidRPr="00EA7A5C" w:rsidRDefault="00EA7A5C" w:rsidP="00EA7A5C"/>
    <w:p w:rsidR="00EA7A5C" w:rsidRPr="00EA7A5C" w:rsidRDefault="00EA7A5C" w:rsidP="00EA7A5C"/>
    <w:p w:rsidR="00EA7A5C" w:rsidRPr="00EA7A5C" w:rsidRDefault="00EA7A5C" w:rsidP="00EA7A5C"/>
    <w:p w:rsidR="00EA7A5C" w:rsidRPr="00EA7A5C" w:rsidRDefault="00EA7A5C" w:rsidP="00EA7A5C"/>
    <w:p w:rsidR="00EA7A5C" w:rsidRPr="00EA7A5C" w:rsidRDefault="00EA7A5C" w:rsidP="00EA7A5C"/>
    <w:p w:rsidR="00EA7A5C" w:rsidRPr="00EA7A5C" w:rsidRDefault="00EA7A5C" w:rsidP="00EA7A5C"/>
    <w:p w:rsidR="00EA7A5C" w:rsidRPr="00EA7A5C" w:rsidRDefault="00EA7A5C" w:rsidP="00EA7A5C"/>
    <w:p w:rsidR="00EA7A5C" w:rsidRPr="00EA7A5C" w:rsidRDefault="00EA7A5C" w:rsidP="00EA7A5C"/>
    <w:p w:rsidR="00EA7A5C" w:rsidRDefault="00EA7A5C" w:rsidP="00EA7A5C">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Ordinanza </w:t>
      </w:r>
      <w:proofErr w:type="spellStart"/>
      <w:r>
        <w:rPr>
          <w:rFonts w:ascii="Swiss721BT-Thin" w:hAnsi="Swiss721BT-Thin" w:cs="Swiss721BT-Thin"/>
          <w:spacing w:val="-2"/>
          <w:sz w:val="20"/>
          <w:szCs w:val="20"/>
          <w:lang w:val="it-IT"/>
        </w:rPr>
        <w:t>n.______del</w:t>
      </w:r>
      <w:proofErr w:type="spellEnd"/>
      <w:r>
        <w:rPr>
          <w:rFonts w:ascii="Swiss721BT-Thin" w:hAnsi="Swiss721BT-Thin" w:cs="Swiss721BT-Thin"/>
          <w:spacing w:val="-2"/>
          <w:sz w:val="20"/>
          <w:szCs w:val="20"/>
          <w:lang w:val="it-IT"/>
        </w:rPr>
        <w:t xml:space="preserve"> ____________</w:t>
      </w:r>
    </w:p>
    <w:p w:rsidR="00EA7A5C" w:rsidRDefault="00EA7A5C" w:rsidP="00EA7A5C">
      <w:pPr>
        <w:pStyle w:val="Paragrafobase"/>
        <w:rPr>
          <w:rFonts w:ascii="Swiss721BT-Thin" w:hAnsi="Swiss721BT-Thin" w:cs="Swiss721BT-Thin"/>
          <w:spacing w:val="-2"/>
          <w:sz w:val="20"/>
          <w:szCs w:val="20"/>
          <w:lang w:val="it-IT"/>
        </w:rPr>
      </w:pPr>
    </w:p>
    <w:p w:rsidR="00EA7A5C" w:rsidRDefault="00EA7A5C" w:rsidP="00EA7A5C">
      <w:pPr>
        <w:pStyle w:val="Paragrafobase"/>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IL SINDACO</w:t>
      </w:r>
    </w:p>
    <w:p w:rsidR="00EA7A5C" w:rsidRDefault="00EA7A5C" w:rsidP="00F64FB3">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Premesso che in data ___________, un (descrizione</w:t>
      </w:r>
      <w:r w:rsidR="00F64FB3">
        <w:rPr>
          <w:rFonts w:ascii="Swiss721BT-Thin" w:hAnsi="Swiss721BT-Thin" w:cs="Swiss721BT-Thin"/>
          <w:spacing w:val="-2"/>
          <w:sz w:val="20"/>
          <w:szCs w:val="20"/>
          <w:lang w:val="it-IT"/>
        </w:rPr>
        <w:t xml:space="preserve"> </w:t>
      </w:r>
      <w:r>
        <w:rPr>
          <w:rFonts w:ascii="Swiss721BT-Thin" w:hAnsi="Swiss721BT-Thin" w:cs="Swiss721BT-Thin"/>
          <w:spacing w:val="-2"/>
          <w:sz w:val="20"/>
          <w:szCs w:val="20"/>
          <w:lang w:val="it-IT"/>
        </w:rPr>
        <w:t xml:space="preserve">dell’evento) </w:t>
      </w:r>
      <w:r w:rsidR="00F64FB3">
        <w:rPr>
          <w:rFonts w:ascii="Swiss721BT-Thin" w:hAnsi="Swiss721BT-Thin" w:cs="Swiss721BT-Thin"/>
          <w:spacing w:val="-2"/>
          <w:sz w:val="20"/>
          <w:szCs w:val="20"/>
          <w:lang w:val="it-IT"/>
        </w:rPr>
        <w:t xml:space="preserve"> </w:t>
      </w:r>
      <w:r>
        <w:rPr>
          <w:rFonts w:ascii="Swiss721BT-Thin" w:hAnsi="Swiss721BT-Thin" w:cs="Swiss721BT-Thin"/>
          <w:spacing w:val="-2"/>
          <w:sz w:val="20"/>
          <w:szCs w:val="20"/>
          <w:lang w:val="it-IT"/>
        </w:rPr>
        <w:t xml:space="preserve">ha causato danni alle persone, alle abitazioni ed alle strutture pubbliche e produttive del Comune di </w:t>
      </w:r>
      <w:r w:rsidR="00291BF9">
        <w:rPr>
          <w:rFonts w:ascii="Swiss721BT-Thin" w:hAnsi="Swiss721BT-Thin" w:cs="Swiss721BT-Thin"/>
          <w:spacing w:val="-2"/>
          <w:sz w:val="20"/>
          <w:szCs w:val="20"/>
          <w:lang w:val="it-IT"/>
        </w:rPr>
        <w:t>__________</w:t>
      </w:r>
      <w:r>
        <w:rPr>
          <w:rFonts w:ascii="Swiss721BT-Thin" w:hAnsi="Swiss721BT-Thin" w:cs="Swiss721BT-Thin"/>
          <w:spacing w:val="-2"/>
          <w:sz w:val="20"/>
          <w:szCs w:val="20"/>
          <w:lang w:val="it-IT"/>
        </w:rPr>
        <w:t xml:space="preserve">.; </w:t>
      </w:r>
    </w:p>
    <w:p w:rsidR="00EA7A5C" w:rsidRDefault="00EA7A5C" w:rsidP="00EA7A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Considerato che la situazione è tale da aver causato (descrizione dei provvedimenti e degli interventi effettuati) _________________________________________________________________________________________________________</w:t>
      </w:r>
    </w:p>
    <w:p w:rsidR="00EA7A5C" w:rsidRDefault="00EA7A5C" w:rsidP="00EA7A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Dato atto che a seguito dell’evento calamitoso si rende necessario, per (indicare lo scopo), procedere alla requisizione di (individuare il bene che si intende requisire, meglio se con i dati catastali), che risulta il più idoneo allo scopo</w:t>
      </w:r>
    </w:p>
    <w:p w:rsidR="00EA7A5C" w:rsidRDefault="00EA7A5C" w:rsidP="00EA7A5C">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EA7A5C" w:rsidRDefault="00EA7A5C" w:rsidP="00EA7A5C">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EA7A5C" w:rsidRDefault="00EA7A5C" w:rsidP="00EA7A5C">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CONSIDERATO</w:t>
      </w:r>
      <w:r>
        <w:rPr>
          <w:rFonts w:ascii="Swiss721BT-Thin" w:hAnsi="Swiss721BT-Thin" w:cs="Swiss721BT-Thin"/>
          <w:spacing w:val="-2"/>
          <w:sz w:val="20"/>
          <w:szCs w:val="20"/>
          <w:lang w:val="it-IT"/>
        </w:rPr>
        <w:t xml:space="preserve"> </w:t>
      </w:r>
    </w:p>
    <w:p w:rsidR="00EA7A5C" w:rsidRDefault="00EA7A5C" w:rsidP="00EA7A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t xml:space="preserve">Che a tale scopo sono stati individuali i seguenti locali idonei a soddisfare le provvisorie esigenze di ricovero per gli sgomberati: </w:t>
      </w:r>
    </w:p>
    <w:p w:rsidR="00EA7A5C" w:rsidRDefault="00EA7A5C" w:rsidP="00EA7A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t xml:space="preserve">Via _____ numero civico _________ proprietario _________________ </w:t>
      </w:r>
    </w:p>
    <w:p w:rsidR="00EA7A5C" w:rsidRDefault="00EA7A5C" w:rsidP="00EA7A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t xml:space="preserve">Via _____ numero civico _________ proprietario _________________ </w:t>
      </w:r>
    </w:p>
    <w:p w:rsidR="00EA7A5C" w:rsidRDefault="00EA7A5C" w:rsidP="00EA7A5C">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EA7A5C" w:rsidRDefault="00EA7A5C" w:rsidP="00EA7A5C">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VISTI</w:t>
      </w:r>
      <w:r>
        <w:rPr>
          <w:rFonts w:ascii="Swiss721BT-Thin" w:hAnsi="Swiss721BT-Thin" w:cs="Swiss721BT-Thin"/>
          <w:spacing w:val="-2"/>
          <w:sz w:val="20"/>
          <w:szCs w:val="20"/>
          <w:lang w:val="it-IT"/>
        </w:rPr>
        <w:t xml:space="preserve"> </w:t>
      </w:r>
    </w:p>
    <w:p w:rsidR="00EA7A5C" w:rsidRDefault="00EA7A5C" w:rsidP="00EA7A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7 </w:t>
      </w:r>
      <w:proofErr w:type="spellStart"/>
      <w:r>
        <w:rPr>
          <w:rFonts w:ascii="Swiss721BT-Thin" w:hAnsi="Swiss721BT-Thin" w:cs="Swiss721BT-Thin"/>
          <w:spacing w:val="-2"/>
          <w:sz w:val="20"/>
          <w:szCs w:val="20"/>
          <w:lang w:val="it-IT"/>
        </w:rPr>
        <w:t>all</w:t>
      </w:r>
      <w:proofErr w:type="spellEnd"/>
      <w:r>
        <w:rPr>
          <w:rFonts w:ascii="Swiss721BT-Thin" w:hAnsi="Swiss721BT-Thin" w:cs="Swiss721BT-Thin"/>
          <w:spacing w:val="-2"/>
          <w:sz w:val="20"/>
          <w:szCs w:val="20"/>
          <w:lang w:val="it-IT"/>
        </w:rPr>
        <w:t xml:space="preserve">. E della Legge 20 marzo 1865 n. 2248 </w:t>
      </w:r>
    </w:p>
    <w:p w:rsidR="00EA7A5C" w:rsidRDefault="00EA7A5C" w:rsidP="00EA7A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15 della legge 24 febbraio 1992 n. 225; </w:t>
      </w:r>
    </w:p>
    <w:p w:rsidR="00EA7A5C" w:rsidRDefault="00EA7A5C" w:rsidP="00EA7A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gli artt. 50 e 54 comma 2 del </w:t>
      </w:r>
      <w:proofErr w:type="spellStart"/>
      <w:r>
        <w:rPr>
          <w:rFonts w:ascii="Swiss721BT-Thin" w:hAnsi="Swiss721BT-Thin" w:cs="Swiss721BT-Thin"/>
          <w:spacing w:val="-2"/>
          <w:sz w:val="20"/>
          <w:szCs w:val="20"/>
          <w:lang w:val="it-IT"/>
        </w:rPr>
        <w:t>D.Lgs.</w:t>
      </w:r>
      <w:proofErr w:type="spellEnd"/>
      <w:r>
        <w:rPr>
          <w:rFonts w:ascii="Swiss721BT-Thin" w:hAnsi="Swiss721BT-Thin" w:cs="Swiss721BT-Thin"/>
          <w:spacing w:val="-2"/>
          <w:sz w:val="20"/>
          <w:szCs w:val="20"/>
          <w:lang w:val="it-IT"/>
        </w:rPr>
        <w:t xml:space="preserve"> 18 agosto 2000 n.267; </w:t>
      </w:r>
    </w:p>
    <w:p w:rsidR="00EA7A5C" w:rsidRDefault="00EA7A5C" w:rsidP="00EA7A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 legge 07/08/1990, n. 241 </w:t>
      </w:r>
    </w:p>
    <w:p w:rsidR="00EA7A5C" w:rsidRDefault="00EA7A5C" w:rsidP="00EA7A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21 novembre 1985, n. 28</w:t>
      </w:r>
    </w:p>
    <w:p w:rsidR="00EA7A5C" w:rsidRDefault="00EA7A5C" w:rsidP="00EA7A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17 gennaio 1989, n. 3</w:t>
      </w:r>
    </w:p>
    <w:p w:rsidR="00EA7A5C" w:rsidRDefault="00EA7A5C" w:rsidP="00EA7A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12 giugno 2006, n. 9</w:t>
      </w:r>
    </w:p>
    <w:p w:rsidR="00EA7A5C" w:rsidRDefault="00300BDF" w:rsidP="00EA7A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Il Decreto Legislativo n° 1 del 02 gennaio 2018</w:t>
      </w:r>
    </w:p>
    <w:p w:rsidR="00300BDF" w:rsidRDefault="00300BDF" w:rsidP="00EA7A5C">
      <w:pPr>
        <w:pStyle w:val="Paragrafobase"/>
        <w:ind w:left="140" w:hanging="140"/>
        <w:rPr>
          <w:rFonts w:ascii="Swiss721BT-Thin" w:hAnsi="Swiss721BT-Thin" w:cs="Swiss721BT-Thin"/>
          <w:spacing w:val="-2"/>
          <w:sz w:val="20"/>
          <w:szCs w:val="20"/>
          <w:lang w:val="it-IT"/>
        </w:rPr>
      </w:pPr>
    </w:p>
    <w:p w:rsidR="00EA7A5C" w:rsidRDefault="00EA7A5C" w:rsidP="00EA7A5C">
      <w:pPr>
        <w:pStyle w:val="Paragrafobase"/>
        <w:ind w:left="140" w:hanging="140"/>
        <w:rPr>
          <w:rFonts w:ascii="Swiss721BT-Thin" w:hAnsi="Swiss721BT-Thin" w:cs="Swiss721BT-Thin"/>
          <w:spacing w:val="-2"/>
          <w:sz w:val="20"/>
          <w:szCs w:val="20"/>
          <w:lang w:val="it-IT"/>
        </w:rPr>
      </w:pPr>
    </w:p>
    <w:p w:rsidR="00EA7A5C" w:rsidRDefault="00EA7A5C" w:rsidP="00EA7A5C">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ORDINA</w:t>
      </w:r>
      <w:r>
        <w:rPr>
          <w:rFonts w:ascii="Swiss721BT-Thin" w:hAnsi="Swiss721BT-Thin" w:cs="Swiss721BT-Thin"/>
          <w:spacing w:val="-2"/>
          <w:sz w:val="20"/>
          <w:szCs w:val="20"/>
          <w:lang w:val="it-IT"/>
        </w:rPr>
        <w:t xml:space="preserve"> </w:t>
      </w:r>
    </w:p>
    <w:p w:rsidR="00EA7A5C" w:rsidRDefault="00EA7A5C" w:rsidP="00EA7A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1</w:t>
      </w:r>
      <w:r>
        <w:rPr>
          <w:rFonts w:ascii="Swiss721BT-Thin" w:hAnsi="Swiss721BT-Thin" w:cs="Swiss721BT-Thin"/>
          <w:spacing w:val="-2"/>
          <w:sz w:val="20"/>
          <w:szCs w:val="20"/>
          <w:lang w:val="it-IT"/>
        </w:rPr>
        <w:tab/>
        <w:t xml:space="preserve">La requisizione in uso, per la durata di gg ____________ in favore del procedente Comune, salvo proroga che potrà disporsi dalla competente Autorità, e previa notifica ai proprietari interessati, degli immobili sopra indicati alle seguenti condizioni: </w:t>
      </w:r>
    </w:p>
    <w:p w:rsidR="00EA7A5C" w:rsidRDefault="00EA7A5C" w:rsidP="00EA7A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2</w:t>
      </w:r>
      <w:r>
        <w:rPr>
          <w:rFonts w:ascii="Swiss721BT-Thin" w:hAnsi="Swiss721BT-Thin" w:cs="Swiss721BT-Thin"/>
          <w:spacing w:val="-2"/>
          <w:sz w:val="20"/>
          <w:szCs w:val="20"/>
          <w:lang w:val="it-IT"/>
        </w:rPr>
        <w:tab/>
        <w:t xml:space="preserve">Il proprietario o detentore dovrà consegnare i locali sopra descritti il giorno successivo alla notifica della presente ordinanza, mediante consegna delle chiavi. </w:t>
      </w:r>
    </w:p>
    <w:p w:rsidR="00EA7A5C" w:rsidRDefault="00EA7A5C" w:rsidP="00EA7A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3</w:t>
      </w:r>
      <w:r>
        <w:rPr>
          <w:rFonts w:ascii="Swiss721BT-Thin" w:hAnsi="Swiss721BT-Thin" w:cs="Swiss721BT-Thin"/>
          <w:spacing w:val="-2"/>
          <w:sz w:val="20"/>
          <w:szCs w:val="20"/>
          <w:lang w:val="it-IT"/>
        </w:rPr>
        <w:tab/>
        <w:t xml:space="preserve">All’atto della consegna sarà redatto a cura dell’Ufficio Tecnico del Comune il necessario verbale di descrizione e di consistenza dell’immobile requisito, con avvertenza che in caso di assenza del detentore si procederà a cura dell’ufficiale incaricato, alla presenza di due testimoni designati dal Sindaco. </w:t>
      </w:r>
    </w:p>
    <w:p w:rsidR="00EA7A5C" w:rsidRDefault="00EA7A5C" w:rsidP="00EA7A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4</w:t>
      </w:r>
      <w:r>
        <w:rPr>
          <w:rFonts w:ascii="Swiss721BT-Thin" w:hAnsi="Swiss721BT-Thin" w:cs="Swiss721BT-Thin"/>
          <w:spacing w:val="-2"/>
          <w:sz w:val="20"/>
          <w:szCs w:val="20"/>
          <w:lang w:val="it-IT"/>
        </w:rPr>
        <w:tab/>
        <w:t xml:space="preserve">Il verbale di descrizione sommaria dell’immobile sarà redatto in duplice originale, uno dei quali rimarrà depositato nella Segreteria del Comune ed un altro sarà consegnato al detentore. </w:t>
      </w:r>
    </w:p>
    <w:p w:rsidR="00F66A7C" w:rsidRDefault="00EA7A5C" w:rsidP="00EA7A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5</w:t>
      </w:r>
      <w:r>
        <w:rPr>
          <w:rFonts w:ascii="Swiss721BT-Thin" w:hAnsi="Swiss721BT-Thin" w:cs="Swiss721BT-Thin"/>
          <w:spacing w:val="-2"/>
          <w:sz w:val="20"/>
          <w:szCs w:val="20"/>
          <w:lang w:val="it-IT"/>
        </w:rPr>
        <w:tab/>
        <w:t xml:space="preserve">L’indennità spettante al proprietario verrà determinata e liquidata con successivo atto. </w:t>
      </w:r>
    </w:p>
    <w:p w:rsidR="00EA7A5C" w:rsidRDefault="00EA7A5C" w:rsidP="00EA7A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br/>
        <w:t xml:space="preserve">                                                                                                                                                                                                  Segue...</w:t>
      </w:r>
    </w:p>
    <w:p w:rsidR="00EA7A5C" w:rsidRDefault="00EA7A5C" w:rsidP="00EA7A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lastRenderedPageBreak/>
        <w:t xml:space="preserve"> </w:t>
      </w:r>
    </w:p>
    <w:p w:rsidR="00365008" w:rsidRDefault="00365008" w:rsidP="00EA7A5C">
      <w:pPr>
        <w:pStyle w:val="Paragrafobase"/>
        <w:rPr>
          <w:rFonts w:ascii="Swiss721BT-BoldExtended" w:hAnsi="Swiss721BT-BoldExtended" w:cs="Swiss721BT-BoldExtended"/>
          <w:b/>
          <w:bCs/>
          <w:spacing w:val="-2"/>
          <w:sz w:val="20"/>
          <w:szCs w:val="20"/>
          <w:lang w:val="it-IT"/>
        </w:rPr>
      </w:pPr>
    </w:p>
    <w:p w:rsidR="00365008" w:rsidRDefault="00365008" w:rsidP="00EA7A5C">
      <w:pPr>
        <w:pStyle w:val="Paragrafobase"/>
        <w:rPr>
          <w:rFonts w:ascii="Swiss721BT-BoldExtended" w:hAnsi="Swiss721BT-BoldExtended" w:cs="Swiss721BT-BoldExtended"/>
          <w:b/>
          <w:bCs/>
          <w:spacing w:val="-2"/>
          <w:sz w:val="20"/>
          <w:szCs w:val="20"/>
          <w:lang w:val="it-IT"/>
        </w:rPr>
      </w:pPr>
    </w:p>
    <w:p w:rsidR="00365008" w:rsidRDefault="00365008" w:rsidP="00EA7A5C">
      <w:pPr>
        <w:pStyle w:val="Paragrafobase"/>
        <w:rPr>
          <w:rFonts w:ascii="Swiss721BT-BoldExtended" w:hAnsi="Swiss721BT-BoldExtended" w:cs="Swiss721BT-BoldExtended"/>
          <w:b/>
          <w:bCs/>
          <w:spacing w:val="-2"/>
          <w:sz w:val="20"/>
          <w:szCs w:val="20"/>
          <w:lang w:val="it-IT"/>
        </w:rPr>
      </w:pPr>
    </w:p>
    <w:p w:rsidR="00365008" w:rsidRDefault="00365008" w:rsidP="00EA7A5C">
      <w:pPr>
        <w:pStyle w:val="Paragrafobase"/>
        <w:rPr>
          <w:rFonts w:ascii="Swiss721BT-BoldExtended" w:hAnsi="Swiss721BT-BoldExtended" w:cs="Swiss721BT-BoldExtended"/>
          <w:b/>
          <w:bCs/>
          <w:spacing w:val="-2"/>
          <w:sz w:val="20"/>
          <w:szCs w:val="20"/>
          <w:lang w:val="it-IT"/>
        </w:rPr>
      </w:pPr>
    </w:p>
    <w:p w:rsidR="00365008" w:rsidRDefault="00365008" w:rsidP="00EA7A5C">
      <w:pPr>
        <w:pStyle w:val="Paragrafobase"/>
        <w:rPr>
          <w:rFonts w:ascii="Swiss721BT-BoldExtended" w:hAnsi="Swiss721BT-BoldExtended" w:cs="Swiss721BT-BoldExtended"/>
          <w:b/>
          <w:bCs/>
          <w:spacing w:val="-2"/>
          <w:sz w:val="20"/>
          <w:szCs w:val="20"/>
          <w:lang w:val="it-IT"/>
        </w:rPr>
      </w:pPr>
    </w:p>
    <w:p w:rsidR="00EA7A5C" w:rsidRDefault="00EA7A5C" w:rsidP="00EA7A5C">
      <w:pPr>
        <w:pStyle w:val="Paragrafobase"/>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RENDE NOTO </w:t>
      </w:r>
    </w:p>
    <w:p w:rsidR="00EA7A5C" w:rsidRDefault="00EA7A5C" w:rsidP="00EA7A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a norma di legge il responsabile del procedimento è il Sig. _______________________. il quale provvederà all’adozione di tutti gli atti successivi e conseguenti, e dei necessari impegni di spesa; </w:t>
      </w:r>
    </w:p>
    <w:p w:rsidR="00EA7A5C" w:rsidRDefault="00EA7A5C" w:rsidP="00EA7A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Copia del presente provvedimento è pubblicata all’Albo del Comune e notificata a ____________ ___________ e verrà trasmessa al Prefetto e al Presidente della Regione. </w:t>
      </w:r>
    </w:p>
    <w:p w:rsidR="00EA7A5C" w:rsidRDefault="00EA7A5C" w:rsidP="00EA7A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Sono incaricati della esecuzione della presente ordinanza, i Vigili Urbani, le Forze dell’Ordine. </w:t>
      </w:r>
    </w:p>
    <w:p w:rsidR="00EA7A5C" w:rsidRDefault="00EA7A5C" w:rsidP="00EA7A5C">
      <w:pPr>
        <w:pStyle w:val="Paragrafobase"/>
        <w:ind w:left="140" w:hanging="140"/>
        <w:rPr>
          <w:rFonts w:ascii="Swiss721BT-Thin" w:hAnsi="Swiss721BT-Thin" w:cs="Swiss721BT-Thin"/>
          <w:spacing w:val="-2"/>
          <w:sz w:val="20"/>
          <w:szCs w:val="20"/>
          <w:lang w:val="it-IT"/>
        </w:rPr>
      </w:pPr>
    </w:p>
    <w:p w:rsidR="00EA7A5C" w:rsidRDefault="00EA7A5C" w:rsidP="00EA7A5C">
      <w:pPr>
        <w:pStyle w:val="Paragrafobase"/>
        <w:ind w:left="140" w:hanging="140"/>
        <w:rPr>
          <w:rFonts w:ascii="Swiss721BT-Thin" w:hAnsi="Swiss721BT-Thin" w:cs="Swiss721BT-Thin"/>
          <w:spacing w:val="-2"/>
          <w:sz w:val="20"/>
          <w:szCs w:val="20"/>
          <w:lang w:val="it-IT"/>
        </w:rPr>
      </w:pPr>
    </w:p>
    <w:p w:rsidR="00EA7A5C" w:rsidRDefault="00EA7A5C" w:rsidP="00EA7A5C">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Dal Municipio di ________________________, li ________________ </w:t>
      </w:r>
    </w:p>
    <w:p w:rsidR="00EA7A5C" w:rsidRDefault="00EA7A5C" w:rsidP="00EA7A5C">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EA7A5C" w:rsidRDefault="00EA7A5C" w:rsidP="00EA7A5C">
      <w:pPr>
        <w:pStyle w:val="Paragrafobase"/>
        <w:rPr>
          <w:rFonts w:ascii="Swiss721BT-Thin" w:hAnsi="Swiss721BT-Thin" w:cs="Swiss721BT-Thin"/>
          <w:spacing w:val="-2"/>
          <w:sz w:val="20"/>
          <w:szCs w:val="20"/>
          <w:lang w:val="it-IT"/>
        </w:rPr>
      </w:pPr>
    </w:p>
    <w:p w:rsidR="00EA7A5C" w:rsidRDefault="00EA7A5C" w:rsidP="00EA7A5C">
      <w:pPr>
        <w:pStyle w:val="Paragrafobase"/>
        <w:rPr>
          <w:rFonts w:ascii="Swiss721BT-Thin" w:hAnsi="Swiss721BT-Thin" w:cs="Swiss721BT-Thin"/>
          <w:spacing w:val="-2"/>
          <w:sz w:val="20"/>
          <w:szCs w:val="20"/>
          <w:lang w:val="it-IT"/>
        </w:rPr>
      </w:pPr>
    </w:p>
    <w:p w:rsidR="005E64F1" w:rsidRDefault="00EA7A5C" w:rsidP="005E64F1">
      <w:pPr>
        <w:tabs>
          <w:tab w:val="left" w:pos="2060"/>
        </w:tabs>
        <w:rPr>
          <w:rFonts w:ascii="Swiss721BT-Thin" w:hAnsi="Swiss721BT-Thin" w:cs="Swiss721BT-Thin"/>
          <w:spacing w:val="-2"/>
          <w:sz w:val="20"/>
          <w:szCs w:val="20"/>
        </w:rPr>
        <w:sectPr w:rsidR="005E64F1" w:rsidSect="00F64FB3">
          <w:pgSz w:w="11906" w:h="16838"/>
          <w:pgMar w:top="11" w:right="720" w:bottom="0" w:left="720" w:header="0" w:footer="0" w:gutter="0"/>
          <w:cols w:space="720"/>
          <w:noEndnote/>
        </w:sectPr>
      </w:pPr>
      <w:r>
        <w:rPr>
          <w:rFonts w:ascii="Swiss721BT-Thin" w:hAnsi="Swiss721BT-Thin" w:cs="Swiss721BT-Thin"/>
          <w:spacing w:val="-2"/>
          <w:sz w:val="20"/>
          <w:szCs w:val="20"/>
        </w:rPr>
        <w:t>IL SINDACO</w:t>
      </w:r>
    </w:p>
    <w:p w:rsidR="00F66A7C" w:rsidRDefault="00F66A7C" w:rsidP="00F66A7C">
      <w:pPr>
        <w:rPr>
          <w:rFonts w:ascii="Swiss721BT-Thin" w:hAnsi="Swiss721BT-Thin" w:cs="Swiss721BT-Thin"/>
          <w:spacing w:val="-2"/>
          <w:sz w:val="20"/>
          <w:szCs w:val="20"/>
        </w:rPr>
      </w:pPr>
    </w:p>
    <w:p w:rsidR="00EA7A5C" w:rsidRDefault="00EA7A5C" w:rsidP="00EA7A5C">
      <w:pPr>
        <w:tabs>
          <w:tab w:val="left" w:pos="2060"/>
        </w:tabs>
        <w:rPr>
          <w:rFonts w:ascii="Swiss721BT-Thin" w:hAnsi="Swiss721BT-Thin" w:cs="Swiss721BT-Thin"/>
          <w:spacing w:val="-2"/>
          <w:sz w:val="20"/>
          <w:szCs w:val="20"/>
        </w:rPr>
      </w:pPr>
    </w:p>
    <w:p w:rsidR="00EA7A5C" w:rsidRDefault="00365008" w:rsidP="00EA7A5C">
      <w:pPr>
        <w:tabs>
          <w:tab w:val="left" w:pos="2060"/>
        </w:tabs>
        <w:rPr>
          <w:rFonts w:ascii="Swiss721BT-Thin" w:hAnsi="Swiss721BT-Thin" w:cs="Swiss721BT-Thin"/>
          <w:spacing w:val="-2"/>
          <w:sz w:val="20"/>
          <w:szCs w:val="20"/>
        </w:rPr>
      </w:pPr>
      <w:r>
        <w:rPr>
          <w:rFonts w:ascii="Swiss721BT-Thin" w:hAnsi="Swiss721BT-Thin" w:cs="Swiss721BT-Thin"/>
          <w:noProof/>
          <w:spacing w:val="-2"/>
          <w:sz w:val="20"/>
          <w:szCs w:val="20"/>
        </w:rPr>
        <mc:AlternateContent>
          <mc:Choice Requires="wpg">
            <w:drawing>
              <wp:anchor distT="0" distB="0" distL="114300" distR="114300" simplePos="0" relativeHeight="251665408" behindDoc="0" locked="0" layoutInCell="1" allowOverlap="1" wp14:anchorId="688EDCEC" wp14:editId="5B2885E4">
                <wp:simplePos x="0" y="0"/>
                <wp:positionH relativeFrom="column">
                  <wp:posOffset>2908935</wp:posOffset>
                </wp:positionH>
                <wp:positionV relativeFrom="paragraph">
                  <wp:posOffset>12065</wp:posOffset>
                </wp:positionV>
                <wp:extent cx="3962400" cy="1686560"/>
                <wp:effectExtent l="0" t="0" r="0" b="0"/>
                <wp:wrapSquare wrapText="bothSides"/>
                <wp:docPr id="29" name="Gruppo 29"/>
                <wp:cNvGraphicFramePr/>
                <a:graphic xmlns:a="http://schemas.openxmlformats.org/drawingml/2006/main">
                  <a:graphicData uri="http://schemas.microsoft.com/office/word/2010/wordprocessingGroup">
                    <wpg:wgp>
                      <wpg:cNvGrpSpPr/>
                      <wpg:grpSpPr>
                        <a:xfrm>
                          <a:off x="0" y="0"/>
                          <a:ext cx="3962400" cy="1686560"/>
                          <a:chOff x="0" y="0"/>
                          <a:chExt cx="3962400" cy="1686560"/>
                        </a:xfrm>
                      </wpg:grpSpPr>
                      <wps:wsp>
                        <wps:cNvPr id="10" name="Casella di testo 10"/>
                        <wps:cNvSpPr txBox="1"/>
                        <wps:spPr>
                          <a:xfrm>
                            <a:off x="0" y="226060"/>
                            <a:ext cx="3962400" cy="14605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Pr="00721421" w:rsidRDefault="005A6CD1" w:rsidP="00F64FB3">
                              <w:pPr>
                                <w:pStyle w:val="Paragrafobase"/>
                                <w:rPr>
                                  <w:rFonts w:ascii="Swiss721BT-Thin" w:hAnsi="Swiss721BT-Thin" w:cs="Swiss721BT-Thin"/>
                                  <w:sz w:val="44"/>
                                  <w:szCs w:val="44"/>
                                  <w:lang w:val="it-IT"/>
                                </w:rPr>
                              </w:pPr>
                              <w:r w:rsidRPr="00721421">
                                <w:rPr>
                                  <w:rFonts w:ascii="Swiss721BT-Thin" w:hAnsi="Swiss721BT-Thin" w:cs="Swiss721BT-Thin"/>
                                  <w:sz w:val="44"/>
                                  <w:szCs w:val="44"/>
                                  <w:lang w:val="it-IT"/>
                                </w:rPr>
                                <w:t>Misure riguardanti l’impiego dell’acqua proveniente da fonti irrigue.</w:t>
                              </w:r>
                            </w:p>
                            <w:p w:rsidR="005A6CD1" w:rsidRDefault="005A6CD1" w:rsidP="00F64FB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 name="Casella di testo 11"/>
                        <wps:cNvSpPr txBox="1"/>
                        <wps:spPr>
                          <a:xfrm>
                            <a:off x="11430" y="0"/>
                            <a:ext cx="1485900" cy="4572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Default="005A6CD1" w:rsidP="00F64FB3">
                              <w:pPr>
                                <w:pStyle w:val="Testofumetto"/>
                                <w:rPr>
                                  <w:rFonts w:ascii="Swiss721BT-Thin" w:hAnsi="Swiss721BT-Thin" w:cs="Swiss721BT-Thin"/>
                                  <w:sz w:val="32"/>
                                  <w:szCs w:val="32"/>
                                </w:rPr>
                              </w:pPr>
                              <w:r>
                                <w:rPr>
                                  <w:rFonts w:ascii="Swiss721BT-Thin" w:hAnsi="Swiss721BT-Thin" w:cs="Swiss721BT-Thin"/>
                                  <w:sz w:val="32"/>
                                  <w:szCs w:val="32"/>
                                </w:rPr>
                                <w:t>Mod.003</w:t>
                              </w:r>
                            </w:p>
                            <w:p w:rsidR="005A6CD1" w:rsidRDefault="005A6CD1" w:rsidP="00F64FB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688EDCEC" id="Gruppo 29" o:spid="_x0000_s1037" style="position:absolute;margin-left:229.05pt;margin-top:.95pt;width:312pt;height:132.8pt;z-index:251665408" coordsize="39624,1686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">
                <v:shape id="Casella di testo 10" o:spid="_x0000_s1038" type="#_x0000_t202" style="position:absolute;top:2260;width:39624;height:1460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" filled="f" stroked="f">
                  <v:textbox>
                    <w:txbxContent>
                      <w:p w:rsidR="005A6CD1" w:rsidRPr="00721421" w:rsidRDefault="005A6CD1" w:rsidP="00F64FB3">
                        <w:pPr>
                          <w:pStyle w:val="Paragrafobase"/>
                          <w:rPr>
                            <w:rFonts w:ascii="Swiss721BT-Thin" w:hAnsi="Swiss721BT-Thin" w:cs="Swiss721BT-Thin"/>
                            <w:sz w:val="44"/>
                            <w:szCs w:val="44"/>
                            <w:lang w:val="it-IT"/>
                          </w:rPr>
                        </w:pPr>
                        <w:r w:rsidRPr="00721421">
                          <w:rPr>
                            <w:rFonts w:ascii="Swiss721BT-Thin" w:hAnsi="Swiss721BT-Thin" w:cs="Swiss721BT-Thin"/>
                            <w:sz w:val="44"/>
                            <w:szCs w:val="44"/>
                            <w:lang w:val="it-IT"/>
                          </w:rPr>
                          <w:t>Misure riguardanti l’impiego dell’acqua proveniente da fonti irrigue.</w:t>
                        </w:r>
                      </w:p>
                      <w:p w:rsidR="005A6CD1" w:rsidRDefault="005A6CD1" w:rsidP="00F64FB3"/>
                    </w:txbxContent>
                  </v:textbox>
                </v:shape>
                <v:shape id="Casella di testo 11" o:spid="_x0000_s1039" type="#_x0000_t202" style="position:absolute;left:114;width:14859;height:457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" filled="f" stroked="f">
                  <v:textbox>
                    <w:txbxContent>
                      <w:p w:rsidR="005A6CD1" w:rsidRDefault="005A6CD1" w:rsidP="00F64FB3">
                        <w:pPr>
                          <w:pStyle w:val="Testofumetto"/>
                          <w:rPr>
                            <w:rFonts w:ascii="Swiss721BT-Thin" w:hAnsi="Swiss721BT-Thin" w:cs="Swiss721BT-Thin"/>
                            <w:sz w:val="32"/>
                            <w:szCs w:val="32"/>
                          </w:rPr>
                        </w:pPr>
                        <w:r>
                          <w:rPr>
                            <w:rFonts w:ascii="Swiss721BT-Thin" w:hAnsi="Swiss721BT-Thin" w:cs="Swiss721BT-Thin"/>
                            <w:sz w:val="32"/>
                            <w:szCs w:val="32"/>
                          </w:rPr>
                          <w:t>Mod.003</w:t>
                        </w:r>
                      </w:p>
                      <w:p w:rsidR="005A6CD1" w:rsidRDefault="005A6CD1" w:rsidP="00F64FB3"/>
                    </w:txbxContent>
                  </v:textbox>
                </v:shape>
                <w10:wrap type="square"/>
              </v:group>
            </w:pict>
          </mc:Fallback>
        </mc:AlternateContent>
      </w:r>
    </w:p>
    <w:p w:rsidR="00EA7A5C" w:rsidRDefault="00EA7A5C" w:rsidP="00EA7A5C">
      <w:pPr>
        <w:tabs>
          <w:tab w:val="left" w:pos="2060"/>
        </w:tabs>
        <w:rPr>
          <w:rFonts w:ascii="Swiss721BT-Thin" w:hAnsi="Swiss721BT-Thin" w:cs="Swiss721BT-Thin"/>
          <w:spacing w:val="-2"/>
          <w:sz w:val="20"/>
          <w:szCs w:val="20"/>
        </w:rPr>
      </w:pPr>
    </w:p>
    <w:p w:rsidR="00EA7A5C" w:rsidRDefault="00EA7A5C" w:rsidP="00EA7A5C">
      <w:pPr>
        <w:tabs>
          <w:tab w:val="left" w:pos="2060"/>
        </w:tabs>
        <w:rPr>
          <w:rFonts w:ascii="Swiss721BT-Thin" w:hAnsi="Swiss721BT-Thin" w:cs="Swiss721BT-Thin"/>
          <w:spacing w:val="-2"/>
          <w:sz w:val="20"/>
          <w:szCs w:val="20"/>
        </w:rPr>
      </w:pPr>
    </w:p>
    <w:p w:rsidR="00EA7A5C" w:rsidRDefault="00EA7A5C" w:rsidP="00EA7A5C">
      <w:pPr>
        <w:tabs>
          <w:tab w:val="left" w:pos="2060"/>
        </w:tabs>
      </w:pPr>
    </w:p>
    <w:p w:rsidR="00F64FB3" w:rsidRDefault="00F64FB3" w:rsidP="00EA7A5C">
      <w:pPr>
        <w:tabs>
          <w:tab w:val="left" w:pos="2060"/>
        </w:tabs>
      </w:pPr>
    </w:p>
    <w:p w:rsidR="00F64FB3" w:rsidRDefault="00F64FB3" w:rsidP="00EA7A5C">
      <w:pPr>
        <w:tabs>
          <w:tab w:val="left" w:pos="2060"/>
        </w:tabs>
      </w:pPr>
    </w:p>
    <w:p w:rsidR="00F64FB3" w:rsidRDefault="00F64FB3" w:rsidP="00EA7A5C">
      <w:pPr>
        <w:tabs>
          <w:tab w:val="left" w:pos="2060"/>
        </w:tabs>
      </w:pPr>
    </w:p>
    <w:p w:rsidR="00F64FB3" w:rsidRDefault="00F64FB3" w:rsidP="00EA7A5C">
      <w:pPr>
        <w:tabs>
          <w:tab w:val="left" w:pos="2060"/>
        </w:tabs>
      </w:pPr>
    </w:p>
    <w:p w:rsidR="00F64FB3" w:rsidRDefault="00F64FB3" w:rsidP="00EA7A5C">
      <w:pPr>
        <w:tabs>
          <w:tab w:val="left" w:pos="2060"/>
        </w:tabs>
      </w:pPr>
    </w:p>
    <w:p w:rsidR="00365008" w:rsidRDefault="00365008" w:rsidP="00F64FB3">
      <w:pPr>
        <w:pStyle w:val="Paragrafobase"/>
        <w:rPr>
          <w:rFonts w:ascii="Swiss721BT-Thin" w:hAnsi="Swiss721BT-Thin" w:cs="Swiss721BT-Thin"/>
          <w:spacing w:val="-2"/>
          <w:sz w:val="20"/>
          <w:szCs w:val="20"/>
          <w:lang w:val="it-IT"/>
        </w:rPr>
      </w:pPr>
    </w:p>
    <w:p w:rsidR="00F64FB3" w:rsidRDefault="00F64FB3" w:rsidP="00F64FB3">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Ordinanza </w:t>
      </w:r>
      <w:proofErr w:type="spellStart"/>
      <w:r>
        <w:rPr>
          <w:rFonts w:ascii="Swiss721BT-Thin" w:hAnsi="Swiss721BT-Thin" w:cs="Swiss721BT-Thin"/>
          <w:spacing w:val="-2"/>
          <w:sz w:val="20"/>
          <w:szCs w:val="20"/>
          <w:lang w:val="it-IT"/>
        </w:rPr>
        <w:t>n.______del</w:t>
      </w:r>
      <w:proofErr w:type="spellEnd"/>
      <w:r>
        <w:rPr>
          <w:rFonts w:ascii="Swiss721BT-Thin" w:hAnsi="Swiss721BT-Thin" w:cs="Swiss721BT-Thin"/>
          <w:spacing w:val="-2"/>
          <w:sz w:val="20"/>
          <w:szCs w:val="20"/>
          <w:lang w:val="it-IT"/>
        </w:rPr>
        <w:t xml:space="preserve"> ____________</w:t>
      </w:r>
    </w:p>
    <w:p w:rsidR="00F64FB3" w:rsidRDefault="00F64FB3" w:rsidP="00F64FB3">
      <w:pPr>
        <w:pStyle w:val="Paragrafobase"/>
        <w:rPr>
          <w:rFonts w:ascii="Swiss721BT-Thin" w:hAnsi="Swiss721BT-Thin" w:cs="Swiss721BT-Thin"/>
          <w:spacing w:val="-2"/>
          <w:sz w:val="20"/>
          <w:szCs w:val="20"/>
          <w:lang w:val="it-IT"/>
        </w:rPr>
      </w:pPr>
    </w:p>
    <w:p w:rsidR="00F64FB3" w:rsidRDefault="00F64FB3" w:rsidP="00F64FB3">
      <w:pPr>
        <w:pStyle w:val="Paragrafobase"/>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IL SINDACO</w:t>
      </w:r>
    </w:p>
    <w:p w:rsidR="00F64FB3" w:rsidRDefault="00F64FB3" w:rsidP="00F64FB3">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Premesso che in data ________________, un (incidente industriale, incidente sulla rete viaria, incidente in depositi, incidente in impianti produttivi, incidente in impianti di trattamento o siti di stoccaggio reflui e/o rifiuti con sversamento, rilascio di effluenti inquinanti in corpo idrico, sul suolo, incidenti in attività estrattive, atti terroristici, trattamenti non idonei con concimi e fitofarmaci,…) ha determinato una situazione di eccezionale ed urgente necessità di tutela della salute pubblica e dell’ambiente nel Comune di .................................... Località …….............. presso………………………; </w:t>
      </w:r>
    </w:p>
    <w:p w:rsidR="00F64FB3" w:rsidRDefault="00F64FB3" w:rsidP="00F64FB3">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Considerato che la situazione è tale da aver causato (descrizione eventi e misure adottate) ………………………; </w:t>
      </w:r>
    </w:p>
    <w:p w:rsidR="00F64FB3" w:rsidRDefault="00F64FB3" w:rsidP="00F64FB3">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Considerato che nella zona interessata all’evento di cui sopra sono ricompresi prodotti agricoli da destinare all’alimentazione umana ed animale; </w:t>
      </w:r>
    </w:p>
    <w:p w:rsidR="00F64FB3" w:rsidRDefault="00F64FB3" w:rsidP="00F64FB3">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Vista la relazione degli organi (tecnici o tecnico-sanitari) dalla quale si evince che potrebbe originarsi una situazione potenziale di pericolo e/o danno per la salute pubblica; </w:t>
      </w:r>
    </w:p>
    <w:p w:rsidR="00F64FB3" w:rsidRDefault="00F64FB3" w:rsidP="00F64FB3">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Ritenuto di dover provvedere in merito, stante l’esigenza di tutelare la salute pubblica; </w:t>
      </w:r>
    </w:p>
    <w:p w:rsidR="00F64FB3" w:rsidRDefault="00F64FB3" w:rsidP="00F64FB3">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F64FB3" w:rsidRDefault="00F64FB3" w:rsidP="00F64FB3">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VISTI</w:t>
      </w:r>
      <w:r>
        <w:rPr>
          <w:rFonts w:ascii="Swiss721BT-Thin" w:hAnsi="Swiss721BT-Thin" w:cs="Swiss721BT-Thin"/>
          <w:spacing w:val="-2"/>
          <w:sz w:val="20"/>
          <w:szCs w:val="20"/>
          <w:lang w:val="it-IT"/>
        </w:rPr>
        <w:t xml:space="preserve"> </w:t>
      </w:r>
    </w:p>
    <w:p w:rsidR="00300BDF" w:rsidRDefault="00300BDF" w:rsidP="00300BD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 32 della legge 23.12.1978, n. 833; </w:t>
      </w:r>
    </w:p>
    <w:p w:rsidR="00300BDF" w:rsidRDefault="00300BDF" w:rsidP="00300BD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15 della legge 24 febbraio 1992 n. 225; </w:t>
      </w:r>
    </w:p>
    <w:p w:rsidR="00300BDF" w:rsidRDefault="00300BDF" w:rsidP="00300BD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54 comma 2 del </w:t>
      </w:r>
      <w:proofErr w:type="spellStart"/>
      <w:r>
        <w:rPr>
          <w:rFonts w:ascii="Swiss721BT-Thin" w:hAnsi="Swiss721BT-Thin" w:cs="Swiss721BT-Thin"/>
          <w:spacing w:val="-2"/>
          <w:sz w:val="20"/>
          <w:szCs w:val="20"/>
          <w:lang w:val="it-IT"/>
        </w:rPr>
        <w:t>D.Lgs.</w:t>
      </w:r>
      <w:proofErr w:type="spellEnd"/>
      <w:r>
        <w:rPr>
          <w:rFonts w:ascii="Swiss721BT-Thin" w:hAnsi="Swiss721BT-Thin" w:cs="Swiss721BT-Thin"/>
          <w:spacing w:val="-2"/>
          <w:sz w:val="20"/>
          <w:szCs w:val="20"/>
          <w:lang w:val="it-IT"/>
        </w:rPr>
        <w:t xml:space="preserve"> 18 agosto 2000 n.267; </w:t>
      </w:r>
    </w:p>
    <w:p w:rsidR="00300BDF" w:rsidRDefault="00300BDF" w:rsidP="00300BD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 legge 07/08/1990, n. 241 </w:t>
      </w:r>
    </w:p>
    <w:p w:rsidR="00300BDF" w:rsidRDefault="00300BDF" w:rsidP="00300BD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21 novembre 1985, n. 28</w:t>
      </w:r>
    </w:p>
    <w:p w:rsidR="00300BDF" w:rsidRDefault="00300BDF" w:rsidP="00300BD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17 gennaio 1989, n. 3</w:t>
      </w:r>
    </w:p>
    <w:p w:rsidR="00300BDF" w:rsidRDefault="00300BDF" w:rsidP="00300BD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12 giugno 2006, n. 9</w:t>
      </w:r>
    </w:p>
    <w:p w:rsidR="00300BDF" w:rsidRDefault="00300BDF" w:rsidP="00300BD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Il Decreto Legislativo n° 1 del 02 gennaio 2018</w:t>
      </w:r>
    </w:p>
    <w:p w:rsidR="00F64FB3" w:rsidRDefault="00F64FB3" w:rsidP="00F64FB3">
      <w:pPr>
        <w:pStyle w:val="Paragrafobase"/>
        <w:ind w:left="140" w:hanging="140"/>
        <w:rPr>
          <w:rFonts w:ascii="Swiss721BT-Thin" w:hAnsi="Swiss721BT-Thin" w:cs="Swiss721BT-Thin"/>
          <w:spacing w:val="-2"/>
          <w:sz w:val="20"/>
          <w:szCs w:val="20"/>
          <w:lang w:val="it-IT"/>
        </w:rPr>
      </w:pPr>
    </w:p>
    <w:p w:rsidR="00F64FB3" w:rsidRDefault="00F64FB3" w:rsidP="00F64FB3">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ORDINA</w:t>
      </w:r>
      <w:r>
        <w:rPr>
          <w:rFonts w:ascii="Swiss721BT-Thin" w:hAnsi="Swiss721BT-Thin" w:cs="Swiss721BT-Thin"/>
          <w:spacing w:val="-2"/>
          <w:sz w:val="20"/>
          <w:szCs w:val="20"/>
          <w:lang w:val="it-IT"/>
        </w:rPr>
        <w:t xml:space="preserve"> </w:t>
      </w:r>
    </w:p>
    <w:p w:rsidR="00F64FB3" w:rsidRDefault="00F64FB3" w:rsidP="00F64FB3">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(elenco indicativo) </w:t>
      </w:r>
    </w:p>
    <w:p w:rsidR="00F64FB3" w:rsidRDefault="00F64FB3" w:rsidP="00F64FB3">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Di vietare, a scopi cautelativi, il consumo e la commercializzazione dei prodotti agricoli e/o zootecnici provenienti da: …………….. </w:t>
      </w:r>
    </w:p>
    <w:p w:rsidR="00F64FB3" w:rsidRDefault="00F64FB3" w:rsidP="00F64FB3">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Di vietare il pascolo nelle zone .................................. </w:t>
      </w:r>
    </w:p>
    <w:p w:rsidR="00F64FB3" w:rsidRDefault="00F64FB3" w:rsidP="00F64FB3">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Di tenere confinati gli animali da cortile </w:t>
      </w:r>
    </w:p>
    <w:p w:rsidR="00F64FB3" w:rsidRDefault="00F64FB3" w:rsidP="00F64FB3">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Di vietare la pesca e la caccia </w:t>
      </w:r>
    </w:p>
    <w:p w:rsidR="00F64FB3" w:rsidRDefault="00F64FB3" w:rsidP="00F64FB3">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Di far provvedere, da parte degli Organi competenti (indicare gli organi) ad ulteriori controlli e alla predisposizione, da parte di: ……………………………., di tutti gli interventi atti ad eliminare le cause che hanno originato l’emergenza;</w:t>
      </w:r>
    </w:p>
    <w:p w:rsidR="00F64FB3" w:rsidRDefault="00F64FB3" w:rsidP="00F64FB3">
      <w:pPr>
        <w:pStyle w:val="Paragrafobase"/>
        <w:ind w:left="140" w:hanging="140"/>
        <w:rPr>
          <w:rFonts w:ascii="Swiss721BT-Thin" w:hAnsi="Swiss721BT-Thin" w:cs="Swiss721BT-Thin"/>
          <w:spacing w:val="-2"/>
          <w:sz w:val="20"/>
          <w:szCs w:val="20"/>
          <w:lang w:val="it-IT"/>
        </w:rPr>
      </w:pPr>
    </w:p>
    <w:p w:rsidR="00F64FB3" w:rsidRDefault="00F64FB3" w:rsidP="00F64FB3">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RENDE NOTO</w:t>
      </w:r>
      <w:r>
        <w:rPr>
          <w:rFonts w:ascii="Swiss721BT-Thin" w:hAnsi="Swiss721BT-Thin" w:cs="Swiss721BT-Thin"/>
          <w:spacing w:val="-2"/>
          <w:sz w:val="20"/>
          <w:szCs w:val="20"/>
          <w:lang w:val="it-IT"/>
        </w:rPr>
        <w:t xml:space="preserve"> </w:t>
      </w:r>
    </w:p>
    <w:p w:rsidR="00F66A7C" w:rsidRDefault="00F64FB3" w:rsidP="00F64FB3">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Che a norma di legge il responsabile del procedimento è il Sig. ..................... il quale provvederà all’adozione di tutti gli atti successivi e conseguenti;</w:t>
      </w:r>
      <w:r w:rsidR="00365008">
        <w:rPr>
          <w:rFonts w:ascii="Swiss721BT-Thin" w:hAnsi="Swiss721BT-Thin" w:cs="Swiss721BT-Thin"/>
          <w:spacing w:val="-2"/>
          <w:sz w:val="20"/>
          <w:szCs w:val="20"/>
          <w:lang w:val="it-IT"/>
        </w:rPr>
        <w:t xml:space="preserve">     </w:t>
      </w:r>
    </w:p>
    <w:p w:rsidR="00365008" w:rsidRDefault="00365008" w:rsidP="00F64FB3">
      <w:pPr>
        <w:pStyle w:val="Paragrafobase"/>
        <w:rPr>
          <w:rFonts w:ascii="Swiss721BT-Thin" w:hAnsi="Swiss721BT-Thin" w:cs="Swiss721BT-Thin"/>
          <w:spacing w:val="-2"/>
          <w:sz w:val="20"/>
          <w:szCs w:val="20"/>
          <w:lang w:val="it-IT"/>
        </w:rPr>
      </w:pPr>
    </w:p>
    <w:p w:rsidR="00F64FB3" w:rsidRDefault="00F66A7C" w:rsidP="00F64FB3">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r w:rsidR="00F64FB3">
        <w:rPr>
          <w:rFonts w:ascii="Swiss721BT-Thin" w:hAnsi="Swiss721BT-Thin" w:cs="Swiss721BT-Thin"/>
          <w:spacing w:val="-2"/>
          <w:sz w:val="20"/>
          <w:szCs w:val="20"/>
          <w:lang w:val="it-IT"/>
        </w:rPr>
        <w:t xml:space="preserve">                                                                                                                                               Segue...</w:t>
      </w:r>
    </w:p>
    <w:p w:rsidR="00F64FB3" w:rsidRDefault="00F64FB3" w:rsidP="00F64FB3">
      <w:pPr>
        <w:pStyle w:val="Paragrafobase"/>
        <w:rPr>
          <w:rFonts w:ascii="Swiss721BT-BoldExtended" w:hAnsi="Swiss721BT-BoldExtended" w:cs="Swiss721BT-BoldExtended"/>
          <w:b/>
          <w:bCs/>
          <w:spacing w:val="-2"/>
          <w:sz w:val="20"/>
          <w:szCs w:val="20"/>
          <w:lang w:val="it-IT"/>
        </w:rPr>
      </w:pPr>
    </w:p>
    <w:p w:rsidR="00F64FB3" w:rsidRDefault="00F64FB3" w:rsidP="00F64FB3">
      <w:pPr>
        <w:pStyle w:val="Paragrafobase"/>
        <w:rPr>
          <w:rFonts w:ascii="Swiss721BT-BoldExtended" w:hAnsi="Swiss721BT-BoldExtended" w:cs="Swiss721BT-BoldExtended"/>
          <w:b/>
          <w:bCs/>
          <w:spacing w:val="-2"/>
          <w:sz w:val="20"/>
          <w:szCs w:val="20"/>
          <w:lang w:val="it-IT"/>
        </w:rPr>
      </w:pPr>
    </w:p>
    <w:p w:rsidR="00365008" w:rsidRDefault="00365008" w:rsidP="00F64FB3">
      <w:pPr>
        <w:pStyle w:val="Paragrafobase"/>
        <w:rPr>
          <w:rFonts w:ascii="Swiss721BT-BoldExtended" w:hAnsi="Swiss721BT-BoldExtended" w:cs="Swiss721BT-BoldExtended"/>
          <w:b/>
          <w:bCs/>
          <w:spacing w:val="-2"/>
          <w:sz w:val="20"/>
          <w:szCs w:val="20"/>
          <w:lang w:val="it-IT"/>
        </w:rPr>
      </w:pPr>
    </w:p>
    <w:p w:rsidR="00365008" w:rsidRDefault="00365008" w:rsidP="00F64FB3">
      <w:pPr>
        <w:pStyle w:val="Paragrafobase"/>
        <w:rPr>
          <w:rFonts w:ascii="Swiss721BT-BoldExtended" w:hAnsi="Swiss721BT-BoldExtended" w:cs="Swiss721BT-BoldExtended"/>
          <w:b/>
          <w:bCs/>
          <w:spacing w:val="-2"/>
          <w:sz w:val="20"/>
          <w:szCs w:val="20"/>
          <w:lang w:val="it-IT"/>
        </w:rPr>
      </w:pPr>
    </w:p>
    <w:p w:rsidR="00365008" w:rsidRDefault="00365008" w:rsidP="00F64FB3">
      <w:pPr>
        <w:pStyle w:val="Paragrafobase"/>
        <w:rPr>
          <w:rFonts w:ascii="Swiss721BT-BoldExtended" w:hAnsi="Swiss721BT-BoldExtended" w:cs="Swiss721BT-BoldExtended"/>
          <w:b/>
          <w:bCs/>
          <w:spacing w:val="-2"/>
          <w:sz w:val="20"/>
          <w:szCs w:val="20"/>
          <w:lang w:val="it-IT"/>
        </w:rPr>
      </w:pPr>
    </w:p>
    <w:p w:rsidR="00F64FB3" w:rsidRDefault="00F64FB3" w:rsidP="00F64FB3">
      <w:pPr>
        <w:pStyle w:val="Paragrafobase"/>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AVVERTE </w:t>
      </w:r>
    </w:p>
    <w:p w:rsidR="00F64FB3" w:rsidRDefault="00F64FB3" w:rsidP="00F64FB3">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eventuali danni a persone e cose, derivanti dal mancato rispetto del presente provvedimento, saranno a carico degli inadempienti che ne risponderanno in via civile, penale ed amministrativa; </w:t>
      </w:r>
    </w:p>
    <w:p w:rsidR="00F64FB3" w:rsidRDefault="00F64FB3" w:rsidP="00F64FB3">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contro la presente ordinanza quanti hanno interesse potranno fare ricorso nelle sedi competenti a termini di legge; </w:t>
      </w:r>
    </w:p>
    <w:p w:rsidR="00F64FB3" w:rsidRDefault="00F64FB3" w:rsidP="00F64FB3">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Copia del presente provvedimento è pubblicata all’Albo del Comune e verrà trasmessa al Prefetto e al Presidente della Regione. Copia dello stesso dovrà essere distribuito a tutte le ditte ed a tutti i nuclei familiari interessati, ed affisso in tutti i luoghi pubblici.</w:t>
      </w:r>
    </w:p>
    <w:p w:rsidR="00F64FB3" w:rsidRDefault="00F64FB3" w:rsidP="00F64FB3">
      <w:pPr>
        <w:pStyle w:val="Paragrafobase"/>
        <w:ind w:left="140" w:hanging="140"/>
        <w:rPr>
          <w:rFonts w:ascii="Swiss721BT-Thin" w:hAnsi="Swiss721BT-Thin" w:cs="Swiss721BT-Thin"/>
          <w:spacing w:val="-2"/>
          <w:sz w:val="20"/>
          <w:szCs w:val="20"/>
          <w:lang w:val="it-IT"/>
        </w:rPr>
      </w:pPr>
    </w:p>
    <w:p w:rsidR="00F64FB3" w:rsidRDefault="00F64FB3" w:rsidP="00F64FB3">
      <w:pPr>
        <w:pStyle w:val="Paragrafobase"/>
        <w:ind w:left="140" w:hanging="140"/>
        <w:rPr>
          <w:rFonts w:ascii="Swiss721BT-Thin" w:hAnsi="Swiss721BT-Thin" w:cs="Swiss721BT-Thin"/>
          <w:spacing w:val="-2"/>
          <w:sz w:val="20"/>
          <w:szCs w:val="20"/>
          <w:lang w:val="it-IT"/>
        </w:rPr>
      </w:pPr>
    </w:p>
    <w:p w:rsidR="00F64FB3" w:rsidRDefault="00F66A7C" w:rsidP="00F64FB3">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Dal Municipio di ______________</w:t>
      </w:r>
      <w:r w:rsidR="00F64FB3">
        <w:rPr>
          <w:rFonts w:ascii="Swiss721BT-Thin" w:hAnsi="Swiss721BT-Thin" w:cs="Swiss721BT-Thin"/>
          <w:spacing w:val="-2"/>
          <w:sz w:val="20"/>
          <w:szCs w:val="20"/>
          <w:lang w:val="it-IT"/>
        </w:rPr>
        <w:t xml:space="preserve">, li ________________ </w:t>
      </w:r>
    </w:p>
    <w:p w:rsidR="00F64FB3" w:rsidRDefault="00F64FB3" w:rsidP="00F64FB3">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F64FB3" w:rsidRDefault="00F64FB3" w:rsidP="00F64FB3">
      <w:pPr>
        <w:pStyle w:val="Paragrafobase"/>
        <w:rPr>
          <w:rFonts w:ascii="Swiss721BT-Thin" w:hAnsi="Swiss721BT-Thin" w:cs="Swiss721BT-Thin"/>
          <w:spacing w:val="-2"/>
          <w:sz w:val="20"/>
          <w:szCs w:val="20"/>
          <w:lang w:val="it-IT"/>
        </w:rPr>
      </w:pPr>
    </w:p>
    <w:p w:rsidR="00F64FB3" w:rsidRDefault="00F64FB3" w:rsidP="00F64FB3">
      <w:pPr>
        <w:pStyle w:val="Paragrafobase"/>
        <w:rPr>
          <w:rFonts w:ascii="Swiss721BT-Thin" w:hAnsi="Swiss721BT-Thin" w:cs="Swiss721BT-Thin"/>
          <w:spacing w:val="-2"/>
          <w:sz w:val="20"/>
          <w:szCs w:val="20"/>
          <w:lang w:val="it-IT"/>
        </w:rPr>
      </w:pPr>
    </w:p>
    <w:p w:rsidR="00F64FB3" w:rsidRDefault="00F64FB3" w:rsidP="00F64FB3">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IL SINDACO</w:t>
      </w:r>
    </w:p>
    <w:p w:rsidR="00F64FB3" w:rsidRDefault="00F64FB3" w:rsidP="00F64FB3">
      <w:pPr>
        <w:pStyle w:val="Paragrafobase"/>
        <w:ind w:left="140" w:hanging="140"/>
        <w:jc w:val="right"/>
        <w:rPr>
          <w:rFonts w:ascii="Swiss721BT-Thin" w:hAnsi="Swiss721BT-Thin" w:cs="Swiss721BT-Thin"/>
          <w:spacing w:val="-2"/>
          <w:sz w:val="20"/>
          <w:szCs w:val="20"/>
          <w:lang w:val="it-IT"/>
        </w:rPr>
      </w:pPr>
    </w:p>
    <w:p w:rsidR="00F64FB3" w:rsidRDefault="00F64FB3" w:rsidP="00F64FB3">
      <w:pPr>
        <w:pStyle w:val="Paragrafobase"/>
        <w:ind w:left="140" w:hanging="140"/>
        <w:jc w:val="right"/>
        <w:rPr>
          <w:rFonts w:ascii="Swiss721BT-Thin" w:hAnsi="Swiss721BT-Thin" w:cs="Swiss721BT-Thin"/>
          <w:spacing w:val="-2"/>
          <w:sz w:val="20"/>
          <w:szCs w:val="20"/>
          <w:lang w:val="it-IT"/>
        </w:rPr>
      </w:pPr>
    </w:p>
    <w:p w:rsidR="00F64FB3" w:rsidRDefault="00F64FB3" w:rsidP="00F64FB3">
      <w:pPr>
        <w:pStyle w:val="Paragrafobase"/>
        <w:ind w:left="140" w:hanging="140"/>
        <w:jc w:val="right"/>
        <w:rPr>
          <w:rFonts w:ascii="Swiss721BT-Thin" w:hAnsi="Swiss721BT-Thin" w:cs="Swiss721BT-Thin"/>
          <w:spacing w:val="-2"/>
          <w:sz w:val="20"/>
          <w:szCs w:val="20"/>
          <w:lang w:val="it-IT"/>
        </w:rPr>
      </w:pPr>
    </w:p>
    <w:p w:rsidR="00F64FB3" w:rsidRDefault="00F64FB3" w:rsidP="00F64FB3">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N.B.: eliminando alcuni punti lo schema di ordinanza </w:t>
      </w:r>
      <w:proofErr w:type="spellStart"/>
      <w:r>
        <w:rPr>
          <w:rFonts w:ascii="Swiss721BT-Thin" w:hAnsi="Swiss721BT-Thin" w:cs="Swiss721BT-Thin"/>
          <w:spacing w:val="-2"/>
          <w:sz w:val="20"/>
          <w:szCs w:val="20"/>
          <w:lang w:val="it-IT"/>
        </w:rPr>
        <w:t>e’</w:t>
      </w:r>
      <w:proofErr w:type="spellEnd"/>
      <w:r>
        <w:rPr>
          <w:rFonts w:ascii="Swiss721BT-Thin" w:hAnsi="Swiss721BT-Thin" w:cs="Swiss721BT-Thin"/>
          <w:spacing w:val="-2"/>
          <w:sz w:val="20"/>
          <w:szCs w:val="20"/>
          <w:lang w:val="it-IT"/>
        </w:rPr>
        <w:t xml:space="preserve"> utilizzabile anche nel caso l’evento sia di proporzioni più limitate.</w:t>
      </w:r>
    </w:p>
    <w:p w:rsidR="00F64FB3" w:rsidRDefault="00F64FB3" w:rsidP="00EA7A5C">
      <w:pPr>
        <w:tabs>
          <w:tab w:val="left" w:pos="2060"/>
        </w:tabs>
      </w:pPr>
    </w:p>
    <w:p w:rsidR="005E64F1" w:rsidRDefault="005E64F1">
      <w:pPr>
        <w:sectPr w:rsidR="005E64F1" w:rsidSect="00F64FB3">
          <w:pgSz w:w="11906" w:h="16838"/>
          <w:pgMar w:top="11" w:right="720" w:bottom="0" w:left="720" w:header="0" w:footer="0" w:gutter="0"/>
          <w:cols w:space="720"/>
          <w:noEndnote/>
        </w:sectPr>
      </w:pPr>
    </w:p>
    <w:p w:rsidR="00F66A7C" w:rsidRDefault="00F66A7C" w:rsidP="005E64F1"/>
    <w:p w:rsidR="00F66A7C" w:rsidRDefault="00F66A7C" w:rsidP="00EA7A5C">
      <w:pPr>
        <w:tabs>
          <w:tab w:val="left" w:pos="2060"/>
        </w:tabs>
      </w:pPr>
    </w:p>
    <w:p w:rsidR="00F66A7C" w:rsidRDefault="00365008" w:rsidP="00EA7A5C">
      <w:pPr>
        <w:tabs>
          <w:tab w:val="left" w:pos="2060"/>
        </w:tabs>
      </w:pPr>
      <w:r>
        <w:rPr>
          <w:noProof/>
        </w:rPr>
        <mc:AlternateContent>
          <mc:Choice Requires="wpg">
            <w:drawing>
              <wp:anchor distT="0" distB="0" distL="114300" distR="114300" simplePos="0" relativeHeight="251668480" behindDoc="0" locked="0" layoutInCell="1" allowOverlap="1" wp14:anchorId="5A251C07" wp14:editId="5EC49CF0">
                <wp:simplePos x="0" y="0"/>
                <wp:positionH relativeFrom="column">
                  <wp:posOffset>3023235</wp:posOffset>
                </wp:positionH>
                <wp:positionV relativeFrom="paragraph">
                  <wp:posOffset>13970</wp:posOffset>
                </wp:positionV>
                <wp:extent cx="3962400" cy="1752600"/>
                <wp:effectExtent l="0" t="0" r="0" b="0"/>
                <wp:wrapSquare wrapText="bothSides"/>
                <wp:docPr id="30" name="Gruppo 30"/>
                <wp:cNvGraphicFramePr/>
                <a:graphic xmlns:a="http://schemas.openxmlformats.org/drawingml/2006/main">
                  <a:graphicData uri="http://schemas.microsoft.com/office/word/2010/wordprocessingGroup">
                    <wpg:wgp>
                      <wpg:cNvGrpSpPr/>
                      <wpg:grpSpPr>
                        <a:xfrm>
                          <a:off x="0" y="0"/>
                          <a:ext cx="3962400" cy="1752600"/>
                          <a:chOff x="0" y="0"/>
                          <a:chExt cx="3962400" cy="1752600"/>
                        </a:xfrm>
                      </wpg:grpSpPr>
                      <wps:wsp>
                        <wps:cNvPr id="12" name="Casella di testo 12"/>
                        <wps:cNvSpPr txBox="1"/>
                        <wps:spPr>
                          <a:xfrm>
                            <a:off x="0" y="292100"/>
                            <a:ext cx="3962400" cy="14605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Pr="00721421" w:rsidRDefault="005A6CD1" w:rsidP="00F66A7C">
                              <w:pPr>
                                <w:pStyle w:val="Paragrafobase"/>
                                <w:rPr>
                                  <w:rFonts w:ascii="Swiss721BT-Thin" w:hAnsi="Swiss721BT-Thin" w:cs="Swiss721BT-Thin"/>
                                  <w:sz w:val="44"/>
                                  <w:szCs w:val="44"/>
                                  <w:lang w:val="it-IT"/>
                                </w:rPr>
                              </w:pPr>
                              <w:r w:rsidRPr="00721421">
                                <w:rPr>
                                  <w:rFonts w:ascii="Swiss721BT-Thin" w:hAnsi="Swiss721BT-Thin" w:cs="Swiss721BT-Thin"/>
                                  <w:sz w:val="44"/>
                                  <w:szCs w:val="44"/>
                                  <w:lang w:val="it-IT"/>
                                </w:rPr>
                                <w:t>Misure contingibili e urgenti per allevamento infetto.</w:t>
                              </w:r>
                            </w:p>
                            <w:p w:rsidR="005A6CD1" w:rsidRDefault="005A6CD1" w:rsidP="00F66A7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 name="Casella di testo 13"/>
                        <wps:cNvSpPr txBox="1"/>
                        <wps:spPr>
                          <a:xfrm>
                            <a:off x="34925" y="0"/>
                            <a:ext cx="1485900" cy="4572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Default="005A6CD1" w:rsidP="00F66A7C">
                              <w:pPr>
                                <w:pStyle w:val="Testofumetto"/>
                                <w:rPr>
                                  <w:rFonts w:ascii="Swiss721BT-Thin" w:hAnsi="Swiss721BT-Thin" w:cs="Swiss721BT-Thin"/>
                                  <w:sz w:val="32"/>
                                  <w:szCs w:val="32"/>
                                </w:rPr>
                              </w:pPr>
                              <w:r>
                                <w:rPr>
                                  <w:rFonts w:ascii="Swiss721BT-Thin" w:hAnsi="Swiss721BT-Thin" w:cs="Swiss721BT-Thin"/>
                                  <w:sz w:val="32"/>
                                  <w:szCs w:val="32"/>
                                </w:rPr>
                                <w:t>Mod.004</w:t>
                              </w:r>
                            </w:p>
                            <w:p w:rsidR="005A6CD1" w:rsidRDefault="005A6CD1" w:rsidP="00F66A7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5A251C07" id="Gruppo 30" o:spid="_x0000_s1040" style="position:absolute;margin-left:238.05pt;margin-top:1.1pt;width:312pt;height:138pt;z-index:251668480" coordsize="39624,17526"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">
                <v:shape id="Casella di testo 12" o:spid="_x0000_s1041" type="#_x0000_t202" style="position:absolute;top:2921;width:39624;height:1460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" filled="f" stroked="f">
                  <v:textbox>
                    <w:txbxContent>
                      <w:p w:rsidR="005A6CD1" w:rsidRPr="00721421" w:rsidRDefault="005A6CD1" w:rsidP="00F66A7C">
                        <w:pPr>
                          <w:pStyle w:val="Paragrafobase"/>
                          <w:rPr>
                            <w:rFonts w:ascii="Swiss721BT-Thin" w:hAnsi="Swiss721BT-Thin" w:cs="Swiss721BT-Thin"/>
                            <w:sz w:val="44"/>
                            <w:szCs w:val="44"/>
                            <w:lang w:val="it-IT"/>
                          </w:rPr>
                        </w:pPr>
                        <w:r w:rsidRPr="00721421">
                          <w:rPr>
                            <w:rFonts w:ascii="Swiss721BT-Thin" w:hAnsi="Swiss721BT-Thin" w:cs="Swiss721BT-Thin"/>
                            <w:sz w:val="44"/>
                            <w:szCs w:val="44"/>
                            <w:lang w:val="it-IT"/>
                          </w:rPr>
                          <w:t>Misure contingibili e urgenti per allevamento infetto.</w:t>
                        </w:r>
                      </w:p>
                      <w:p w:rsidR="005A6CD1" w:rsidRDefault="005A6CD1" w:rsidP="00F66A7C"/>
                    </w:txbxContent>
                  </v:textbox>
                </v:shape>
                <v:shape id="Casella di testo 13" o:spid="_x0000_s1042" type="#_x0000_t202" style="position:absolute;left:349;width:14859;height:457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" filled="f" stroked="f">
                  <v:textbox>
                    <w:txbxContent>
                      <w:p w:rsidR="005A6CD1" w:rsidRDefault="005A6CD1" w:rsidP="00F66A7C">
                        <w:pPr>
                          <w:pStyle w:val="Testofumetto"/>
                          <w:rPr>
                            <w:rFonts w:ascii="Swiss721BT-Thin" w:hAnsi="Swiss721BT-Thin" w:cs="Swiss721BT-Thin"/>
                            <w:sz w:val="32"/>
                            <w:szCs w:val="32"/>
                          </w:rPr>
                        </w:pPr>
                        <w:r>
                          <w:rPr>
                            <w:rFonts w:ascii="Swiss721BT-Thin" w:hAnsi="Swiss721BT-Thin" w:cs="Swiss721BT-Thin"/>
                            <w:sz w:val="32"/>
                            <w:szCs w:val="32"/>
                          </w:rPr>
                          <w:t>Mod.004</w:t>
                        </w:r>
                      </w:p>
                      <w:p w:rsidR="005A6CD1" w:rsidRDefault="005A6CD1" w:rsidP="00F66A7C"/>
                    </w:txbxContent>
                  </v:textbox>
                </v:shape>
                <w10:wrap type="square"/>
              </v:group>
            </w:pict>
          </mc:Fallback>
        </mc:AlternateContent>
      </w:r>
    </w:p>
    <w:p w:rsidR="00F66A7C" w:rsidRDefault="00F66A7C" w:rsidP="00EA7A5C">
      <w:pPr>
        <w:tabs>
          <w:tab w:val="left" w:pos="2060"/>
        </w:tabs>
      </w:pPr>
    </w:p>
    <w:p w:rsidR="00F66A7C" w:rsidRDefault="00F66A7C" w:rsidP="00EA7A5C">
      <w:pPr>
        <w:tabs>
          <w:tab w:val="left" w:pos="2060"/>
        </w:tabs>
      </w:pPr>
    </w:p>
    <w:p w:rsidR="00F66A7C" w:rsidRDefault="00F66A7C" w:rsidP="00EA7A5C">
      <w:pPr>
        <w:tabs>
          <w:tab w:val="left" w:pos="2060"/>
        </w:tabs>
      </w:pPr>
    </w:p>
    <w:p w:rsidR="00F66A7C" w:rsidRDefault="00F66A7C" w:rsidP="00EA7A5C">
      <w:pPr>
        <w:tabs>
          <w:tab w:val="left" w:pos="2060"/>
        </w:tabs>
      </w:pPr>
    </w:p>
    <w:p w:rsidR="00F66A7C" w:rsidRDefault="00F66A7C" w:rsidP="00EA7A5C">
      <w:pPr>
        <w:tabs>
          <w:tab w:val="left" w:pos="2060"/>
        </w:tabs>
      </w:pPr>
    </w:p>
    <w:p w:rsidR="00365008" w:rsidRDefault="00365008" w:rsidP="00F66A7C">
      <w:pPr>
        <w:pStyle w:val="Paragrafobase"/>
        <w:rPr>
          <w:rFonts w:ascii="Swiss721BT-Thin" w:hAnsi="Swiss721BT-Thin" w:cs="Swiss721BT-Thin"/>
          <w:spacing w:val="-2"/>
          <w:sz w:val="20"/>
          <w:szCs w:val="20"/>
          <w:lang w:val="it-IT"/>
        </w:rPr>
      </w:pPr>
    </w:p>
    <w:p w:rsidR="00365008" w:rsidRDefault="00365008" w:rsidP="00F66A7C">
      <w:pPr>
        <w:pStyle w:val="Paragrafobase"/>
        <w:rPr>
          <w:rFonts w:ascii="Swiss721BT-Thin" w:hAnsi="Swiss721BT-Thin" w:cs="Swiss721BT-Thin"/>
          <w:spacing w:val="-2"/>
          <w:sz w:val="20"/>
          <w:szCs w:val="20"/>
          <w:lang w:val="it-IT"/>
        </w:rPr>
      </w:pPr>
    </w:p>
    <w:p w:rsidR="00365008" w:rsidRDefault="00365008" w:rsidP="00F66A7C">
      <w:pPr>
        <w:pStyle w:val="Paragrafobase"/>
        <w:rPr>
          <w:rFonts w:ascii="Swiss721BT-Thin" w:hAnsi="Swiss721BT-Thin" w:cs="Swiss721BT-Thin"/>
          <w:spacing w:val="-2"/>
          <w:sz w:val="20"/>
          <w:szCs w:val="20"/>
          <w:lang w:val="it-IT"/>
        </w:rPr>
      </w:pPr>
    </w:p>
    <w:p w:rsidR="00F66A7C" w:rsidRDefault="00F66A7C" w:rsidP="00F66A7C">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Ordinanza </w:t>
      </w:r>
      <w:proofErr w:type="spellStart"/>
      <w:r>
        <w:rPr>
          <w:rFonts w:ascii="Swiss721BT-Thin" w:hAnsi="Swiss721BT-Thin" w:cs="Swiss721BT-Thin"/>
          <w:spacing w:val="-2"/>
          <w:sz w:val="20"/>
          <w:szCs w:val="20"/>
          <w:lang w:val="it-IT"/>
        </w:rPr>
        <w:t>n.______del</w:t>
      </w:r>
      <w:proofErr w:type="spellEnd"/>
      <w:r>
        <w:rPr>
          <w:rFonts w:ascii="Swiss721BT-Thin" w:hAnsi="Swiss721BT-Thin" w:cs="Swiss721BT-Thin"/>
          <w:spacing w:val="-2"/>
          <w:sz w:val="20"/>
          <w:szCs w:val="20"/>
          <w:lang w:val="it-IT"/>
        </w:rPr>
        <w:t xml:space="preserve"> ____________</w:t>
      </w:r>
    </w:p>
    <w:p w:rsidR="00F66A7C" w:rsidRDefault="00F66A7C" w:rsidP="00F66A7C">
      <w:pPr>
        <w:pStyle w:val="Paragrafobase"/>
        <w:rPr>
          <w:rFonts w:ascii="Swiss721BT-Thin" w:hAnsi="Swiss721BT-Thin" w:cs="Swiss721BT-Thin"/>
          <w:spacing w:val="-2"/>
          <w:sz w:val="20"/>
          <w:szCs w:val="20"/>
          <w:lang w:val="it-IT"/>
        </w:rPr>
      </w:pPr>
    </w:p>
    <w:p w:rsidR="00F66A7C" w:rsidRDefault="00F66A7C" w:rsidP="00F66A7C">
      <w:pPr>
        <w:pStyle w:val="Paragrafobase"/>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IL SINDACO</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vista la denuncia di ………….. nell’allevamento condotto dal Sig. ___________ sito in…………………………………;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visto il Regolamento di Polizia veterinaria, approvato con D.P.R. 8.2.1954, n.320 e le successive modificazioni e integrazioni;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vista la Legge 23.12.1978, n. 833 e le successive modificazioni;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vista la Legge 2.6.1988, n. 218 e le successive modificazioni;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visto…………………………………………………(disposizioni specifiche relative alla malattia diagnosticata)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sentito il Servizio Veterinario della A.S.L. n. ..............;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vista la legge 07/08/1990, n. 241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visto l’articolo 15 della Legge 24 Febbraio 1992 n.225 “Istituzione del Servizio Nazionale di Protezione Civile”, in materia di competenze del Comune del Sindaco in caso di emergenza;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vista la Legge Regionale 21 novembre 1985, n. 28</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vista la Legge Regionale 17 gennaio 1989, n. 3</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vista la Legge regionale 12 giugno 2006, n. 9</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vista la Delibera Regionale del 9 giugno 2009 n° 27/28</w:t>
      </w:r>
    </w:p>
    <w:p w:rsidR="00300BDF" w:rsidRDefault="00300BDF"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visto Il Decreto Legislativo n° 1 del 02 gennaio 2018</w:t>
      </w:r>
    </w:p>
    <w:p w:rsidR="00F66A7C" w:rsidRDefault="00F66A7C" w:rsidP="00F66A7C">
      <w:pPr>
        <w:pStyle w:val="Paragrafobase"/>
        <w:rPr>
          <w:rFonts w:ascii="Swiss721BT-Thin" w:hAnsi="Swiss721BT-Thin" w:cs="Swiss721BT-Thin"/>
          <w:spacing w:val="-2"/>
          <w:sz w:val="20"/>
          <w:szCs w:val="20"/>
          <w:lang w:val="it-IT"/>
        </w:rPr>
      </w:pPr>
    </w:p>
    <w:p w:rsidR="00F66A7C" w:rsidRDefault="00F66A7C" w:rsidP="00F66A7C">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ORDINA</w:t>
      </w:r>
      <w:r>
        <w:rPr>
          <w:rFonts w:ascii="Swiss721BT-Thin" w:hAnsi="Swiss721BT-Thin" w:cs="Swiss721BT-Thin"/>
          <w:spacing w:val="-2"/>
          <w:sz w:val="20"/>
          <w:szCs w:val="20"/>
          <w:lang w:val="it-IT"/>
        </w:rPr>
        <w:t xml:space="preserve"> </w:t>
      </w:r>
    </w:p>
    <w:p w:rsidR="00F66A7C" w:rsidRDefault="00F66A7C" w:rsidP="00F66A7C">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Nell’allevamento indicato in premessa, infetto da ........................................., devono essere immediatamente applicate le seguenti misure: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numerazione, per specie e categoria, degli animali esistenti: per gli animali sensibili deve essere precisato il numero dei soggetti di ogni categoria: morti, infetti, sospetti di infezione, sospetti di contaminazione; il censimento deve essere mantenuto costantemente aggiornato;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•sequestro di rigore degli animali nei ricoveri, con la prescrizione tassativa di: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•divieto di entrata e di uscita di animali;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•impedire l’accesso a persone ed automezzi estranei; il movimento di persone e di veicoli da e per l’azienda deve essere subordinato alla autorizzazione del Servizio Veterinario della A.S.L. ed attuato con le necessarie precauzioni;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•tenere a catena i cani, sotto custodia i gatti e rinchiusi in appositi spazi riservati gli animali da cortile, lontani dai luoghi infetti;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•tenere chiusi i ricoveri e spargere largamente sulla soglia e per un conveniente tratto all’esterno, </w:t>
      </w:r>
      <w:proofErr w:type="spellStart"/>
      <w:r>
        <w:rPr>
          <w:rFonts w:ascii="Swiss721BT-Thin" w:hAnsi="Swiss721BT-Thin" w:cs="Swiss721BT-Thin"/>
          <w:spacing w:val="-2"/>
          <w:sz w:val="20"/>
          <w:szCs w:val="20"/>
          <w:lang w:val="it-IT"/>
        </w:rPr>
        <w:t>nonchè</w:t>
      </w:r>
      <w:proofErr w:type="spellEnd"/>
      <w:r>
        <w:rPr>
          <w:rFonts w:ascii="Swiss721BT-Thin" w:hAnsi="Swiss721BT-Thin" w:cs="Swiss721BT-Thin"/>
          <w:spacing w:val="-2"/>
          <w:sz w:val="20"/>
          <w:szCs w:val="20"/>
          <w:lang w:val="it-IT"/>
        </w:rPr>
        <w:t xml:space="preserve"> agli accessi dell’azienda, sostanze disinfettanti e porre in atto appropriati metodi di disinfezione;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•impedire ogni contatto del personale di custodia con altri allevamenti;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•non trasportare fuori dall’azienda animali, loro carcasse o carni, foraggi ed altri alimenti, attrezzi, letame e deiezioni ed altre materie od oggetti che possono trasmettere la malattia;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•non abbeverare gli animali in corsi d’acqua o in vasche con essi comunicanti;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•eseguire accurate disinfezioni dei ricoveri e degli altri luoghi infetti, secondo le indicazioni del Servizio Veterinario dell’A.S.L.;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•la distruzione delle carcasse degli animali morti è subordinata all’autorizzazione del Servizio veterinario della A.S.L. che ne dispone i tempi ed i modi di attuazione.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Le contravvenzioni alla presente ordinanza sono punite a norma di legge. </w:t>
      </w:r>
    </w:p>
    <w:p w:rsidR="00F66A7C" w:rsidRDefault="00F66A7C" w:rsidP="00F66A7C">
      <w:pPr>
        <w:pStyle w:val="Paragrafobase"/>
        <w:ind w:left="140" w:hanging="140"/>
        <w:rPr>
          <w:rFonts w:ascii="Swiss721BT-Thin" w:hAnsi="Swiss721BT-Thin" w:cs="Swiss721BT-Thin"/>
          <w:spacing w:val="-2"/>
          <w:sz w:val="20"/>
          <w:szCs w:val="20"/>
          <w:lang w:val="it-IT"/>
        </w:rPr>
      </w:pPr>
    </w:p>
    <w:p w:rsidR="00F66A7C" w:rsidRDefault="00F66A7C" w:rsidP="00F66A7C">
      <w:pPr>
        <w:pStyle w:val="Paragrafobase"/>
        <w:ind w:left="140" w:hanging="140"/>
        <w:jc w:val="right"/>
        <w:rPr>
          <w:rFonts w:ascii="Swiss721BT-Thin" w:hAnsi="Swiss721BT-Thin" w:cs="Swiss721BT-Thin"/>
          <w:spacing w:val="-2"/>
          <w:sz w:val="20"/>
          <w:szCs w:val="20"/>
          <w:lang w:val="it-IT"/>
        </w:rPr>
      </w:pPr>
      <w:r>
        <w:rPr>
          <w:rFonts w:ascii="Swiss721BT-Thin" w:hAnsi="Swiss721BT-Thin" w:cs="Swiss721BT-Thin"/>
          <w:spacing w:val="-2"/>
          <w:sz w:val="20"/>
          <w:szCs w:val="20"/>
          <w:lang w:val="it-IT"/>
        </w:rPr>
        <w:t>Segue...</w:t>
      </w:r>
    </w:p>
    <w:p w:rsidR="00F66A7C" w:rsidRDefault="00F66A7C" w:rsidP="00F66A7C">
      <w:pPr>
        <w:pStyle w:val="Paragrafobase"/>
        <w:ind w:left="140" w:hanging="140"/>
        <w:rPr>
          <w:rFonts w:ascii="Swiss721BT-Thin" w:hAnsi="Swiss721BT-Thin" w:cs="Swiss721BT-Thin"/>
          <w:spacing w:val="-2"/>
          <w:sz w:val="20"/>
          <w:szCs w:val="20"/>
          <w:lang w:val="it-IT"/>
        </w:rPr>
      </w:pPr>
    </w:p>
    <w:p w:rsidR="00365008" w:rsidRDefault="00365008" w:rsidP="00F66A7C">
      <w:pPr>
        <w:pStyle w:val="Paragrafobase"/>
        <w:rPr>
          <w:rFonts w:ascii="Swiss721BT-BoldExtended" w:hAnsi="Swiss721BT-BoldExtended" w:cs="Swiss721BT-BoldExtended"/>
          <w:b/>
          <w:bCs/>
          <w:spacing w:val="-2"/>
          <w:sz w:val="20"/>
          <w:szCs w:val="20"/>
          <w:lang w:val="it-IT"/>
        </w:rPr>
      </w:pPr>
    </w:p>
    <w:p w:rsidR="00365008" w:rsidRDefault="00365008" w:rsidP="00F66A7C">
      <w:pPr>
        <w:pStyle w:val="Paragrafobase"/>
        <w:rPr>
          <w:rFonts w:ascii="Swiss721BT-BoldExtended" w:hAnsi="Swiss721BT-BoldExtended" w:cs="Swiss721BT-BoldExtended"/>
          <w:b/>
          <w:bCs/>
          <w:spacing w:val="-2"/>
          <w:sz w:val="20"/>
          <w:szCs w:val="20"/>
          <w:lang w:val="it-IT"/>
        </w:rPr>
      </w:pPr>
    </w:p>
    <w:p w:rsidR="00365008" w:rsidRDefault="00365008" w:rsidP="00F66A7C">
      <w:pPr>
        <w:pStyle w:val="Paragrafobase"/>
        <w:rPr>
          <w:rFonts w:ascii="Swiss721BT-BoldExtended" w:hAnsi="Swiss721BT-BoldExtended" w:cs="Swiss721BT-BoldExtended"/>
          <w:b/>
          <w:bCs/>
          <w:spacing w:val="-2"/>
          <w:sz w:val="20"/>
          <w:szCs w:val="20"/>
          <w:lang w:val="it-IT"/>
        </w:rPr>
      </w:pPr>
    </w:p>
    <w:p w:rsidR="00365008" w:rsidRDefault="00365008" w:rsidP="00F66A7C">
      <w:pPr>
        <w:pStyle w:val="Paragrafobase"/>
        <w:rPr>
          <w:rFonts w:ascii="Swiss721BT-BoldExtended" w:hAnsi="Swiss721BT-BoldExtended" w:cs="Swiss721BT-BoldExtended"/>
          <w:b/>
          <w:bCs/>
          <w:spacing w:val="-2"/>
          <w:sz w:val="20"/>
          <w:szCs w:val="20"/>
          <w:lang w:val="it-IT"/>
        </w:rPr>
      </w:pPr>
    </w:p>
    <w:p w:rsidR="00F66A7C" w:rsidRDefault="00F66A7C" w:rsidP="00F66A7C">
      <w:pPr>
        <w:pStyle w:val="Paragrafobase"/>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AVVERTE</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eventuali danni a persone e cose, derivanti dal mancato rispetto del presente provvedimento, saranno a carico degli inadempienti che ne risponderanno in via civile, penale ed amministrativa;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contro la presente ordinanza quanti hanno interesse potranno fare ricorso nelle sedi competenti a termini di legge;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Copia del presente provvedimento è pubblicata all’Albo del Comune e verrà trasmessa al Prefetto e al Presidente della Regione. </w:t>
      </w:r>
    </w:p>
    <w:p w:rsidR="00F66A7C" w:rsidRDefault="00F66A7C" w:rsidP="00F66A7C">
      <w:pPr>
        <w:pStyle w:val="Paragrafobase"/>
        <w:ind w:left="140" w:hanging="140"/>
        <w:rPr>
          <w:rFonts w:ascii="Swiss721BT-Thin" w:hAnsi="Swiss721BT-Thin" w:cs="Swiss721BT-Thin"/>
          <w:spacing w:val="-2"/>
          <w:sz w:val="20"/>
          <w:szCs w:val="20"/>
          <w:lang w:val="it-IT"/>
        </w:rPr>
      </w:pPr>
    </w:p>
    <w:p w:rsidR="00F66A7C" w:rsidRDefault="00F66A7C" w:rsidP="00F66A7C">
      <w:pPr>
        <w:pStyle w:val="Paragrafobase"/>
        <w:ind w:left="140" w:hanging="140"/>
        <w:rPr>
          <w:rFonts w:ascii="Swiss721BT-Thin" w:hAnsi="Swiss721BT-Thin" w:cs="Swiss721BT-Thin"/>
          <w:spacing w:val="-2"/>
          <w:sz w:val="20"/>
          <w:szCs w:val="20"/>
          <w:lang w:val="it-IT"/>
        </w:rPr>
      </w:pPr>
    </w:p>
    <w:p w:rsidR="00F66A7C" w:rsidRDefault="00F66A7C" w:rsidP="00F66A7C">
      <w:pPr>
        <w:pStyle w:val="Paragrafobase"/>
        <w:ind w:left="140" w:hanging="140"/>
        <w:rPr>
          <w:rFonts w:ascii="Swiss721BT-Thin" w:hAnsi="Swiss721BT-Thin" w:cs="Swiss721BT-Thin"/>
          <w:spacing w:val="-2"/>
          <w:sz w:val="20"/>
          <w:szCs w:val="20"/>
          <w:lang w:val="it-IT"/>
        </w:rPr>
      </w:pP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Dal Municipio di ____________________, li ________________ </w:t>
      </w:r>
    </w:p>
    <w:p w:rsidR="00F66A7C" w:rsidRDefault="00F66A7C" w:rsidP="00F66A7C">
      <w:pPr>
        <w:pStyle w:val="Paragrafobase"/>
        <w:ind w:left="140" w:hanging="140"/>
        <w:rPr>
          <w:rFonts w:ascii="Swiss721BT-Thin" w:hAnsi="Swiss721BT-Thin" w:cs="Swiss721BT-Thin"/>
          <w:spacing w:val="-2"/>
          <w:sz w:val="20"/>
          <w:szCs w:val="20"/>
          <w:lang w:val="it-IT"/>
        </w:rPr>
      </w:pPr>
    </w:p>
    <w:p w:rsidR="00F66A7C" w:rsidRDefault="00F66A7C" w:rsidP="00F66A7C">
      <w:pPr>
        <w:pStyle w:val="Paragrafobase"/>
        <w:ind w:left="140" w:hanging="140"/>
        <w:rPr>
          <w:rFonts w:ascii="Swiss721BT-Thin" w:hAnsi="Swiss721BT-Thin" w:cs="Swiss721BT-Thin"/>
          <w:spacing w:val="-2"/>
          <w:sz w:val="20"/>
          <w:szCs w:val="20"/>
          <w:lang w:val="it-IT"/>
        </w:rPr>
      </w:pPr>
    </w:p>
    <w:p w:rsidR="005E64F1" w:rsidRDefault="005E64F1" w:rsidP="005E64F1">
      <w:pPr>
        <w:tabs>
          <w:tab w:val="left" w:pos="2060"/>
        </w:tabs>
        <w:rPr>
          <w:rFonts w:ascii="Swiss721BT-Thin" w:hAnsi="Swiss721BT-Thin" w:cs="Swiss721BT-Thin"/>
          <w:spacing w:val="-2"/>
          <w:sz w:val="20"/>
          <w:szCs w:val="20"/>
        </w:rPr>
        <w:sectPr w:rsidR="005E64F1" w:rsidSect="00F64FB3">
          <w:pgSz w:w="11906" w:h="16838"/>
          <w:pgMar w:top="11" w:right="720" w:bottom="0" w:left="720" w:header="0" w:footer="0" w:gutter="0"/>
          <w:cols w:space="720"/>
          <w:noEndnote/>
        </w:sectPr>
      </w:pPr>
      <w:r>
        <w:rPr>
          <w:rFonts w:ascii="Swiss721BT-Thin" w:hAnsi="Swiss721BT-Thin" w:cs="Swiss721BT-Thin"/>
          <w:spacing w:val="-2"/>
          <w:sz w:val="20"/>
          <w:szCs w:val="20"/>
        </w:rPr>
        <w:t>IL SINDAC</w:t>
      </w:r>
      <w:r w:rsidR="006C5E3A">
        <w:rPr>
          <w:rFonts w:ascii="Swiss721BT-Thin" w:hAnsi="Swiss721BT-Thin" w:cs="Swiss721BT-Thin"/>
          <w:spacing w:val="-2"/>
          <w:sz w:val="20"/>
          <w:szCs w:val="20"/>
        </w:rPr>
        <w:t>O</w:t>
      </w:r>
    </w:p>
    <w:p w:rsidR="00F66A7C" w:rsidRDefault="00365008" w:rsidP="00F66A7C">
      <w:pPr>
        <w:tabs>
          <w:tab w:val="left" w:pos="2060"/>
        </w:tabs>
        <w:rPr>
          <w:rFonts w:ascii="Swiss721BT-Thin" w:hAnsi="Swiss721BT-Thin" w:cs="Swiss721BT-Thin"/>
          <w:spacing w:val="-2"/>
          <w:sz w:val="20"/>
          <w:szCs w:val="20"/>
        </w:rPr>
      </w:pPr>
      <w:r>
        <w:rPr>
          <w:rFonts w:ascii="Swiss721BT-Thin" w:hAnsi="Swiss721BT-Thin" w:cs="Swiss721BT-Thin"/>
          <w:noProof/>
          <w:spacing w:val="-2"/>
          <w:sz w:val="20"/>
          <w:szCs w:val="20"/>
        </w:rPr>
        <w:lastRenderedPageBreak/>
        <mc:AlternateContent>
          <mc:Choice Requires="wpg">
            <w:drawing>
              <wp:anchor distT="0" distB="0" distL="114300" distR="114300" simplePos="0" relativeHeight="251671552" behindDoc="0" locked="0" layoutInCell="1" allowOverlap="1" wp14:anchorId="120C54E7" wp14:editId="03A348A6">
                <wp:simplePos x="0" y="0"/>
                <wp:positionH relativeFrom="column">
                  <wp:posOffset>2908935</wp:posOffset>
                </wp:positionH>
                <wp:positionV relativeFrom="paragraph">
                  <wp:posOffset>60325</wp:posOffset>
                </wp:positionV>
                <wp:extent cx="3962400" cy="1752600"/>
                <wp:effectExtent l="0" t="0" r="0" b="0"/>
                <wp:wrapSquare wrapText="bothSides"/>
                <wp:docPr id="31" name="Gruppo 31"/>
                <wp:cNvGraphicFramePr/>
                <a:graphic xmlns:a="http://schemas.openxmlformats.org/drawingml/2006/main">
                  <a:graphicData uri="http://schemas.microsoft.com/office/word/2010/wordprocessingGroup">
                    <wpg:wgp>
                      <wpg:cNvGrpSpPr/>
                      <wpg:grpSpPr>
                        <a:xfrm>
                          <a:off x="0" y="0"/>
                          <a:ext cx="3962400" cy="1752600"/>
                          <a:chOff x="0" y="0"/>
                          <a:chExt cx="3962400" cy="1752600"/>
                        </a:xfrm>
                      </wpg:grpSpPr>
                      <wps:wsp>
                        <wps:cNvPr id="14" name="Casella di testo 14"/>
                        <wps:cNvSpPr txBox="1"/>
                        <wps:spPr>
                          <a:xfrm>
                            <a:off x="0" y="292100"/>
                            <a:ext cx="3962400" cy="14605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Pr="00721421" w:rsidRDefault="005A6CD1" w:rsidP="00F66A7C">
                              <w:pPr>
                                <w:pStyle w:val="Paragrafobase"/>
                                <w:rPr>
                                  <w:rFonts w:ascii="Swiss721BT-Thin" w:hAnsi="Swiss721BT-Thin" w:cs="Swiss721BT-Thin"/>
                                  <w:sz w:val="56"/>
                                  <w:szCs w:val="56"/>
                                  <w:lang w:val="it-IT"/>
                                </w:rPr>
                              </w:pPr>
                              <w:r w:rsidRPr="00721421">
                                <w:rPr>
                                  <w:rFonts w:ascii="Swiss721BT-Thin" w:hAnsi="Swiss721BT-Thin" w:cs="Swiss721BT-Thin"/>
                                  <w:sz w:val="44"/>
                                  <w:szCs w:val="44"/>
                                  <w:lang w:val="it-IT"/>
                                </w:rPr>
                                <w:t>Ordinanza di sistemazione temporanea in alloggi per finalità di protezione civile.</w:t>
                              </w:r>
                            </w:p>
                            <w:p w:rsidR="005A6CD1" w:rsidRDefault="005A6CD1" w:rsidP="00F66A7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 name="Casella di testo 15"/>
                        <wps:cNvSpPr txBox="1"/>
                        <wps:spPr>
                          <a:xfrm>
                            <a:off x="0" y="0"/>
                            <a:ext cx="1485900" cy="4572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Default="005A6CD1" w:rsidP="00F66A7C">
                              <w:pPr>
                                <w:pStyle w:val="Testofumetto"/>
                                <w:rPr>
                                  <w:rFonts w:ascii="Swiss721BT-Thin" w:hAnsi="Swiss721BT-Thin" w:cs="Swiss721BT-Thin"/>
                                  <w:sz w:val="32"/>
                                  <w:szCs w:val="32"/>
                                </w:rPr>
                              </w:pPr>
                              <w:r>
                                <w:rPr>
                                  <w:rFonts w:ascii="Swiss721BT-Thin" w:hAnsi="Swiss721BT-Thin" w:cs="Swiss721BT-Thin"/>
                                  <w:sz w:val="32"/>
                                  <w:szCs w:val="32"/>
                                </w:rPr>
                                <w:t>Mod.005</w:t>
                              </w:r>
                            </w:p>
                            <w:p w:rsidR="005A6CD1" w:rsidRDefault="005A6CD1" w:rsidP="00F66A7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120C54E7" id="Gruppo 31" o:spid="_x0000_s1043" style="position:absolute;margin-left:229.05pt;margin-top:4.75pt;width:312pt;height:138pt;z-index:251671552" coordsize="39624,17526"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">
                <v:shape id="Casella di testo 14" o:spid="_x0000_s1044" type="#_x0000_t202" style="position:absolute;top:2921;width:39624;height:1460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" filled="f" stroked="f">
                  <v:textbox>
                    <w:txbxContent>
                      <w:p w:rsidR="005A6CD1" w:rsidRPr="00721421" w:rsidRDefault="005A6CD1" w:rsidP="00F66A7C">
                        <w:pPr>
                          <w:pStyle w:val="Paragrafobase"/>
                          <w:rPr>
                            <w:rFonts w:ascii="Swiss721BT-Thin" w:hAnsi="Swiss721BT-Thin" w:cs="Swiss721BT-Thin"/>
                            <w:sz w:val="56"/>
                            <w:szCs w:val="56"/>
                            <w:lang w:val="it-IT"/>
                          </w:rPr>
                        </w:pPr>
                        <w:r w:rsidRPr="00721421">
                          <w:rPr>
                            <w:rFonts w:ascii="Swiss721BT-Thin" w:hAnsi="Swiss721BT-Thin" w:cs="Swiss721BT-Thin"/>
                            <w:sz w:val="44"/>
                            <w:szCs w:val="44"/>
                            <w:lang w:val="it-IT"/>
                          </w:rPr>
                          <w:t>Ordinanza di sistemazione temporanea in alloggi per finalità di protezione civile.</w:t>
                        </w:r>
                      </w:p>
                      <w:p w:rsidR="005A6CD1" w:rsidRDefault="005A6CD1" w:rsidP="00F66A7C"/>
                    </w:txbxContent>
                  </v:textbox>
                </v:shape>
                <v:shape id="Casella di testo 15" o:spid="_x0000_s1045" type="#_x0000_t202" style="position:absolute;width:14859;height:457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" filled="f" stroked="f">
                  <v:textbox>
                    <w:txbxContent>
                      <w:p w:rsidR="005A6CD1" w:rsidRDefault="005A6CD1" w:rsidP="00F66A7C">
                        <w:pPr>
                          <w:pStyle w:val="Testofumetto"/>
                          <w:rPr>
                            <w:rFonts w:ascii="Swiss721BT-Thin" w:hAnsi="Swiss721BT-Thin" w:cs="Swiss721BT-Thin"/>
                            <w:sz w:val="32"/>
                            <w:szCs w:val="32"/>
                          </w:rPr>
                        </w:pPr>
                        <w:r>
                          <w:rPr>
                            <w:rFonts w:ascii="Swiss721BT-Thin" w:hAnsi="Swiss721BT-Thin" w:cs="Swiss721BT-Thin"/>
                            <w:sz w:val="32"/>
                            <w:szCs w:val="32"/>
                          </w:rPr>
                          <w:t>Mod.005</w:t>
                        </w:r>
                      </w:p>
                      <w:p w:rsidR="005A6CD1" w:rsidRDefault="005A6CD1" w:rsidP="00F66A7C"/>
                    </w:txbxContent>
                  </v:textbox>
                </v:shape>
                <w10:wrap type="square"/>
              </v:group>
            </w:pict>
          </mc:Fallback>
        </mc:AlternateContent>
      </w:r>
    </w:p>
    <w:p w:rsidR="00F66A7C" w:rsidRDefault="00F66A7C" w:rsidP="00F66A7C">
      <w:pPr>
        <w:tabs>
          <w:tab w:val="left" w:pos="2060"/>
        </w:tabs>
      </w:pPr>
    </w:p>
    <w:p w:rsidR="00F66A7C" w:rsidRDefault="00F66A7C" w:rsidP="00F66A7C">
      <w:pPr>
        <w:tabs>
          <w:tab w:val="left" w:pos="2060"/>
        </w:tabs>
      </w:pPr>
    </w:p>
    <w:p w:rsidR="00F66A7C" w:rsidRDefault="00F66A7C" w:rsidP="00F66A7C">
      <w:pPr>
        <w:tabs>
          <w:tab w:val="left" w:pos="2060"/>
        </w:tabs>
      </w:pPr>
    </w:p>
    <w:p w:rsidR="00F66A7C" w:rsidRDefault="00F66A7C" w:rsidP="00F66A7C">
      <w:pPr>
        <w:tabs>
          <w:tab w:val="left" w:pos="2060"/>
        </w:tabs>
      </w:pPr>
    </w:p>
    <w:p w:rsidR="00F66A7C" w:rsidRDefault="00F66A7C" w:rsidP="00F66A7C">
      <w:pPr>
        <w:tabs>
          <w:tab w:val="left" w:pos="2060"/>
        </w:tabs>
      </w:pPr>
    </w:p>
    <w:p w:rsidR="00F66A7C" w:rsidRDefault="00F66A7C" w:rsidP="00F66A7C">
      <w:pPr>
        <w:tabs>
          <w:tab w:val="left" w:pos="2060"/>
        </w:tabs>
      </w:pPr>
    </w:p>
    <w:p w:rsidR="00F66A7C" w:rsidRDefault="00F66A7C" w:rsidP="00F66A7C">
      <w:pPr>
        <w:tabs>
          <w:tab w:val="left" w:pos="2060"/>
        </w:tabs>
      </w:pPr>
    </w:p>
    <w:p w:rsidR="00F66A7C" w:rsidRDefault="00F66A7C" w:rsidP="00F66A7C">
      <w:pPr>
        <w:tabs>
          <w:tab w:val="left" w:pos="2060"/>
        </w:tabs>
      </w:pPr>
    </w:p>
    <w:p w:rsidR="00365008" w:rsidRDefault="00365008" w:rsidP="00F66A7C">
      <w:pPr>
        <w:pStyle w:val="Paragrafobase"/>
        <w:rPr>
          <w:rFonts w:ascii="Swiss721BT-Thin" w:hAnsi="Swiss721BT-Thin" w:cs="Swiss721BT-Thin"/>
          <w:spacing w:val="-2"/>
          <w:sz w:val="20"/>
          <w:szCs w:val="20"/>
          <w:lang w:val="it-IT"/>
        </w:rPr>
      </w:pPr>
    </w:p>
    <w:p w:rsidR="00365008" w:rsidRDefault="00365008" w:rsidP="00F66A7C">
      <w:pPr>
        <w:pStyle w:val="Paragrafobase"/>
        <w:rPr>
          <w:rFonts w:ascii="Swiss721BT-Thin" w:hAnsi="Swiss721BT-Thin" w:cs="Swiss721BT-Thin"/>
          <w:spacing w:val="-2"/>
          <w:sz w:val="20"/>
          <w:szCs w:val="20"/>
          <w:lang w:val="it-IT"/>
        </w:rPr>
      </w:pPr>
    </w:p>
    <w:p w:rsidR="00F66A7C" w:rsidRDefault="00F66A7C" w:rsidP="00F66A7C">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Ordinanza </w:t>
      </w:r>
      <w:proofErr w:type="spellStart"/>
      <w:r>
        <w:rPr>
          <w:rFonts w:ascii="Swiss721BT-Thin" w:hAnsi="Swiss721BT-Thin" w:cs="Swiss721BT-Thin"/>
          <w:spacing w:val="-2"/>
          <w:sz w:val="20"/>
          <w:szCs w:val="20"/>
          <w:lang w:val="it-IT"/>
        </w:rPr>
        <w:t>n.______del</w:t>
      </w:r>
      <w:proofErr w:type="spellEnd"/>
      <w:r>
        <w:rPr>
          <w:rFonts w:ascii="Swiss721BT-Thin" w:hAnsi="Swiss721BT-Thin" w:cs="Swiss721BT-Thin"/>
          <w:spacing w:val="-2"/>
          <w:sz w:val="20"/>
          <w:szCs w:val="20"/>
          <w:lang w:val="it-IT"/>
        </w:rPr>
        <w:t xml:space="preserve"> ____________</w:t>
      </w:r>
    </w:p>
    <w:p w:rsidR="00F66A7C" w:rsidRDefault="00F66A7C" w:rsidP="00F66A7C">
      <w:pPr>
        <w:pStyle w:val="Paragrafobase"/>
        <w:rPr>
          <w:rFonts w:ascii="Swiss721BT-Thin" w:hAnsi="Swiss721BT-Thin" w:cs="Swiss721BT-Thin"/>
          <w:spacing w:val="-2"/>
          <w:sz w:val="20"/>
          <w:szCs w:val="20"/>
          <w:lang w:val="it-IT"/>
        </w:rPr>
      </w:pPr>
    </w:p>
    <w:p w:rsidR="00F66A7C" w:rsidRDefault="00F66A7C" w:rsidP="00F66A7C">
      <w:pPr>
        <w:pStyle w:val="Paragrafobase"/>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IL SINDACO</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Premesso che in data .............., un (descrizione dell’evento) ha causato danni alle persone, alle abitazioni ed alle strutture pubbliche e produttive del Comune di </w:t>
      </w:r>
      <w:r w:rsidR="00291BF9">
        <w:rPr>
          <w:rFonts w:ascii="Swiss721BT-Thin" w:hAnsi="Swiss721BT-Thin" w:cs="Swiss721BT-Thin"/>
          <w:spacing w:val="-2"/>
          <w:sz w:val="20"/>
          <w:szCs w:val="20"/>
          <w:lang w:val="it-IT"/>
        </w:rPr>
        <w:t>__________</w:t>
      </w:r>
      <w:r>
        <w:rPr>
          <w:rFonts w:ascii="Swiss721BT-Thin" w:hAnsi="Swiss721BT-Thin" w:cs="Swiss721BT-Thin"/>
          <w:spacing w:val="-2"/>
          <w:sz w:val="20"/>
          <w:szCs w:val="20"/>
          <w:lang w:val="it-IT"/>
        </w:rPr>
        <w:t xml:space="preserve">;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Considerato che la situazione è tale da aver causato la dichiarazione di (stato di emergenza, stato di calamità,..) ………………………………………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Dato atto che i tecnici incaricati hanno presentato la relazione allegata in copia alla presente ordinanza, e segnalano che l’immobile sito in (indirizzo, e se possibile aggiungere l’identificazione catastale) di proprietà di ........................, occupato dal nucleo familiare del Sig. ……........................................... è divenuto inagibile;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Ritenuta la necessità di provvedere alla temporanea sistemazione delle persone evacuate in conseguenza del predetto evento;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Ritenuto di dover provvedere in merito, stante l’esigenza di tutelare la pubblica e privata incolumità; </w:t>
      </w:r>
    </w:p>
    <w:p w:rsidR="00F66A7C" w:rsidRDefault="00F66A7C" w:rsidP="00F66A7C">
      <w:pPr>
        <w:pStyle w:val="Paragrafobase"/>
        <w:rPr>
          <w:rFonts w:ascii="Swiss721BT-Thin" w:hAnsi="Swiss721BT-Thin" w:cs="Swiss721BT-Thin"/>
          <w:spacing w:val="-2"/>
          <w:sz w:val="20"/>
          <w:szCs w:val="20"/>
          <w:lang w:val="it-IT"/>
        </w:rPr>
      </w:pPr>
    </w:p>
    <w:p w:rsidR="00F66A7C" w:rsidRDefault="00F66A7C" w:rsidP="00F66A7C">
      <w:pPr>
        <w:pStyle w:val="Paragrafobase"/>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VISTI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15 della legge 24 febbraio 1992 n. 225;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54 comma 2 del </w:t>
      </w:r>
      <w:proofErr w:type="spellStart"/>
      <w:r>
        <w:rPr>
          <w:rFonts w:ascii="Swiss721BT-Thin" w:hAnsi="Swiss721BT-Thin" w:cs="Swiss721BT-Thin"/>
          <w:spacing w:val="-2"/>
          <w:sz w:val="20"/>
          <w:szCs w:val="20"/>
          <w:lang w:val="it-IT"/>
        </w:rPr>
        <w:t>D.Lgs.</w:t>
      </w:r>
      <w:proofErr w:type="spellEnd"/>
      <w:r>
        <w:rPr>
          <w:rFonts w:ascii="Swiss721BT-Thin" w:hAnsi="Swiss721BT-Thin" w:cs="Swiss721BT-Thin"/>
          <w:spacing w:val="-2"/>
          <w:sz w:val="20"/>
          <w:szCs w:val="20"/>
          <w:lang w:val="it-IT"/>
        </w:rPr>
        <w:t xml:space="preserve"> 18 agosto 2000 n.267;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 legge 07/08/1990, n. 241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21 novembre 1985, n. 28</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17 gennaio 1989, n. 3</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12 giugno 2006, n. 9</w:t>
      </w:r>
    </w:p>
    <w:p w:rsidR="00F66A7C" w:rsidRDefault="00300BDF"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Il Decreto Legislativo n° 1 del 02 gennaio 2018</w:t>
      </w:r>
    </w:p>
    <w:p w:rsidR="00F66A7C" w:rsidRDefault="00F66A7C" w:rsidP="00F66A7C">
      <w:pPr>
        <w:pStyle w:val="Paragrafobase"/>
        <w:rPr>
          <w:rFonts w:ascii="Swiss721BT-BoldExtended" w:hAnsi="Swiss721BT-BoldExtended" w:cs="Swiss721BT-BoldExtended"/>
          <w:b/>
          <w:bCs/>
          <w:spacing w:val="-2"/>
          <w:sz w:val="20"/>
          <w:szCs w:val="20"/>
          <w:lang w:val="it-IT"/>
        </w:rPr>
      </w:pPr>
    </w:p>
    <w:p w:rsidR="00F66A7C" w:rsidRDefault="00F66A7C" w:rsidP="00F66A7C">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ORDINA</w:t>
      </w:r>
      <w:r>
        <w:rPr>
          <w:rFonts w:ascii="Swiss721BT-Thin" w:hAnsi="Swiss721BT-Thin" w:cs="Swiss721BT-Thin"/>
          <w:spacing w:val="-2"/>
          <w:sz w:val="20"/>
          <w:szCs w:val="20"/>
          <w:lang w:val="it-IT"/>
        </w:rPr>
        <w:t xml:space="preserve">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che la famiglia ............................................. trovi temporanea sistemazione alloggiativa presso ...................... </w:t>
      </w:r>
    </w:p>
    <w:p w:rsidR="00F66A7C" w:rsidRDefault="00F66A7C" w:rsidP="00F66A7C">
      <w:pPr>
        <w:pStyle w:val="Paragrafobase"/>
        <w:ind w:left="140" w:hanging="140"/>
        <w:rPr>
          <w:rFonts w:ascii="Swiss721BT-Thin" w:hAnsi="Swiss721BT-Thin" w:cs="Swiss721BT-Thin"/>
          <w:spacing w:val="-2"/>
          <w:sz w:val="20"/>
          <w:szCs w:val="20"/>
          <w:lang w:val="it-IT"/>
        </w:rPr>
      </w:pPr>
    </w:p>
    <w:p w:rsidR="00F66A7C" w:rsidRDefault="00F66A7C" w:rsidP="00F66A7C">
      <w:pPr>
        <w:pStyle w:val="Paragrafobase"/>
        <w:rPr>
          <w:rFonts w:ascii="Swiss721BT-BoldExtended" w:hAnsi="Swiss721BT-BoldExtended" w:cs="Swiss721BT-BoldExtended"/>
          <w:b/>
          <w:bCs/>
          <w:spacing w:val="-2"/>
          <w:sz w:val="20"/>
          <w:szCs w:val="20"/>
          <w:lang w:val="it-IT"/>
        </w:rPr>
      </w:pPr>
    </w:p>
    <w:p w:rsidR="00F66A7C" w:rsidRDefault="00F66A7C" w:rsidP="00F66A7C">
      <w:pPr>
        <w:pStyle w:val="Paragrafobase"/>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RENDE NOTO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a norma di legge il responsabile del procedimento, e dei necessari impegni di spesa è il </w:t>
      </w:r>
      <w:proofErr w:type="spellStart"/>
      <w:r>
        <w:rPr>
          <w:rFonts w:ascii="Swiss721BT-Thin" w:hAnsi="Swiss721BT-Thin" w:cs="Swiss721BT-Thin"/>
          <w:spacing w:val="-2"/>
          <w:sz w:val="20"/>
          <w:szCs w:val="20"/>
          <w:lang w:val="it-IT"/>
        </w:rPr>
        <w:t>Sig</w:t>
      </w:r>
      <w:proofErr w:type="spellEnd"/>
      <w:r>
        <w:rPr>
          <w:rFonts w:ascii="Swiss721BT-Thin" w:hAnsi="Swiss721BT-Thin" w:cs="Swiss721BT-Thin"/>
          <w:spacing w:val="-2"/>
          <w:sz w:val="20"/>
          <w:szCs w:val="20"/>
          <w:lang w:val="it-IT"/>
        </w:rPr>
        <w:t xml:space="preserve">…………………………………………; </w:t>
      </w:r>
    </w:p>
    <w:p w:rsidR="00F66A7C" w:rsidRDefault="00F66A7C" w:rsidP="00F66A7C">
      <w:pPr>
        <w:pStyle w:val="Paragrafobase"/>
        <w:rPr>
          <w:rFonts w:ascii="Swiss721BT-BoldExtended" w:hAnsi="Swiss721BT-BoldExtended" w:cs="Swiss721BT-BoldExtended"/>
          <w:b/>
          <w:bCs/>
          <w:spacing w:val="-2"/>
          <w:sz w:val="20"/>
          <w:szCs w:val="20"/>
          <w:lang w:val="it-IT"/>
        </w:rPr>
      </w:pPr>
    </w:p>
    <w:p w:rsidR="00F66A7C" w:rsidRDefault="00F66A7C" w:rsidP="00F66A7C">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AVVERTE</w:t>
      </w:r>
      <w:r>
        <w:rPr>
          <w:rFonts w:ascii="Swiss721BT-Thin" w:hAnsi="Swiss721BT-Thin" w:cs="Swiss721BT-Thin"/>
          <w:spacing w:val="-2"/>
          <w:sz w:val="20"/>
          <w:szCs w:val="20"/>
          <w:lang w:val="it-IT"/>
        </w:rPr>
        <w:t xml:space="preserve">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Copia del presente provvedimento è pubblicata all’Albo del Comune e notificata a .............................. e verrà trasmessa al Prefetto e al Presidente della Regione.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Sono incaricati della esecuzione della presente ordinanza, i …………………………………………………...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Dal Municipio di______________, li ________________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5E64F1" w:rsidRDefault="00F66A7C" w:rsidP="005E64F1">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IL SINDACO</w:t>
      </w:r>
    </w:p>
    <w:p w:rsidR="005E64F1" w:rsidRDefault="005E64F1" w:rsidP="005E64F1">
      <w:pPr>
        <w:pStyle w:val="Paragrafobase"/>
        <w:ind w:left="140" w:hanging="140"/>
        <w:rPr>
          <w:rFonts w:ascii="Swiss721BT-Thin" w:hAnsi="Swiss721BT-Thin" w:cs="Swiss721BT-Thin"/>
          <w:spacing w:val="-2"/>
          <w:sz w:val="20"/>
          <w:szCs w:val="20"/>
          <w:lang w:val="it-IT"/>
        </w:rPr>
      </w:pPr>
    </w:p>
    <w:p w:rsidR="005E64F1" w:rsidRDefault="005E64F1" w:rsidP="005E64F1">
      <w:pPr>
        <w:pStyle w:val="Paragrafobase"/>
        <w:ind w:left="140" w:hanging="140"/>
        <w:rPr>
          <w:rFonts w:ascii="Swiss721BT-Thin" w:hAnsi="Swiss721BT-Thin" w:cs="Swiss721BT-Thin"/>
          <w:spacing w:val="-2"/>
          <w:sz w:val="20"/>
          <w:szCs w:val="20"/>
          <w:lang w:val="it-IT"/>
        </w:rPr>
        <w:sectPr w:rsidR="005E64F1" w:rsidSect="00F64FB3">
          <w:pgSz w:w="11906" w:h="16838"/>
          <w:pgMar w:top="11" w:right="720" w:bottom="0" w:left="720" w:header="0" w:footer="0" w:gutter="0"/>
          <w:cols w:space="720"/>
          <w:noEndnote/>
        </w:sectPr>
      </w:pPr>
    </w:p>
    <w:p w:rsidR="005E64F1" w:rsidRDefault="005E64F1" w:rsidP="005E64F1">
      <w:pPr>
        <w:pStyle w:val="Paragrafobase"/>
        <w:ind w:left="140" w:hanging="140"/>
        <w:rPr>
          <w:rFonts w:ascii="Swiss721BT-Thin" w:hAnsi="Swiss721BT-Thin" w:cs="Swiss721BT-Thin"/>
          <w:spacing w:val="-2"/>
          <w:sz w:val="20"/>
          <w:szCs w:val="20"/>
          <w:lang w:val="it-IT"/>
        </w:rPr>
        <w:sectPr w:rsidR="005E64F1" w:rsidSect="005E64F1">
          <w:type w:val="continuous"/>
          <w:pgSz w:w="11906" w:h="16838"/>
          <w:pgMar w:top="11" w:right="720" w:bottom="0" w:left="720" w:header="0" w:footer="0" w:gutter="0"/>
          <w:cols w:space="720"/>
          <w:noEndnote/>
        </w:sectPr>
      </w:pPr>
    </w:p>
    <w:p w:rsidR="005E64F1" w:rsidRDefault="005E64F1" w:rsidP="005E64F1"/>
    <w:p w:rsidR="005E64F1" w:rsidRDefault="00365008" w:rsidP="005E64F1">
      <w:r>
        <w:rPr>
          <w:noProof/>
        </w:rPr>
        <mc:AlternateContent>
          <mc:Choice Requires="wpg">
            <w:drawing>
              <wp:anchor distT="0" distB="0" distL="114300" distR="114300" simplePos="0" relativeHeight="251674624" behindDoc="0" locked="0" layoutInCell="1" allowOverlap="1" wp14:anchorId="75575A97" wp14:editId="00754063">
                <wp:simplePos x="0" y="0"/>
                <wp:positionH relativeFrom="column">
                  <wp:posOffset>2908935</wp:posOffset>
                </wp:positionH>
                <wp:positionV relativeFrom="paragraph">
                  <wp:posOffset>143510</wp:posOffset>
                </wp:positionV>
                <wp:extent cx="3962400" cy="1798320"/>
                <wp:effectExtent l="0" t="0" r="0" b="5080"/>
                <wp:wrapSquare wrapText="bothSides"/>
                <wp:docPr id="32" name="Gruppo 32"/>
                <wp:cNvGraphicFramePr/>
                <a:graphic xmlns:a="http://schemas.openxmlformats.org/drawingml/2006/main">
                  <a:graphicData uri="http://schemas.microsoft.com/office/word/2010/wordprocessingGroup">
                    <wpg:wgp>
                      <wpg:cNvGrpSpPr/>
                      <wpg:grpSpPr>
                        <a:xfrm>
                          <a:off x="0" y="0"/>
                          <a:ext cx="3962400" cy="1798320"/>
                          <a:chOff x="0" y="0"/>
                          <a:chExt cx="3962400" cy="1798320"/>
                        </a:xfrm>
                      </wpg:grpSpPr>
                      <wps:wsp>
                        <wps:cNvPr id="16" name="Casella di testo 16"/>
                        <wps:cNvSpPr txBox="1"/>
                        <wps:spPr>
                          <a:xfrm>
                            <a:off x="0" y="337820"/>
                            <a:ext cx="3962400" cy="14605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Pr="00721421" w:rsidRDefault="005A6CD1" w:rsidP="00F66A7C">
                              <w:pPr>
                                <w:pStyle w:val="Paragrafobase"/>
                                <w:suppressAutoHyphens/>
                                <w:rPr>
                                  <w:rFonts w:ascii="Swiss721BT-Thin" w:hAnsi="Swiss721BT-Thin" w:cs="Swiss721BT-Thin"/>
                                  <w:sz w:val="44"/>
                                  <w:szCs w:val="44"/>
                                  <w:lang w:val="it-IT"/>
                                </w:rPr>
                              </w:pPr>
                              <w:r w:rsidRPr="00721421">
                                <w:rPr>
                                  <w:rFonts w:ascii="Swiss721BT-Thin" w:hAnsi="Swiss721BT-Thin" w:cs="Swiss721BT-Thin"/>
                                  <w:sz w:val="44"/>
                                  <w:szCs w:val="44"/>
                                  <w:lang w:val="it-IT"/>
                                </w:rPr>
                                <w:t>Misure per la tutela della salute pubblica a seguito di evento ambientale.</w:t>
                              </w:r>
                            </w:p>
                            <w:p w:rsidR="005A6CD1" w:rsidRDefault="005A6CD1" w:rsidP="00F66A7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 name="Casella di testo 17"/>
                        <wps:cNvSpPr txBox="1"/>
                        <wps:spPr>
                          <a:xfrm>
                            <a:off x="0" y="0"/>
                            <a:ext cx="1485900" cy="4572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Default="005A6CD1" w:rsidP="00F66A7C">
                              <w:pPr>
                                <w:pStyle w:val="Testofumetto"/>
                                <w:rPr>
                                  <w:rFonts w:ascii="Swiss721BT-Thin" w:hAnsi="Swiss721BT-Thin" w:cs="Swiss721BT-Thin"/>
                                  <w:sz w:val="32"/>
                                  <w:szCs w:val="32"/>
                                </w:rPr>
                              </w:pPr>
                              <w:r>
                                <w:rPr>
                                  <w:rFonts w:ascii="Swiss721BT-Thin" w:hAnsi="Swiss721BT-Thin" w:cs="Swiss721BT-Thin"/>
                                  <w:sz w:val="32"/>
                                  <w:szCs w:val="32"/>
                                </w:rPr>
                                <w:t>Mod.006</w:t>
                              </w:r>
                            </w:p>
                            <w:p w:rsidR="005A6CD1" w:rsidRDefault="005A6CD1" w:rsidP="00F66A7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75575A97" id="Gruppo 32" o:spid="_x0000_s1046" style="position:absolute;margin-left:229.05pt;margin-top:11.3pt;width:312pt;height:141.6pt;z-index:251674624" coordsize="39624,17983"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">
                <v:shape id="Casella di testo 16" o:spid="_x0000_s1047" type="#_x0000_t202" style="position:absolute;top:3378;width:39624;height:1460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" filled="f" stroked="f">
                  <v:textbox>
                    <w:txbxContent>
                      <w:p w:rsidR="005A6CD1" w:rsidRPr="00721421" w:rsidRDefault="005A6CD1" w:rsidP="00F66A7C">
                        <w:pPr>
                          <w:pStyle w:val="Paragrafobase"/>
                          <w:suppressAutoHyphens/>
                          <w:rPr>
                            <w:rFonts w:ascii="Swiss721BT-Thin" w:hAnsi="Swiss721BT-Thin" w:cs="Swiss721BT-Thin"/>
                            <w:sz w:val="44"/>
                            <w:szCs w:val="44"/>
                            <w:lang w:val="it-IT"/>
                          </w:rPr>
                        </w:pPr>
                        <w:r w:rsidRPr="00721421">
                          <w:rPr>
                            <w:rFonts w:ascii="Swiss721BT-Thin" w:hAnsi="Swiss721BT-Thin" w:cs="Swiss721BT-Thin"/>
                            <w:sz w:val="44"/>
                            <w:szCs w:val="44"/>
                            <w:lang w:val="it-IT"/>
                          </w:rPr>
                          <w:t>Misure per la tutela della salute pubblica a seguito di evento ambientale.</w:t>
                        </w:r>
                      </w:p>
                      <w:p w:rsidR="005A6CD1" w:rsidRDefault="005A6CD1" w:rsidP="00F66A7C"/>
                    </w:txbxContent>
                  </v:textbox>
                </v:shape>
                <v:shape id="Casella di testo 17" o:spid="_x0000_s1048" type="#_x0000_t202" style="position:absolute;width:14859;height:457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" filled="f" stroked="f">
                  <v:textbox>
                    <w:txbxContent>
                      <w:p w:rsidR="005A6CD1" w:rsidRDefault="005A6CD1" w:rsidP="00F66A7C">
                        <w:pPr>
                          <w:pStyle w:val="Testofumetto"/>
                          <w:rPr>
                            <w:rFonts w:ascii="Swiss721BT-Thin" w:hAnsi="Swiss721BT-Thin" w:cs="Swiss721BT-Thin"/>
                            <w:sz w:val="32"/>
                            <w:szCs w:val="32"/>
                          </w:rPr>
                        </w:pPr>
                        <w:r>
                          <w:rPr>
                            <w:rFonts w:ascii="Swiss721BT-Thin" w:hAnsi="Swiss721BT-Thin" w:cs="Swiss721BT-Thin"/>
                            <w:sz w:val="32"/>
                            <w:szCs w:val="32"/>
                          </w:rPr>
                          <w:t>Mod.006</w:t>
                        </w:r>
                      </w:p>
                      <w:p w:rsidR="005A6CD1" w:rsidRDefault="005A6CD1" w:rsidP="00F66A7C"/>
                    </w:txbxContent>
                  </v:textbox>
                </v:shape>
                <w10:wrap type="square"/>
              </v:group>
            </w:pict>
          </mc:Fallback>
        </mc:AlternateContent>
      </w:r>
    </w:p>
    <w:p w:rsidR="005E64F1" w:rsidRDefault="005E64F1" w:rsidP="005E64F1"/>
    <w:p w:rsidR="005E64F1" w:rsidRDefault="005E64F1" w:rsidP="005E64F1"/>
    <w:p w:rsidR="005E64F1" w:rsidRDefault="005E64F1" w:rsidP="005E64F1"/>
    <w:p w:rsidR="005E64F1" w:rsidRDefault="005E64F1" w:rsidP="005E64F1"/>
    <w:p w:rsidR="005E64F1" w:rsidRDefault="005E64F1" w:rsidP="005E64F1"/>
    <w:p w:rsidR="005E64F1" w:rsidRDefault="005E64F1" w:rsidP="005E64F1">
      <w:pPr>
        <w:pStyle w:val="Paragrafobase"/>
        <w:rPr>
          <w:rFonts w:ascii="Swiss721BT-Thin" w:hAnsi="Swiss721BT-Thin" w:cs="Swiss721BT-Thin"/>
          <w:spacing w:val="-2"/>
          <w:sz w:val="20"/>
          <w:szCs w:val="20"/>
          <w:lang w:val="it-IT"/>
        </w:rPr>
      </w:pPr>
    </w:p>
    <w:p w:rsidR="005E64F1" w:rsidRDefault="005E64F1" w:rsidP="005E64F1">
      <w:pPr>
        <w:pStyle w:val="Paragrafobase"/>
        <w:rPr>
          <w:rFonts w:ascii="Swiss721BT-Thin" w:hAnsi="Swiss721BT-Thin" w:cs="Swiss721BT-Thin"/>
          <w:spacing w:val="-2"/>
          <w:sz w:val="20"/>
          <w:szCs w:val="20"/>
          <w:lang w:val="it-IT"/>
        </w:rPr>
      </w:pPr>
    </w:p>
    <w:p w:rsidR="00365008" w:rsidRDefault="00365008" w:rsidP="005E64F1">
      <w:pPr>
        <w:pStyle w:val="Paragrafobase"/>
        <w:rPr>
          <w:rFonts w:ascii="Swiss721BT-Thin" w:hAnsi="Swiss721BT-Thin" w:cs="Swiss721BT-Thin"/>
          <w:spacing w:val="-2"/>
          <w:sz w:val="20"/>
          <w:szCs w:val="20"/>
          <w:lang w:val="it-IT"/>
        </w:rPr>
      </w:pPr>
    </w:p>
    <w:p w:rsidR="00365008" w:rsidRDefault="00365008" w:rsidP="005E64F1">
      <w:pPr>
        <w:pStyle w:val="Paragrafobase"/>
        <w:rPr>
          <w:rFonts w:ascii="Swiss721BT-Thin" w:hAnsi="Swiss721BT-Thin" w:cs="Swiss721BT-Thin"/>
          <w:spacing w:val="-2"/>
          <w:sz w:val="20"/>
          <w:szCs w:val="20"/>
          <w:lang w:val="it-IT"/>
        </w:rPr>
      </w:pPr>
    </w:p>
    <w:p w:rsidR="00365008" w:rsidRDefault="00365008" w:rsidP="005E64F1">
      <w:pPr>
        <w:pStyle w:val="Paragrafobase"/>
        <w:rPr>
          <w:rFonts w:ascii="Swiss721BT-Thin" w:hAnsi="Swiss721BT-Thin" w:cs="Swiss721BT-Thin"/>
          <w:spacing w:val="-2"/>
          <w:sz w:val="20"/>
          <w:szCs w:val="20"/>
          <w:lang w:val="it-IT"/>
        </w:rPr>
      </w:pPr>
    </w:p>
    <w:p w:rsidR="00365008" w:rsidRDefault="00365008" w:rsidP="005E64F1">
      <w:pPr>
        <w:pStyle w:val="Paragrafobase"/>
        <w:rPr>
          <w:rFonts w:ascii="Swiss721BT-Thin" w:hAnsi="Swiss721BT-Thin" w:cs="Swiss721BT-Thin"/>
          <w:spacing w:val="-2"/>
          <w:sz w:val="20"/>
          <w:szCs w:val="20"/>
          <w:lang w:val="it-IT"/>
        </w:rPr>
      </w:pPr>
    </w:p>
    <w:p w:rsidR="005E64F1" w:rsidRDefault="005E64F1" w:rsidP="005E64F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Ordinanza </w:t>
      </w:r>
      <w:proofErr w:type="spellStart"/>
      <w:r>
        <w:rPr>
          <w:rFonts w:ascii="Swiss721BT-Thin" w:hAnsi="Swiss721BT-Thin" w:cs="Swiss721BT-Thin"/>
          <w:spacing w:val="-2"/>
          <w:sz w:val="20"/>
          <w:szCs w:val="20"/>
          <w:lang w:val="it-IT"/>
        </w:rPr>
        <w:t>n.______del</w:t>
      </w:r>
      <w:proofErr w:type="spellEnd"/>
      <w:r>
        <w:rPr>
          <w:rFonts w:ascii="Swiss721BT-Thin" w:hAnsi="Swiss721BT-Thin" w:cs="Swiss721BT-Thin"/>
          <w:spacing w:val="-2"/>
          <w:sz w:val="20"/>
          <w:szCs w:val="20"/>
          <w:lang w:val="it-IT"/>
        </w:rPr>
        <w:t xml:space="preserve"> ____________</w:t>
      </w:r>
    </w:p>
    <w:p w:rsidR="005E64F1" w:rsidRDefault="005E64F1" w:rsidP="005E64F1"/>
    <w:p w:rsidR="005E64F1" w:rsidRDefault="005E64F1" w:rsidP="005E64F1"/>
    <w:p w:rsidR="00F66A7C" w:rsidRPr="005E64F1" w:rsidRDefault="00F66A7C" w:rsidP="005E64F1">
      <w:r>
        <w:rPr>
          <w:rFonts w:ascii="Swiss721BT-BoldExtended" w:hAnsi="Swiss721BT-BoldExtended" w:cs="Swiss721BT-BoldExtended"/>
          <w:b/>
          <w:bCs/>
          <w:spacing w:val="-2"/>
          <w:sz w:val="20"/>
          <w:szCs w:val="20"/>
        </w:rPr>
        <w:t>IL SINDACO</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Premesso che in data .............., un (incidente industriale; incidente sulla rete viaria; incidente in depositi; incidente in impianti; incidente in impianti di trattamento o siti di stoccaggio reflui e/o rifiuti con sversamento; rilascio di effluenti inquinanti in corpo idrico, sul suolo, in fognatura, incidenti in attività estrattive,…) ha determinato una situazione di eccezionale ed urgente necessità di tutela della salute pubblica e dell’ambiente nel Comune di .............................................. Località ………………….. presso ……………………………;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Considerato che la situazione è tale da aver causato (descrizione eventi e misure adottate)………………………………;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Ritenuto di dover provvedere in merito, stante l’esigenza di tutelare la salute pubblica;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413864" w:rsidRDefault="00413864" w:rsidP="00413864">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VISTI</w:t>
      </w:r>
      <w:r>
        <w:rPr>
          <w:rFonts w:ascii="Swiss721BT-Thin" w:hAnsi="Swiss721BT-Thin" w:cs="Swiss721BT-Thin"/>
          <w:spacing w:val="-2"/>
          <w:sz w:val="20"/>
          <w:szCs w:val="20"/>
          <w:lang w:val="it-IT"/>
        </w:rPr>
        <w:t xml:space="preserve"> </w:t>
      </w:r>
    </w:p>
    <w:p w:rsidR="00413864" w:rsidRDefault="00413864" w:rsidP="00413864">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il T.U. </w:t>
      </w:r>
      <w:proofErr w:type="spellStart"/>
      <w:r>
        <w:rPr>
          <w:rFonts w:ascii="Swiss721BT-Thin" w:hAnsi="Swiss721BT-Thin" w:cs="Swiss721BT-Thin"/>
          <w:spacing w:val="-2"/>
          <w:sz w:val="20"/>
          <w:szCs w:val="20"/>
          <w:lang w:val="it-IT"/>
        </w:rPr>
        <w:t>e.l</w:t>
      </w:r>
      <w:proofErr w:type="spellEnd"/>
      <w:r>
        <w:rPr>
          <w:rFonts w:ascii="Swiss721BT-Thin" w:hAnsi="Swiss721BT-Thin" w:cs="Swiss721BT-Thin"/>
          <w:spacing w:val="-2"/>
          <w:sz w:val="20"/>
          <w:szCs w:val="20"/>
          <w:lang w:val="it-IT"/>
        </w:rPr>
        <w:t xml:space="preserve">. d.lgs. 267/2000 </w:t>
      </w:r>
    </w:p>
    <w:p w:rsidR="00413864" w:rsidRDefault="00413864" w:rsidP="00413864">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 relazione dei tecnici incaricati, dalla quale si evince che potrebbe originarsi una situazione potenziale di pericolo e/o danno per la salute e per l’ambiente; </w:t>
      </w:r>
    </w:p>
    <w:p w:rsidR="00413864" w:rsidRDefault="00413864" w:rsidP="00413864">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15 della legge 24 febbraio 1992 n. 225; </w:t>
      </w:r>
    </w:p>
    <w:p w:rsidR="00413864" w:rsidRDefault="00413864" w:rsidP="00413864">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 legge 07/08/1990, n. 241 </w:t>
      </w:r>
    </w:p>
    <w:p w:rsidR="00413864" w:rsidRDefault="00413864" w:rsidP="00413864">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21 novembre 1985, n. 28</w:t>
      </w:r>
    </w:p>
    <w:p w:rsidR="00413864" w:rsidRDefault="00413864" w:rsidP="00413864">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17 gennaio 1989, n. 3</w:t>
      </w:r>
    </w:p>
    <w:p w:rsidR="00413864" w:rsidRDefault="00413864" w:rsidP="00413864">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12 giugno 2006, n. 9</w:t>
      </w:r>
    </w:p>
    <w:p w:rsidR="00413864" w:rsidRDefault="00300BDF" w:rsidP="00413864">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Il Decreto Legislativo n° 1 del 02 gennaio 2018</w:t>
      </w:r>
    </w:p>
    <w:p w:rsidR="00F66A7C" w:rsidRDefault="00F66A7C" w:rsidP="00F66A7C">
      <w:pPr>
        <w:pStyle w:val="Paragrafobase"/>
        <w:ind w:left="140" w:hanging="140"/>
        <w:rPr>
          <w:rFonts w:ascii="Swiss721BT-Thin" w:hAnsi="Swiss721BT-Thin" w:cs="Swiss721BT-Thin"/>
          <w:spacing w:val="-2"/>
          <w:sz w:val="20"/>
          <w:szCs w:val="20"/>
          <w:lang w:val="it-IT"/>
        </w:rPr>
      </w:pPr>
    </w:p>
    <w:p w:rsidR="00F66A7C" w:rsidRDefault="00F66A7C" w:rsidP="00F66A7C">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ORDINA</w:t>
      </w:r>
      <w:r>
        <w:rPr>
          <w:rFonts w:ascii="Swiss721BT-Thin" w:hAnsi="Swiss721BT-Thin" w:cs="Swiss721BT-Thin"/>
          <w:spacing w:val="-2"/>
          <w:sz w:val="20"/>
          <w:szCs w:val="20"/>
          <w:lang w:val="it-IT"/>
        </w:rPr>
        <w:t xml:space="preserve">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(provvedimenti indicativi)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Di far sgombrare i residenti nella zona compresa tra ...................del Comune di </w:t>
      </w:r>
      <w:r w:rsidR="00291BF9">
        <w:rPr>
          <w:rFonts w:ascii="Swiss721BT-Thin" w:hAnsi="Swiss721BT-Thin" w:cs="Swiss721BT-Thin"/>
          <w:spacing w:val="-2"/>
          <w:sz w:val="20"/>
          <w:szCs w:val="20"/>
          <w:lang w:val="it-IT"/>
        </w:rPr>
        <w:t>__________</w:t>
      </w:r>
      <w:r>
        <w:rPr>
          <w:rFonts w:ascii="Swiss721BT-Thin" w:hAnsi="Swiss721BT-Thin" w:cs="Swiss721BT-Thin"/>
          <w:spacing w:val="-2"/>
          <w:sz w:val="20"/>
          <w:szCs w:val="20"/>
          <w:lang w:val="it-IT"/>
        </w:rPr>
        <w:t xml:space="preserve"> località...........;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Di far cessare immediatamente lo scarico di reflui nel suolo, sottosuolo, corpo idrico, fognatura;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l’emissione in atmosfera proveniente da impianto di depurazione; dal camino convogliato; dalla fase.......del ciclo produttivo da parte della: ...................................;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Di sgomberare le sostanze, i materiali produttivi di scarto depositate/stoccate in .............................................................. di proprietà di:...............................................;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Di far provvedere, da parte di:…………………………………. alle operazioni di sgombero facendo adottare per ogni singola fase resasi necessaria le idonee cautele in materia di sicurezza e igiene ambientale;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Di far provvedere, da parte di:………………………. alla messa in sicurezza dei materiali in maniera tale da non creare situazioni di danno o di pericolo per la salute e per l’ambiente;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Di far comunicare, da parte di:…………………………… sotto forma di relazione tecnica, gli interventi effettuati atti ad eliminare l’insorgere di nuove situazioni di danno o pericolo per la salute e per l’ambiente.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F66A7C" w:rsidRDefault="00F66A7C" w:rsidP="00F66A7C">
      <w:pPr>
        <w:pStyle w:val="Paragrafobase"/>
        <w:ind w:left="140" w:hanging="140"/>
        <w:jc w:val="right"/>
        <w:rPr>
          <w:rFonts w:ascii="Swiss721BT-Thin" w:hAnsi="Swiss721BT-Thin" w:cs="Swiss721BT-Thin"/>
          <w:spacing w:val="-2"/>
          <w:sz w:val="20"/>
          <w:szCs w:val="20"/>
          <w:lang w:val="it-IT"/>
        </w:rPr>
      </w:pPr>
      <w:r>
        <w:rPr>
          <w:rFonts w:ascii="Swiss721BT-Thin" w:hAnsi="Swiss721BT-Thin" w:cs="Swiss721BT-Thin"/>
          <w:spacing w:val="-2"/>
          <w:sz w:val="20"/>
          <w:szCs w:val="20"/>
          <w:lang w:val="it-IT"/>
        </w:rPr>
        <w:t>Segue...</w:t>
      </w:r>
    </w:p>
    <w:p w:rsidR="00F66A7C" w:rsidRDefault="00F66A7C" w:rsidP="00F66A7C">
      <w:pPr>
        <w:pStyle w:val="Paragrafobase"/>
        <w:ind w:left="140" w:hanging="140"/>
        <w:rPr>
          <w:rFonts w:ascii="Swiss721BT-Thin" w:hAnsi="Swiss721BT-Thin" w:cs="Swiss721BT-Thin"/>
          <w:spacing w:val="-2"/>
          <w:sz w:val="20"/>
          <w:szCs w:val="20"/>
          <w:lang w:val="it-IT"/>
        </w:rPr>
      </w:pPr>
    </w:p>
    <w:p w:rsidR="00500C4B" w:rsidRDefault="00500C4B" w:rsidP="00F66A7C">
      <w:pPr>
        <w:pStyle w:val="Paragrafobase"/>
        <w:ind w:left="140" w:hanging="140"/>
        <w:rPr>
          <w:rFonts w:ascii="Swiss721BT-Thin" w:hAnsi="Swiss721BT-Thin" w:cs="Swiss721BT-Thin"/>
          <w:spacing w:val="-2"/>
          <w:sz w:val="20"/>
          <w:szCs w:val="20"/>
          <w:lang w:val="it-IT"/>
        </w:rPr>
      </w:pPr>
    </w:p>
    <w:p w:rsidR="00500C4B" w:rsidRDefault="00500C4B" w:rsidP="00F66A7C">
      <w:pPr>
        <w:pStyle w:val="Paragrafobase"/>
        <w:ind w:left="140" w:hanging="140"/>
        <w:rPr>
          <w:rFonts w:ascii="Swiss721BT-Thin" w:hAnsi="Swiss721BT-Thin" w:cs="Swiss721BT-Thin"/>
          <w:spacing w:val="-2"/>
          <w:sz w:val="20"/>
          <w:szCs w:val="20"/>
          <w:lang w:val="it-IT"/>
        </w:rPr>
      </w:pPr>
    </w:p>
    <w:p w:rsidR="00F66A7C" w:rsidRDefault="00F66A7C" w:rsidP="00F66A7C">
      <w:pPr>
        <w:pStyle w:val="Paragrafobase"/>
        <w:ind w:left="140" w:hanging="140"/>
        <w:rPr>
          <w:rFonts w:ascii="Swiss721BT-Thin" w:hAnsi="Swiss721BT-Thin" w:cs="Swiss721BT-Thin"/>
          <w:spacing w:val="-2"/>
          <w:sz w:val="20"/>
          <w:szCs w:val="20"/>
          <w:lang w:val="it-IT"/>
        </w:rPr>
      </w:pPr>
    </w:p>
    <w:p w:rsidR="00365008" w:rsidRDefault="00365008" w:rsidP="00F66A7C">
      <w:pPr>
        <w:pStyle w:val="Paragrafobase"/>
        <w:rPr>
          <w:rFonts w:ascii="Swiss721BT-BoldExtended" w:hAnsi="Swiss721BT-BoldExtended" w:cs="Swiss721BT-BoldExtended"/>
          <w:b/>
          <w:bCs/>
          <w:spacing w:val="-2"/>
          <w:sz w:val="20"/>
          <w:szCs w:val="20"/>
          <w:lang w:val="it-IT"/>
        </w:rPr>
      </w:pPr>
    </w:p>
    <w:p w:rsidR="00365008" w:rsidRDefault="00365008" w:rsidP="00F66A7C">
      <w:pPr>
        <w:pStyle w:val="Paragrafobase"/>
        <w:rPr>
          <w:rFonts w:ascii="Swiss721BT-BoldExtended" w:hAnsi="Swiss721BT-BoldExtended" w:cs="Swiss721BT-BoldExtended"/>
          <w:b/>
          <w:bCs/>
          <w:spacing w:val="-2"/>
          <w:sz w:val="20"/>
          <w:szCs w:val="20"/>
          <w:lang w:val="it-IT"/>
        </w:rPr>
      </w:pPr>
    </w:p>
    <w:p w:rsidR="00F66A7C" w:rsidRDefault="00F66A7C" w:rsidP="00F66A7C">
      <w:pPr>
        <w:pStyle w:val="Paragrafobase"/>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RENDE NOTO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a norma di legge il responsabile del procedimento è il Sig. ..................... il quale provvederà all’adozione di tutti gli atti successivi e conseguenti; </w:t>
      </w:r>
    </w:p>
    <w:p w:rsidR="00F66A7C" w:rsidRDefault="00F66A7C" w:rsidP="00F66A7C">
      <w:pPr>
        <w:pStyle w:val="Paragrafobase"/>
        <w:ind w:left="140" w:hanging="140"/>
        <w:rPr>
          <w:rFonts w:ascii="Swiss721BT-Thin" w:hAnsi="Swiss721BT-Thin" w:cs="Swiss721BT-Thin"/>
          <w:spacing w:val="-2"/>
          <w:sz w:val="20"/>
          <w:szCs w:val="20"/>
          <w:lang w:val="it-IT"/>
        </w:rPr>
      </w:pPr>
    </w:p>
    <w:p w:rsidR="00F66A7C" w:rsidRDefault="00F66A7C" w:rsidP="00F66A7C">
      <w:pPr>
        <w:pStyle w:val="Paragrafobase"/>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AVVERTE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eventuali danni a persone e cose, derivanti dal mancato rispetto del presente provvedimento, saranno a carico degli inadempienti che ne risponderanno in via civile, penale ed amministrativa;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contro la presente ordinanza quanti hanno interesse potranno fare ricorso nelle sedi competenti a termini di legge;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Copia del presente provvedimento è pubblicata all’Albo del Comune e verrà trasmessa al Prefetto e al Presidente della Regione. </w:t>
      </w:r>
    </w:p>
    <w:p w:rsidR="00F66A7C" w:rsidRDefault="00F66A7C" w:rsidP="00F66A7C">
      <w:pPr>
        <w:pStyle w:val="Paragrafobase"/>
        <w:ind w:left="140" w:hanging="140"/>
        <w:rPr>
          <w:rFonts w:ascii="Swiss721BT-Thin" w:hAnsi="Swiss721BT-Thin" w:cs="Swiss721BT-Thin"/>
          <w:spacing w:val="-2"/>
          <w:sz w:val="20"/>
          <w:szCs w:val="20"/>
          <w:lang w:val="it-IT"/>
        </w:rPr>
      </w:pP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Dal Municipio di______________, li ________________ </w:t>
      </w: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F66A7C" w:rsidRDefault="00F66A7C" w:rsidP="00F66A7C">
      <w:pPr>
        <w:pStyle w:val="Paragrafobase"/>
        <w:ind w:left="140" w:hanging="140"/>
        <w:rPr>
          <w:rFonts w:ascii="Swiss721BT-Thin" w:hAnsi="Swiss721BT-Thin" w:cs="Swiss721BT-Thin"/>
          <w:spacing w:val="-2"/>
          <w:sz w:val="20"/>
          <w:szCs w:val="20"/>
          <w:lang w:val="it-IT"/>
        </w:rPr>
      </w:pPr>
    </w:p>
    <w:p w:rsidR="00F66A7C" w:rsidRDefault="00F66A7C" w:rsidP="00F66A7C">
      <w:pPr>
        <w:pStyle w:val="Paragrafobase"/>
        <w:ind w:left="140" w:hanging="140"/>
        <w:rPr>
          <w:rFonts w:ascii="Swiss721BT-Thin" w:hAnsi="Swiss721BT-Thin" w:cs="Swiss721BT-Thin"/>
          <w:spacing w:val="-2"/>
          <w:sz w:val="20"/>
          <w:szCs w:val="20"/>
          <w:lang w:val="it-IT"/>
        </w:rPr>
      </w:pPr>
    </w:p>
    <w:p w:rsidR="00F66A7C" w:rsidRDefault="00F66A7C" w:rsidP="00F66A7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IL SINDACO </w:t>
      </w:r>
    </w:p>
    <w:p w:rsidR="00F66A7C" w:rsidRDefault="00F66A7C" w:rsidP="00F66A7C">
      <w:pPr>
        <w:pStyle w:val="Paragrafobase"/>
        <w:ind w:left="140" w:hanging="140"/>
        <w:rPr>
          <w:rFonts w:ascii="Swiss721BT-Thin" w:hAnsi="Swiss721BT-Thin" w:cs="Swiss721BT-Thin"/>
          <w:spacing w:val="-2"/>
          <w:sz w:val="20"/>
          <w:szCs w:val="20"/>
          <w:lang w:val="it-IT"/>
        </w:rPr>
      </w:pPr>
    </w:p>
    <w:p w:rsidR="00F66A7C" w:rsidRDefault="00F66A7C" w:rsidP="00F66A7C">
      <w:pPr>
        <w:pStyle w:val="Paragrafobase"/>
        <w:ind w:left="140" w:hanging="140"/>
        <w:rPr>
          <w:rFonts w:ascii="Swiss721BT-Thin" w:hAnsi="Swiss721BT-Thin" w:cs="Swiss721BT-Thin"/>
          <w:spacing w:val="-2"/>
          <w:sz w:val="20"/>
          <w:szCs w:val="20"/>
          <w:lang w:val="it-IT"/>
        </w:rPr>
      </w:pPr>
    </w:p>
    <w:p w:rsidR="00F66A7C" w:rsidRDefault="00F66A7C" w:rsidP="00F66A7C">
      <w:pPr>
        <w:rPr>
          <w:rFonts w:ascii="Swiss721BT-Thin" w:hAnsi="Swiss721BT-Thin" w:cs="Swiss721BT-Thin"/>
          <w:spacing w:val="-2"/>
          <w:sz w:val="20"/>
          <w:szCs w:val="20"/>
        </w:rPr>
      </w:pPr>
      <w:r>
        <w:rPr>
          <w:rFonts w:ascii="Swiss721BT-Thin" w:hAnsi="Swiss721BT-Thin" w:cs="Swiss721BT-Thin"/>
          <w:spacing w:val="-2"/>
          <w:sz w:val="20"/>
          <w:szCs w:val="20"/>
        </w:rPr>
        <w:t>N.B.: eliminando alcuni punti lo schema di ordinanza è utilizzabile anche nel caso l’evento sia di proporzioni più limitate.</w:t>
      </w:r>
    </w:p>
    <w:p w:rsidR="00F66A7C" w:rsidRDefault="00F66A7C" w:rsidP="00F66A7C">
      <w:pPr>
        <w:rPr>
          <w:rFonts w:ascii="Swiss721BT-Thin" w:hAnsi="Swiss721BT-Thin" w:cs="Swiss721BT-Thin"/>
          <w:spacing w:val="-2"/>
          <w:sz w:val="20"/>
          <w:szCs w:val="20"/>
        </w:rPr>
      </w:pPr>
    </w:p>
    <w:p w:rsidR="005E64F1" w:rsidRDefault="00F66A7C">
      <w:pPr>
        <w:rPr>
          <w:rFonts w:ascii="Swiss721BT-Thin" w:hAnsi="Swiss721BT-Thin" w:cs="Swiss721BT-Thin"/>
          <w:spacing w:val="-2"/>
          <w:sz w:val="20"/>
          <w:szCs w:val="20"/>
        </w:rPr>
        <w:sectPr w:rsidR="005E64F1" w:rsidSect="00F64FB3">
          <w:pgSz w:w="11906" w:h="16838"/>
          <w:pgMar w:top="11" w:right="720" w:bottom="0" w:left="720" w:header="0" w:footer="0" w:gutter="0"/>
          <w:cols w:space="720"/>
          <w:noEndnote/>
        </w:sectPr>
      </w:pPr>
      <w:r>
        <w:rPr>
          <w:rFonts w:ascii="Swiss721BT-Thin" w:hAnsi="Swiss721BT-Thin" w:cs="Swiss721BT-Thin"/>
          <w:spacing w:val="-2"/>
          <w:sz w:val="20"/>
          <w:szCs w:val="20"/>
        </w:rPr>
        <w:br w:type="page"/>
      </w:r>
    </w:p>
    <w:p w:rsidR="00F66A7C" w:rsidRDefault="00F66A7C">
      <w:pPr>
        <w:rPr>
          <w:rFonts w:ascii="Swiss721BT-Thin" w:hAnsi="Swiss721BT-Thin" w:cs="Swiss721BT-Thin"/>
          <w:spacing w:val="-2"/>
          <w:sz w:val="20"/>
          <w:szCs w:val="20"/>
        </w:rPr>
      </w:pPr>
    </w:p>
    <w:p w:rsidR="005E64F1" w:rsidRDefault="005E64F1" w:rsidP="00F66A7C"/>
    <w:p w:rsidR="005E64F1" w:rsidRPr="005E64F1" w:rsidRDefault="00365008" w:rsidP="005E64F1">
      <w:r>
        <w:rPr>
          <w:noProof/>
        </w:rPr>
        <mc:AlternateContent>
          <mc:Choice Requires="wpg">
            <w:drawing>
              <wp:anchor distT="0" distB="0" distL="114300" distR="114300" simplePos="0" relativeHeight="251677696" behindDoc="0" locked="0" layoutInCell="1" allowOverlap="1" wp14:anchorId="0484087F" wp14:editId="0ED40D7E">
                <wp:simplePos x="0" y="0"/>
                <wp:positionH relativeFrom="column">
                  <wp:posOffset>2908935</wp:posOffset>
                </wp:positionH>
                <wp:positionV relativeFrom="paragraph">
                  <wp:posOffset>4445</wp:posOffset>
                </wp:positionV>
                <wp:extent cx="3962400" cy="2242820"/>
                <wp:effectExtent l="0" t="0" r="0" b="0"/>
                <wp:wrapSquare wrapText="bothSides"/>
                <wp:docPr id="33" name="Gruppo 33"/>
                <wp:cNvGraphicFramePr/>
                <a:graphic xmlns:a="http://schemas.openxmlformats.org/drawingml/2006/main">
                  <a:graphicData uri="http://schemas.microsoft.com/office/word/2010/wordprocessingGroup">
                    <wpg:wgp>
                      <wpg:cNvGrpSpPr/>
                      <wpg:grpSpPr>
                        <a:xfrm>
                          <a:off x="0" y="0"/>
                          <a:ext cx="3962400" cy="2242820"/>
                          <a:chOff x="0" y="0"/>
                          <a:chExt cx="3962400" cy="2242820"/>
                        </a:xfrm>
                      </wpg:grpSpPr>
                      <wps:wsp>
                        <wps:cNvPr id="21" name="Casella di testo 21"/>
                        <wps:cNvSpPr txBox="1"/>
                        <wps:spPr>
                          <a:xfrm>
                            <a:off x="0" y="337820"/>
                            <a:ext cx="3962400" cy="19050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Pr="00721421" w:rsidRDefault="005A6CD1" w:rsidP="005E64F1">
                              <w:pPr>
                                <w:pStyle w:val="Paragrafobase"/>
                                <w:suppressAutoHyphens/>
                                <w:rPr>
                                  <w:rFonts w:ascii="Swiss721BT-Thin" w:hAnsi="Swiss721BT-Thin" w:cs="Swiss721BT-Thin"/>
                                  <w:sz w:val="56"/>
                                  <w:szCs w:val="56"/>
                                  <w:lang w:val="it-IT"/>
                                </w:rPr>
                              </w:pPr>
                              <w:r w:rsidRPr="00721421">
                                <w:rPr>
                                  <w:rFonts w:ascii="Swiss721BT-Thin" w:hAnsi="Swiss721BT-Thin" w:cs="Swiss721BT-Thin"/>
                                  <w:sz w:val="44"/>
                                  <w:szCs w:val="44"/>
                                  <w:lang w:val="it-IT"/>
                                </w:rPr>
                                <w:t>Avvelenamento e/o tossinfezione alimentare: sequestro o distruzione per finalità di protezione civile.</w:t>
                              </w:r>
                            </w:p>
                            <w:p w:rsidR="005A6CD1" w:rsidRDefault="005A6CD1" w:rsidP="005E64F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2" name="Casella di testo 22"/>
                        <wps:cNvSpPr txBox="1"/>
                        <wps:spPr>
                          <a:xfrm>
                            <a:off x="635" y="0"/>
                            <a:ext cx="1485900" cy="4572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Default="005A6CD1" w:rsidP="005E64F1">
                              <w:pPr>
                                <w:pStyle w:val="Testofumetto"/>
                                <w:rPr>
                                  <w:rFonts w:ascii="Swiss721BT-Thin" w:hAnsi="Swiss721BT-Thin" w:cs="Swiss721BT-Thin"/>
                                  <w:sz w:val="32"/>
                                  <w:szCs w:val="32"/>
                                </w:rPr>
                              </w:pPr>
                              <w:r>
                                <w:rPr>
                                  <w:rFonts w:ascii="Swiss721BT-Thin" w:hAnsi="Swiss721BT-Thin" w:cs="Swiss721BT-Thin"/>
                                  <w:sz w:val="32"/>
                                  <w:szCs w:val="32"/>
                                </w:rPr>
                                <w:t>Mod.007</w:t>
                              </w:r>
                            </w:p>
                            <w:p w:rsidR="005A6CD1" w:rsidRDefault="005A6CD1" w:rsidP="005E64F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0484087F" id="Gruppo 33" o:spid="_x0000_s1049" style="position:absolute;margin-left:229.05pt;margin-top:.35pt;width:312pt;height:176.6pt;z-index:251677696" coordsize="39624,22428"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">
                <v:shape id="Casella di testo 21" o:spid="_x0000_s1050" type="#_x0000_t202" style="position:absolute;top:3378;width:39624;height:190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" filled="f" stroked="f">
                  <v:textbox>
                    <w:txbxContent>
                      <w:p w:rsidR="005A6CD1" w:rsidRPr="00721421" w:rsidRDefault="005A6CD1" w:rsidP="005E64F1">
                        <w:pPr>
                          <w:pStyle w:val="Paragrafobase"/>
                          <w:suppressAutoHyphens/>
                          <w:rPr>
                            <w:rFonts w:ascii="Swiss721BT-Thin" w:hAnsi="Swiss721BT-Thin" w:cs="Swiss721BT-Thin"/>
                            <w:sz w:val="56"/>
                            <w:szCs w:val="56"/>
                            <w:lang w:val="it-IT"/>
                          </w:rPr>
                        </w:pPr>
                        <w:r w:rsidRPr="00721421">
                          <w:rPr>
                            <w:rFonts w:ascii="Swiss721BT-Thin" w:hAnsi="Swiss721BT-Thin" w:cs="Swiss721BT-Thin"/>
                            <w:sz w:val="44"/>
                            <w:szCs w:val="44"/>
                            <w:lang w:val="it-IT"/>
                          </w:rPr>
                          <w:t>Avvelenamento e/o tossinfezione alimentare: sequestro o distruzione per finalità di protezione civile.</w:t>
                        </w:r>
                      </w:p>
                      <w:p w:rsidR="005A6CD1" w:rsidRDefault="005A6CD1" w:rsidP="005E64F1"/>
                    </w:txbxContent>
                  </v:textbox>
                </v:shape>
                <v:shape id="Casella di testo 22" o:spid="_x0000_s1051" type="#_x0000_t202" style="position:absolute;left:6;width:14859;height:457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" filled="f" stroked="f">
                  <v:textbox>
                    <w:txbxContent>
                      <w:p w:rsidR="005A6CD1" w:rsidRDefault="005A6CD1" w:rsidP="005E64F1">
                        <w:pPr>
                          <w:pStyle w:val="Testofumetto"/>
                          <w:rPr>
                            <w:rFonts w:ascii="Swiss721BT-Thin" w:hAnsi="Swiss721BT-Thin" w:cs="Swiss721BT-Thin"/>
                            <w:sz w:val="32"/>
                            <w:szCs w:val="32"/>
                          </w:rPr>
                        </w:pPr>
                        <w:r>
                          <w:rPr>
                            <w:rFonts w:ascii="Swiss721BT-Thin" w:hAnsi="Swiss721BT-Thin" w:cs="Swiss721BT-Thin"/>
                            <w:sz w:val="32"/>
                            <w:szCs w:val="32"/>
                          </w:rPr>
                          <w:t>Mod.007</w:t>
                        </w:r>
                      </w:p>
                      <w:p w:rsidR="005A6CD1" w:rsidRDefault="005A6CD1" w:rsidP="005E64F1"/>
                    </w:txbxContent>
                  </v:textbox>
                </v:shape>
                <w10:wrap type="square"/>
              </v:group>
            </w:pict>
          </mc:Fallback>
        </mc:AlternateContent>
      </w:r>
    </w:p>
    <w:p w:rsidR="005E64F1" w:rsidRPr="005E64F1" w:rsidRDefault="005E64F1" w:rsidP="005E64F1"/>
    <w:p w:rsidR="005E64F1" w:rsidRPr="005E64F1" w:rsidRDefault="005E64F1" w:rsidP="005E64F1"/>
    <w:p w:rsidR="005E64F1" w:rsidRPr="005E64F1" w:rsidRDefault="005E64F1" w:rsidP="005E64F1"/>
    <w:p w:rsidR="005E64F1" w:rsidRPr="005E64F1" w:rsidRDefault="005E64F1" w:rsidP="005E64F1"/>
    <w:p w:rsidR="005E64F1" w:rsidRPr="005E64F1" w:rsidRDefault="005E64F1" w:rsidP="005E64F1"/>
    <w:p w:rsidR="005E64F1" w:rsidRPr="005E64F1" w:rsidRDefault="005E64F1" w:rsidP="005E64F1"/>
    <w:p w:rsidR="005E64F1" w:rsidRDefault="005E64F1" w:rsidP="005E64F1"/>
    <w:p w:rsidR="00F66A7C" w:rsidRDefault="00F66A7C" w:rsidP="005E64F1"/>
    <w:p w:rsidR="005E64F1" w:rsidRDefault="005E64F1" w:rsidP="005E64F1"/>
    <w:p w:rsidR="005E64F1" w:rsidRDefault="005E64F1" w:rsidP="005E64F1"/>
    <w:p w:rsidR="00365008" w:rsidRDefault="00365008" w:rsidP="005E64F1">
      <w:pPr>
        <w:pStyle w:val="Paragrafobase"/>
        <w:rPr>
          <w:rFonts w:ascii="Swiss721BT-Thin" w:hAnsi="Swiss721BT-Thin" w:cs="Swiss721BT-Thin"/>
          <w:spacing w:val="-2"/>
          <w:sz w:val="20"/>
          <w:szCs w:val="20"/>
          <w:lang w:val="it-IT"/>
        </w:rPr>
      </w:pPr>
    </w:p>
    <w:p w:rsidR="00365008" w:rsidRDefault="00365008" w:rsidP="005E64F1">
      <w:pPr>
        <w:pStyle w:val="Paragrafobase"/>
        <w:rPr>
          <w:rFonts w:ascii="Swiss721BT-Thin" w:hAnsi="Swiss721BT-Thin" w:cs="Swiss721BT-Thin"/>
          <w:spacing w:val="-2"/>
          <w:sz w:val="20"/>
          <w:szCs w:val="20"/>
          <w:lang w:val="it-IT"/>
        </w:rPr>
      </w:pPr>
    </w:p>
    <w:p w:rsidR="005E64F1" w:rsidRDefault="005E64F1" w:rsidP="005E64F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Ordinanza </w:t>
      </w:r>
      <w:proofErr w:type="spellStart"/>
      <w:r>
        <w:rPr>
          <w:rFonts w:ascii="Swiss721BT-Thin" w:hAnsi="Swiss721BT-Thin" w:cs="Swiss721BT-Thin"/>
          <w:spacing w:val="-2"/>
          <w:sz w:val="20"/>
          <w:szCs w:val="20"/>
          <w:lang w:val="it-IT"/>
        </w:rPr>
        <w:t>n.______del</w:t>
      </w:r>
      <w:proofErr w:type="spellEnd"/>
      <w:r>
        <w:rPr>
          <w:rFonts w:ascii="Swiss721BT-Thin" w:hAnsi="Swiss721BT-Thin" w:cs="Swiss721BT-Thin"/>
          <w:spacing w:val="-2"/>
          <w:sz w:val="20"/>
          <w:szCs w:val="20"/>
          <w:lang w:val="it-IT"/>
        </w:rPr>
        <w:t xml:space="preserve"> ____________</w:t>
      </w:r>
    </w:p>
    <w:p w:rsidR="005E64F1" w:rsidRDefault="005E64F1" w:rsidP="005E64F1">
      <w:pPr>
        <w:pStyle w:val="Paragrafobase"/>
        <w:rPr>
          <w:rFonts w:ascii="Swiss721BT-Thin" w:hAnsi="Swiss721BT-Thin" w:cs="Swiss721BT-Thin"/>
          <w:spacing w:val="-2"/>
          <w:sz w:val="20"/>
          <w:szCs w:val="20"/>
          <w:lang w:val="it-IT"/>
        </w:rPr>
      </w:pPr>
    </w:p>
    <w:p w:rsidR="005E64F1" w:rsidRDefault="005E64F1" w:rsidP="005E64F1">
      <w:pPr>
        <w:pStyle w:val="Paragrafobase"/>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IL SINDACO</w:t>
      </w:r>
    </w:p>
    <w:p w:rsidR="005E64F1" w:rsidRDefault="005E64F1" w:rsidP="005E64F1">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Premesso che in data .........(descrivere l’evento: avvelenamento da vegetali o animali tossici e da agenti chimici ovvero tossinfezione alimentare in pubblici esercizi, in collettività infantili, di adulti, di anziani e nella popolazione in genere) ha determinato una situazione di eccezionale ed urgente necessità di tutela della salute pubblica nel territorio comunale; </w:t>
      </w:r>
    </w:p>
    <w:p w:rsidR="005E64F1" w:rsidRDefault="005E64F1" w:rsidP="005E64F1">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Considerato che la situazione è tale da aver causato (descrizione eventi e misure adottate)………………………………; </w:t>
      </w:r>
    </w:p>
    <w:p w:rsidR="005E64F1" w:rsidRDefault="005E64F1" w:rsidP="005E64F1">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Ritenuto di dover provvedere in merito, stante l’esigenza di tutelare la salute pubblica; </w:t>
      </w:r>
    </w:p>
    <w:p w:rsidR="005E64F1" w:rsidRDefault="005E64F1" w:rsidP="005E64F1">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Vista la relazione del Responsabile del …………(indicare la struttura competente che ha effettuato l’accertamento) e/o del Servizio veterinario - Dipartimento di Prevenzione dell’A.S.L. n...... dalla quale risulta che presso lo stabilimento di produzione / lavorazione / deposito o l’esercizio di somministrazione / vendita.............................., sito in Via/Piazza ........................ n....... gestito da........................ed il cui titolare è ..................è stato riscontrato che le sostanze destinate all’alimentazione ............. (descriverle)........ivi prodotte/lavorate/depositate/somministrate/vendute, sono in cattivo stato di conservazione, così come indicato dall’art. 5, lettera b) della legge 30.4.1962, n. 283; </w:t>
      </w:r>
    </w:p>
    <w:p w:rsidR="005E64F1" w:rsidRDefault="005E64F1" w:rsidP="005E64F1">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5E64F1" w:rsidRDefault="005E64F1" w:rsidP="005E64F1">
      <w:pPr>
        <w:pStyle w:val="Paragrafobase"/>
        <w:ind w:left="140" w:hanging="140"/>
        <w:rPr>
          <w:rFonts w:ascii="Swiss721BT-Thin" w:hAnsi="Swiss721BT-Thin" w:cs="Swiss721BT-Thin"/>
          <w:spacing w:val="-2"/>
          <w:sz w:val="20"/>
          <w:szCs w:val="20"/>
          <w:lang w:val="it-IT"/>
        </w:rPr>
      </w:pPr>
    </w:p>
    <w:p w:rsidR="005E64F1" w:rsidRDefault="005E64F1" w:rsidP="005E64F1">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OVVERO</w:t>
      </w:r>
      <w:r>
        <w:rPr>
          <w:rFonts w:ascii="Swiss721BT-Thin" w:hAnsi="Swiss721BT-Thin" w:cs="Swiss721BT-Thin"/>
          <w:spacing w:val="-2"/>
          <w:sz w:val="20"/>
          <w:szCs w:val="20"/>
          <w:lang w:val="it-IT"/>
        </w:rPr>
        <w:t xml:space="preserve"> </w:t>
      </w:r>
    </w:p>
    <w:p w:rsidR="005E64F1" w:rsidRDefault="005E64F1" w:rsidP="005E64F1">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è stata accertata, mediante indagini </w:t>
      </w:r>
      <w:proofErr w:type="spellStart"/>
      <w:r>
        <w:rPr>
          <w:rFonts w:ascii="Swiss721BT-Thin" w:hAnsi="Swiss721BT-Thin" w:cs="Swiss721BT-Thin"/>
          <w:spacing w:val="-2"/>
          <w:sz w:val="20"/>
          <w:szCs w:val="20"/>
          <w:lang w:val="it-IT"/>
        </w:rPr>
        <w:t>biotossicologiche</w:t>
      </w:r>
      <w:proofErr w:type="spellEnd"/>
      <w:r>
        <w:rPr>
          <w:rFonts w:ascii="Swiss721BT-Thin" w:hAnsi="Swiss721BT-Thin" w:cs="Swiss721BT-Thin"/>
          <w:spacing w:val="-2"/>
          <w:sz w:val="20"/>
          <w:szCs w:val="20"/>
          <w:lang w:val="it-IT"/>
        </w:rPr>
        <w:t xml:space="preserve"> e/o chimiche, la nocività delle sostanze destinate all’alimentazione ...... (descriverle).........ivi prodotte/lavorate/depositate/somministrate; </w:t>
      </w:r>
    </w:p>
    <w:p w:rsidR="005E64F1" w:rsidRDefault="005E64F1" w:rsidP="005E64F1">
      <w:pPr>
        <w:pStyle w:val="Paragrafobase"/>
        <w:rPr>
          <w:rFonts w:ascii="Swiss721BT-Thin" w:hAnsi="Swiss721BT-Thin" w:cs="Swiss721BT-Thin"/>
          <w:spacing w:val="-2"/>
          <w:sz w:val="20"/>
          <w:szCs w:val="20"/>
          <w:lang w:val="it-IT"/>
        </w:rPr>
      </w:pPr>
    </w:p>
    <w:p w:rsidR="005E64F1" w:rsidRDefault="005E64F1" w:rsidP="005E64F1">
      <w:pPr>
        <w:pStyle w:val="Paragrafobase"/>
        <w:ind w:left="140" w:hanging="140"/>
        <w:rPr>
          <w:rFonts w:ascii="Swiss721BT-Thin" w:hAnsi="Swiss721BT-Thin" w:cs="Swiss721BT-Thin"/>
          <w:spacing w:val="-2"/>
          <w:sz w:val="20"/>
          <w:szCs w:val="20"/>
          <w:lang w:val="it-IT"/>
        </w:rPr>
      </w:pPr>
    </w:p>
    <w:p w:rsidR="005E64F1" w:rsidRDefault="005E64F1" w:rsidP="005E64F1">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VISTI</w:t>
      </w:r>
      <w:r>
        <w:rPr>
          <w:rFonts w:ascii="Swiss721BT-Thin" w:hAnsi="Swiss721BT-Thin" w:cs="Swiss721BT-Thin"/>
          <w:spacing w:val="-2"/>
          <w:sz w:val="20"/>
          <w:szCs w:val="20"/>
          <w:lang w:val="it-IT"/>
        </w:rPr>
        <w:t xml:space="preserve"> </w:t>
      </w:r>
    </w:p>
    <w:p w:rsidR="005E64F1" w:rsidRDefault="005E64F1" w:rsidP="005E64F1">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15 della legge 24 febbraio 1992 n. 225; </w:t>
      </w:r>
    </w:p>
    <w:p w:rsidR="005E64F1" w:rsidRDefault="005E64F1" w:rsidP="005E64F1">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54 comma 2 del </w:t>
      </w:r>
      <w:proofErr w:type="spellStart"/>
      <w:r>
        <w:rPr>
          <w:rFonts w:ascii="Swiss721BT-Thin" w:hAnsi="Swiss721BT-Thin" w:cs="Swiss721BT-Thin"/>
          <w:spacing w:val="-2"/>
          <w:sz w:val="20"/>
          <w:szCs w:val="20"/>
          <w:lang w:val="it-IT"/>
        </w:rPr>
        <w:t>D.Lgs.</w:t>
      </w:r>
      <w:proofErr w:type="spellEnd"/>
      <w:r>
        <w:rPr>
          <w:rFonts w:ascii="Swiss721BT-Thin" w:hAnsi="Swiss721BT-Thin" w:cs="Swiss721BT-Thin"/>
          <w:spacing w:val="-2"/>
          <w:sz w:val="20"/>
          <w:szCs w:val="20"/>
          <w:lang w:val="it-IT"/>
        </w:rPr>
        <w:t xml:space="preserve"> 18 agosto 2000 n.267; </w:t>
      </w:r>
    </w:p>
    <w:p w:rsidR="005E64F1" w:rsidRDefault="005E64F1" w:rsidP="005E64F1">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 legge 07/08/1990, n. 241 </w:t>
      </w:r>
    </w:p>
    <w:p w:rsidR="005E64F1" w:rsidRDefault="005E64F1" w:rsidP="005E64F1">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 legge 30.4.62, n. 283; </w:t>
      </w:r>
    </w:p>
    <w:p w:rsidR="005E64F1" w:rsidRDefault="005E64F1" w:rsidP="005E64F1">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il D.P.R. 26.3.80, n. 327; </w:t>
      </w:r>
    </w:p>
    <w:p w:rsidR="005E64F1" w:rsidRDefault="005E64F1" w:rsidP="005E64F1">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21 novembre 1985, n. 28</w:t>
      </w:r>
    </w:p>
    <w:p w:rsidR="005E64F1" w:rsidRDefault="005E64F1" w:rsidP="005E64F1">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17 gennaio 1989, n. 3</w:t>
      </w:r>
    </w:p>
    <w:p w:rsidR="005E64F1" w:rsidRDefault="005E64F1" w:rsidP="005E64F1">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12 giugno 2006, n. 9</w:t>
      </w:r>
    </w:p>
    <w:p w:rsidR="005E64F1" w:rsidRDefault="00300BDF" w:rsidP="005E64F1">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Il Decreto Legislativo n° 1 del 02 gennaio 2018</w:t>
      </w:r>
    </w:p>
    <w:p w:rsidR="005E64F1" w:rsidRDefault="005E64F1" w:rsidP="005E64F1">
      <w:pPr>
        <w:pStyle w:val="Paragrafobase"/>
        <w:ind w:left="140" w:hanging="140"/>
        <w:rPr>
          <w:rFonts w:ascii="Swiss721BT-Thin" w:hAnsi="Swiss721BT-Thin" w:cs="Swiss721BT-Thin"/>
          <w:spacing w:val="-2"/>
          <w:sz w:val="20"/>
          <w:szCs w:val="20"/>
          <w:lang w:val="it-IT"/>
        </w:rPr>
      </w:pPr>
    </w:p>
    <w:p w:rsidR="005E64F1" w:rsidRDefault="005E64F1" w:rsidP="005E64F1">
      <w:pPr>
        <w:pStyle w:val="Paragrafobase"/>
        <w:ind w:left="140" w:hanging="140"/>
        <w:rPr>
          <w:rFonts w:ascii="Swiss721BT-Thin" w:hAnsi="Swiss721BT-Thin" w:cs="Swiss721BT-Thin"/>
          <w:spacing w:val="-2"/>
          <w:sz w:val="20"/>
          <w:szCs w:val="20"/>
          <w:lang w:val="it-IT"/>
        </w:rPr>
      </w:pPr>
    </w:p>
    <w:p w:rsidR="005E64F1" w:rsidRDefault="005E64F1" w:rsidP="005E64F1">
      <w:pPr>
        <w:pStyle w:val="Paragrafobase"/>
        <w:jc w:val="right"/>
        <w:rPr>
          <w:rFonts w:ascii="Swiss721BT-Thin" w:hAnsi="Swiss721BT-Thin" w:cs="Swiss721BT-Thin"/>
          <w:spacing w:val="-2"/>
          <w:sz w:val="20"/>
          <w:szCs w:val="20"/>
          <w:lang w:val="it-IT"/>
        </w:rPr>
      </w:pPr>
      <w:r>
        <w:rPr>
          <w:rFonts w:ascii="Swiss721BT-Thin" w:hAnsi="Swiss721BT-Thin" w:cs="Swiss721BT-Thin"/>
          <w:spacing w:val="-2"/>
          <w:sz w:val="20"/>
          <w:szCs w:val="20"/>
          <w:lang w:val="it-IT"/>
        </w:rPr>
        <w:t>Segue...</w:t>
      </w:r>
    </w:p>
    <w:p w:rsidR="005E64F1" w:rsidRDefault="005E64F1" w:rsidP="005E64F1">
      <w:pPr>
        <w:pStyle w:val="Paragrafobase"/>
        <w:ind w:left="140" w:hanging="140"/>
        <w:rPr>
          <w:rFonts w:ascii="Swiss721BT-Thin" w:hAnsi="Swiss721BT-Thin" w:cs="Swiss721BT-Thin"/>
          <w:spacing w:val="-2"/>
          <w:sz w:val="20"/>
          <w:szCs w:val="20"/>
          <w:lang w:val="it-IT"/>
        </w:rPr>
      </w:pPr>
    </w:p>
    <w:p w:rsidR="005E64F1" w:rsidRDefault="005E64F1" w:rsidP="005E64F1">
      <w:pPr>
        <w:pStyle w:val="Paragrafobase"/>
        <w:ind w:left="140" w:hanging="140"/>
        <w:rPr>
          <w:rFonts w:ascii="Swiss721BT-Thin" w:hAnsi="Swiss721BT-Thin" w:cs="Swiss721BT-Thin"/>
          <w:spacing w:val="-2"/>
          <w:sz w:val="20"/>
          <w:szCs w:val="20"/>
          <w:lang w:val="it-IT"/>
        </w:rPr>
      </w:pPr>
    </w:p>
    <w:p w:rsidR="005E64F1" w:rsidRDefault="005E64F1" w:rsidP="005E64F1">
      <w:pPr>
        <w:pStyle w:val="Paragrafobase"/>
        <w:ind w:left="140" w:hanging="140"/>
        <w:rPr>
          <w:rFonts w:ascii="Swiss721BT-Thin" w:hAnsi="Swiss721BT-Thin" w:cs="Swiss721BT-Thin"/>
          <w:spacing w:val="-2"/>
          <w:sz w:val="20"/>
          <w:szCs w:val="20"/>
          <w:lang w:val="it-IT"/>
        </w:rPr>
      </w:pPr>
    </w:p>
    <w:p w:rsidR="005E64F1" w:rsidRDefault="005E64F1" w:rsidP="005E64F1">
      <w:pPr>
        <w:pStyle w:val="Paragrafobase"/>
        <w:ind w:left="140" w:hanging="140"/>
        <w:rPr>
          <w:rFonts w:ascii="Swiss721BT-Thin" w:hAnsi="Swiss721BT-Thin" w:cs="Swiss721BT-Thin"/>
          <w:spacing w:val="-2"/>
          <w:sz w:val="20"/>
          <w:szCs w:val="20"/>
          <w:lang w:val="it-IT"/>
        </w:rPr>
      </w:pPr>
    </w:p>
    <w:p w:rsidR="005E64F1" w:rsidRDefault="005E64F1" w:rsidP="005E64F1">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lastRenderedPageBreak/>
        <w:t>ORDINA</w:t>
      </w:r>
      <w:r>
        <w:rPr>
          <w:rFonts w:ascii="Swiss721BT-Thin" w:hAnsi="Swiss721BT-Thin" w:cs="Swiss721BT-Thin"/>
          <w:spacing w:val="-2"/>
          <w:sz w:val="20"/>
          <w:szCs w:val="20"/>
          <w:lang w:val="it-IT"/>
        </w:rPr>
        <w:t xml:space="preserve"> </w:t>
      </w:r>
    </w:p>
    <w:p w:rsidR="005E64F1" w:rsidRDefault="005E64F1" w:rsidP="005E64F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Al personale di vigilanza e di ispezione del ……………. …………(indicare la struttura competente che ha effettuato l’accertamento) e/o del Servizio Veterinario - Dipartimento di Prevenzione dell’A.U.S.L. il sequestro e/o l’immediata distruzione, sussistendo grave ed imminente pericolo di danno alla salute pubblica, ai sensi dell’art. 16 della legge 283/62 e dell’art. 20 del DPR 327/80, delle sostanze destinate all’alimentazione (descriverle) ..........., prodotte / lavorate / depositate / somministrate / vendute presso ......................... sito in Via/Piazza............................... n.........., gestito da................. ed il cui titolare è .............................................;</w:t>
      </w:r>
    </w:p>
    <w:p w:rsidR="005E64F1" w:rsidRDefault="005E64F1" w:rsidP="005E64F1">
      <w:pPr>
        <w:pStyle w:val="Paragrafobase"/>
        <w:rPr>
          <w:rFonts w:ascii="Swiss721BT-Thin" w:hAnsi="Swiss721BT-Thin" w:cs="Swiss721BT-Thin"/>
          <w:spacing w:val="-2"/>
          <w:sz w:val="20"/>
          <w:szCs w:val="20"/>
          <w:lang w:val="it-IT"/>
        </w:rPr>
      </w:pPr>
    </w:p>
    <w:p w:rsidR="005E64F1" w:rsidRDefault="005E64F1" w:rsidP="005E64F1">
      <w:pPr>
        <w:pStyle w:val="Paragrafobase"/>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RENDE NOTO </w:t>
      </w:r>
    </w:p>
    <w:p w:rsidR="005E64F1" w:rsidRDefault="005E64F1" w:rsidP="005E64F1">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a norma di legge il responsabile del procedimento è il Sig. ..................... il quale provvederà all’adozione di tutti gli atti successivi e conseguenti; </w:t>
      </w:r>
    </w:p>
    <w:p w:rsidR="005E64F1" w:rsidRDefault="005E64F1" w:rsidP="005E64F1">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eventuali danni a persone e cose, derivanti dal mancato rispetto del presente provvedimento, saranno a carico del Sig....................... che ne risponderà in via civile, penale ed amministrativa; </w:t>
      </w:r>
    </w:p>
    <w:p w:rsidR="005E64F1" w:rsidRDefault="005E64F1" w:rsidP="005E64F1">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contro la presente ordinanza quanti hanno interesse potranno fare ricorso nelle sedi competenti a termini di legge; </w:t>
      </w:r>
    </w:p>
    <w:p w:rsidR="005E64F1" w:rsidRDefault="005E64F1" w:rsidP="005E64F1">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Copia del presente provvedimento è pubblicata all’Albo del Comune e notificata a..........................e verrà trasmessa al Prefetto e al Presidente della Regione. </w:t>
      </w:r>
    </w:p>
    <w:p w:rsidR="005E64F1" w:rsidRDefault="005E64F1" w:rsidP="005E64F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5E64F1" w:rsidRDefault="005E64F1" w:rsidP="005E64F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5E64F1" w:rsidRDefault="005E64F1" w:rsidP="005E64F1">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Dal Municipio di______________, li ________________ </w:t>
      </w:r>
    </w:p>
    <w:p w:rsidR="005E64F1" w:rsidRDefault="005E64F1" w:rsidP="005E64F1">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5E64F1" w:rsidRDefault="005E64F1" w:rsidP="005E64F1">
      <w:pPr>
        <w:pStyle w:val="Paragrafobase"/>
        <w:ind w:left="140" w:hanging="140"/>
        <w:rPr>
          <w:rFonts w:ascii="Swiss721BT-Thin" w:hAnsi="Swiss721BT-Thin" w:cs="Swiss721BT-Thin"/>
          <w:spacing w:val="-2"/>
          <w:sz w:val="20"/>
          <w:szCs w:val="20"/>
          <w:lang w:val="it-IT"/>
        </w:rPr>
      </w:pPr>
    </w:p>
    <w:p w:rsidR="005E64F1" w:rsidRDefault="005E64F1" w:rsidP="005E64F1">
      <w:pPr>
        <w:pStyle w:val="Paragrafobase"/>
        <w:ind w:left="140" w:hanging="140"/>
        <w:rPr>
          <w:rFonts w:ascii="Swiss721BT-Thin" w:hAnsi="Swiss721BT-Thin" w:cs="Swiss721BT-Thin"/>
          <w:spacing w:val="-2"/>
          <w:sz w:val="20"/>
          <w:szCs w:val="20"/>
          <w:lang w:val="it-IT"/>
        </w:rPr>
      </w:pPr>
    </w:p>
    <w:p w:rsidR="005E64F1" w:rsidRDefault="005E64F1" w:rsidP="005E64F1">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IL SINDACO </w:t>
      </w:r>
    </w:p>
    <w:p w:rsidR="005E64F1" w:rsidRDefault="005E64F1" w:rsidP="005E64F1">
      <w:pPr>
        <w:pStyle w:val="Paragrafobase"/>
        <w:rPr>
          <w:rFonts w:ascii="Swiss721BT-Thin" w:hAnsi="Swiss721BT-Thin" w:cs="Swiss721BT-Thin"/>
          <w:spacing w:val="-2"/>
          <w:sz w:val="20"/>
          <w:szCs w:val="20"/>
          <w:lang w:val="it-IT"/>
        </w:rPr>
      </w:pPr>
    </w:p>
    <w:p w:rsidR="005E64F1" w:rsidRDefault="005E64F1" w:rsidP="005E64F1">
      <w:pPr>
        <w:pStyle w:val="Paragrafobase"/>
        <w:rPr>
          <w:rFonts w:ascii="Swiss721BT-Thin" w:hAnsi="Swiss721BT-Thin" w:cs="Swiss721BT-Thin"/>
          <w:spacing w:val="-2"/>
          <w:sz w:val="20"/>
          <w:szCs w:val="20"/>
          <w:lang w:val="it-IT"/>
        </w:rPr>
      </w:pPr>
    </w:p>
    <w:p w:rsidR="005E64F1" w:rsidRDefault="005E64F1" w:rsidP="005E64F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5E64F1" w:rsidRDefault="005E64F1" w:rsidP="005E64F1">
      <w:pPr>
        <w:rPr>
          <w:rFonts w:ascii="Swiss721BT-Thin" w:hAnsi="Swiss721BT-Thin" w:cs="Swiss721BT-Thin"/>
          <w:spacing w:val="-2"/>
          <w:sz w:val="20"/>
          <w:szCs w:val="20"/>
        </w:rPr>
      </w:pPr>
      <w:r>
        <w:rPr>
          <w:rFonts w:ascii="Swiss721BT-Thin" w:hAnsi="Swiss721BT-Thin" w:cs="Swiss721BT-Thin"/>
          <w:spacing w:val="-2"/>
          <w:sz w:val="20"/>
          <w:szCs w:val="20"/>
        </w:rPr>
        <w:t xml:space="preserve">N.B.: eliminando alcuni punti lo schema di ordinanza </w:t>
      </w:r>
      <w:proofErr w:type="spellStart"/>
      <w:r>
        <w:rPr>
          <w:rFonts w:ascii="Swiss721BT-Thin" w:hAnsi="Swiss721BT-Thin" w:cs="Swiss721BT-Thin"/>
          <w:spacing w:val="-2"/>
          <w:sz w:val="20"/>
          <w:szCs w:val="20"/>
        </w:rPr>
        <w:t>e’</w:t>
      </w:r>
      <w:proofErr w:type="spellEnd"/>
      <w:r>
        <w:rPr>
          <w:rFonts w:ascii="Swiss721BT-Thin" w:hAnsi="Swiss721BT-Thin" w:cs="Swiss721BT-Thin"/>
          <w:spacing w:val="-2"/>
          <w:sz w:val="20"/>
          <w:szCs w:val="20"/>
        </w:rPr>
        <w:t xml:space="preserve"> utilizzabile anche nel caso l’evento sia di proporzioni più limitate.</w:t>
      </w:r>
    </w:p>
    <w:p w:rsidR="005E64F1" w:rsidRDefault="005E64F1" w:rsidP="005E64F1">
      <w:pPr>
        <w:sectPr w:rsidR="005E64F1" w:rsidSect="005E64F1">
          <w:type w:val="continuous"/>
          <w:pgSz w:w="11906" w:h="16838"/>
          <w:pgMar w:top="11" w:right="720" w:bottom="0" w:left="720" w:header="0" w:footer="0" w:gutter="0"/>
          <w:cols w:space="720"/>
          <w:noEndnote/>
        </w:sectPr>
      </w:pPr>
    </w:p>
    <w:p w:rsidR="005E64F1" w:rsidRPr="005E64F1" w:rsidRDefault="00365008" w:rsidP="005E64F1">
      <w:r>
        <w:rPr>
          <w:noProof/>
        </w:rPr>
        <w:lastRenderedPageBreak/>
        <mc:AlternateContent>
          <mc:Choice Requires="wpg">
            <w:drawing>
              <wp:anchor distT="0" distB="0" distL="114300" distR="114300" simplePos="0" relativeHeight="251680768" behindDoc="0" locked="0" layoutInCell="1" allowOverlap="1" wp14:anchorId="274D833D" wp14:editId="1B294F8A">
                <wp:simplePos x="0" y="0"/>
                <wp:positionH relativeFrom="column">
                  <wp:posOffset>3026410</wp:posOffset>
                </wp:positionH>
                <wp:positionV relativeFrom="paragraph">
                  <wp:posOffset>97790</wp:posOffset>
                </wp:positionV>
                <wp:extent cx="3883025" cy="2240280"/>
                <wp:effectExtent l="0" t="0" r="3175" b="0"/>
                <wp:wrapSquare wrapText="bothSides"/>
                <wp:docPr id="34" name="Gruppo 34"/>
                <wp:cNvGraphicFramePr/>
                <a:graphic xmlns:a="http://schemas.openxmlformats.org/drawingml/2006/main">
                  <a:graphicData uri="http://schemas.microsoft.com/office/word/2010/wordprocessingGroup">
                    <wpg:wgp>
                      <wpg:cNvGrpSpPr/>
                      <wpg:grpSpPr>
                        <a:xfrm>
                          <a:off x="0" y="0"/>
                          <a:ext cx="3883025" cy="2240280"/>
                          <a:chOff x="0" y="0"/>
                          <a:chExt cx="3883025" cy="2240280"/>
                        </a:xfrm>
                      </wpg:grpSpPr>
                      <wps:wsp>
                        <wps:cNvPr id="23" name="Casella di testo 23"/>
                        <wps:cNvSpPr txBox="1"/>
                        <wps:spPr>
                          <a:xfrm>
                            <a:off x="0" y="335280"/>
                            <a:ext cx="3883025" cy="19050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Pr="00721421" w:rsidRDefault="005A6CD1" w:rsidP="005E64F1">
                              <w:pPr>
                                <w:pStyle w:val="Paragrafobase"/>
                                <w:suppressAutoHyphens/>
                                <w:rPr>
                                  <w:rFonts w:ascii="Swiss721BT-Thin" w:hAnsi="Swiss721BT-Thin" w:cs="Swiss721BT-Thin"/>
                                  <w:sz w:val="44"/>
                                  <w:szCs w:val="44"/>
                                  <w:lang w:val="it-IT"/>
                                </w:rPr>
                              </w:pPr>
                              <w:r w:rsidRPr="00721421">
                                <w:rPr>
                                  <w:rFonts w:ascii="Swiss721BT-Thin" w:hAnsi="Swiss721BT-Thin" w:cs="Swiss721BT-Thin"/>
                                  <w:sz w:val="44"/>
                                  <w:szCs w:val="44"/>
                                  <w:lang w:val="it-IT"/>
                                </w:rPr>
                                <w:t>Ordinanza di chiusura per avvelenamento e/o tossinfezione alimentare.</w:t>
                              </w:r>
                            </w:p>
                            <w:p w:rsidR="005A6CD1" w:rsidRDefault="005A6CD1" w:rsidP="005E64F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4" name="Casella di testo 24"/>
                        <wps:cNvSpPr txBox="1"/>
                        <wps:spPr>
                          <a:xfrm>
                            <a:off x="0" y="0"/>
                            <a:ext cx="1485900" cy="4572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Default="005A6CD1" w:rsidP="005E64F1">
                              <w:pPr>
                                <w:pStyle w:val="Testofumetto"/>
                                <w:rPr>
                                  <w:rFonts w:ascii="Swiss721BT-Thin" w:hAnsi="Swiss721BT-Thin" w:cs="Swiss721BT-Thin"/>
                                  <w:sz w:val="32"/>
                                  <w:szCs w:val="32"/>
                                </w:rPr>
                              </w:pPr>
                              <w:r>
                                <w:rPr>
                                  <w:rFonts w:ascii="Swiss721BT-Thin" w:hAnsi="Swiss721BT-Thin" w:cs="Swiss721BT-Thin"/>
                                  <w:sz w:val="32"/>
                                  <w:szCs w:val="32"/>
                                </w:rPr>
                                <w:t>Mod.008</w:t>
                              </w:r>
                            </w:p>
                            <w:p w:rsidR="005A6CD1" w:rsidRDefault="005A6CD1" w:rsidP="005E64F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274D833D" id="Gruppo 34" o:spid="_x0000_s1052" style="position:absolute;margin-left:238.3pt;margin-top:7.7pt;width:305.75pt;height:176.4pt;z-index:251680768" coordsize="38830,2240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">
                <v:shape id="Casella di testo 23" o:spid="_x0000_s1053" type="#_x0000_t202" style="position:absolute;top:3352;width:38830;height:190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" filled="f" stroked="f">
                  <v:textbox>
                    <w:txbxContent>
                      <w:p w:rsidR="005A6CD1" w:rsidRPr="00721421" w:rsidRDefault="005A6CD1" w:rsidP="005E64F1">
                        <w:pPr>
                          <w:pStyle w:val="Paragrafobase"/>
                          <w:suppressAutoHyphens/>
                          <w:rPr>
                            <w:rFonts w:ascii="Swiss721BT-Thin" w:hAnsi="Swiss721BT-Thin" w:cs="Swiss721BT-Thin"/>
                            <w:sz w:val="44"/>
                            <w:szCs w:val="44"/>
                            <w:lang w:val="it-IT"/>
                          </w:rPr>
                        </w:pPr>
                        <w:r w:rsidRPr="00721421">
                          <w:rPr>
                            <w:rFonts w:ascii="Swiss721BT-Thin" w:hAnsi="Swiss721BT-Thin" w:cs="Swiss721BT-Thin"/>
                            <w:sz w:val="44"/>
                            <w:szCs w:val="44"/>
                            <w:lang w:val="it-IT"/>
                          </w:rPr>
                          <w:t>Ordinanza di chiusura per avvelenamento e/o tossinfezione alimentare.</w:t>
                        </w:r>
                      </w:p>
                      <w:p w:rsidR="005A6CD1" w:rsidRDefault="005A6CD1" w:rsidP="005E64F1"/>
                    </w:txbxContent>
                  </v:textbox>
                </v:shape>
                <v:shape id="Casella di testo 24" o:spid="_x0000_s1054" type="#_x0000_t202" style="position:absolute;width:14859;height:457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" filled="f" stroked="f">
                  <v:textbox>
                    <w:txbxContent>
                      <w:p w:rsidR="005A6CD1" w:rsidRDefault="005A6CD1" w:rsidP="005E64F1">
                        <w:pPr>
                          <w:pStyle w:val="Testofumetto"/>
                          <w:rPr>
                            <w:rFonts w:ascii="Swiss721BT-Thin" w:hAnsi="Swiss721BT-Thin" w:cs="Swiss721BT-Thin"/>
                            <w:sz w:val="32"/>
                            <w:szCs w:val="32"/>
                          </w:rPr>
                        </w:pPr>
                        <w:r>
                          <w:rPr>
                            <w:rFonts w:ascii="Swiss721BT-Thin" w:hAnsi="Swiss721BT-Thin" w:cs="Swiss721BT-Thin"/>
                            <w:sz w:val="32"/>
                            <w:szCs w:val="32"/>
                          </w:rPr>
                          <w:t>Mod.008</w:t>
                        </w:r>
                      </w:p>
                      <w:p w:rsidR="005A6CD1" w:rsidRDefault="005A6CD1" w:rsidP="005E64F1"/>
                    </w:txbxContent>
                  </v:textbox>
                </v:shape>
                <w10:wrap type="square"/>
              </v:group>
            </w:pict>
          </mc:Fallback>
        </mc:AlternateContent>
      </w:r>
    </w:p>
    <w:p w:rsidR="005E64F1" w:rsidRPr="005E64F1" w:rsidRDefault="005E64F1" w:rsidP="005E64F1"/>
    <w:p w:rsidR="005E64F1" w:rsidRPr="005E64F1" w:rsidRDefault="005E64F1" w:rsidP="005E64F1"/>
    <w:p w:rsidR="005E64F1" w:rsidRPr="005E64F1" w:rsidRDefault="005E64F1" w:rsidP="005E64F1"/>
    <w:p w:rsidR="005E64F1" w:rsidRPr="005E64F1" w:rsidRDefault="005E64F1" w:rsidP="005E64F1"/>
    <w:p w:rsidR="005E64F1" w:rsidRDefault="005E64F1" w:rsidP="005E64F1"/>
    <w:p w:rsidR="005E64F1" w:rsidRDefault="005E64F1" w:rsidP="005E64F1"/>
    <w:p w:rsidR="005E64F1" w:rsidRDefault="005E64F1" w:rsidP="005E64F1"/>
    <w:p w:rsidR="00365008" w:rsidRDefault="00365008" w:rsidP="005E64F1">
      <w:pPr>
        <w:pStyle w:val="Paragrafobase"/>
        <w:rPr>
          <w:rFonts w:ascii="Swiss721BT-Thin" w:hAnsi="Swiss721BT-Thin" w:cs="Swiss721BT-Thin"/>
          <w:spacing w:val="-2"/>
          <w:sz w:val="20"/>
          <w:szCs w:val="20"/>
          <w:lang w:val="it-IT"/>
        </w:rPr>
      </w:pPr>
    </w:p>
    <w:p w:rsidR="00365008" w:rsidRDefault="00365008" w:rsidP="005E64F1">
      <w:pPr>
        <w:pStyle w:val="Paragrafobase"/>
        <w:rPr>
          <w:rFonts w:ascii="Swiss721BT-Thin" w:hAnsi="Swiss721BT-Thin" w:cs="Swiss721BT-Thin"/>
          <w:spacing w:val="-2"/>
          <w:sz w:val="20"/>
          <w:szCs w:val="20"/>
          <w:lang w:val="it-IT"/>
        </w:rPr>
      </w:pPr>
    </w:p>
    <w:p w:rsidR="00365008" w:rsidRDefault="00365008" w:rsidP="005E64F1">
      <w:pPr>
        <w:pStyle w:val="Paragrafobase"/>
        <w:rPr>
          <w:rFonts w:ascii="Swiss721BT-Thin" w:hAnsi="Swiss721BT-Thin" w:cs="Swiss721BT-Thin"/>
          <w:spacing w:val="-2"/>
          <w:sz w:val="20"/>
          <w:szCs w:val="20"/>
          <w:lang w:val="it-IT"/>
        </w:rPr>
      </w:pPr>
    </w:p>
    <w:p w:rsidR="005E64F1" w:rsidRDefault="005E64F1" w:rsidP="005E64F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Ordinanza </w:t>
      </w:r>
      <w:proofErr w:type="spellStart"/>
      <w:r>
        <w:rPr>
          <w:rFonts w:ascii="Swiss721BT-Thin" w:hAnsi="Swiss721BT-Thin" w:cs="Swiss721BT-Thin"/>
          <w:spacing w:val="-2"/>
          <w:sz w:val="20"/>
          <w:szCs w:val="20"/>
          <w:lang w:val="it-IT"/>
        </w:rPr>
        <w:t>n.______del</w:t>
      </w:r>
      <w:proofErr w:type="spellEnd"/>
      <w:r>
        <w:rPr>
          <w:rFonts w:ascii="Swiss721BT-Thin" w:hAnsi="Swiss721BT-Thin" w:cs="Swiss721BT-Thin"/>
          <w:spacing w:val="-2"/>
          <w:sz w:val="20"/>
          <w:szCs w:val="20"/>
          <w:lang w:val="it-IT"/>
        </w:rPr>
        <w:t xml:space="preserve"> ____________</w:t>
      </w:r>
    </w:p>
    <w:p w:rsidR="005E64F1" w:rsidRDefault="005E64F1" w:rsidP="005E64F1">
      <w:pPr>
        <w:pStyle w:val="Paragrafobase"/>
        <w:rPr>
          <w:rFonts w:ascii="Swiss721BT-Thin" w:hAnsi="Swiss721BT-Thin" w:cs="Swiss721BT-Thin"/>
          <w:spacing w:val="-2"/>
          <w:sz w:val="20"/>
          <w:szCs w:val="20"/>
          <w:lang w:val="it-IT"/>
        </w:rPr>
      </w:pPr>
    </w:p>
    <w:p w:rsidR="005E64F1" w:rsidRDefault="005E64F1" w:rsidP="005E64F1">
      <w:pPr>
        <w:pStyle w:val="Paragrafobase"/>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IL SINDACO</w:t>
      </w:r>
    </w:p>
    <w:p w:rsidR="005E64F1" w:rsidRDefault="005E64F1" w:rsidP="005E64F1">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Premesso che in data .........(descrivere l’evento: avvelenamento da vegetali o animali tossici e da agenti chimici ovvero tossinfezione alimentare in pubblici esercizi, in collettività infantili, di adulti, di anziani e nella popolazione in genere) ha determinato una situazione di eccezionale ed urgente necessità di tutela della salute pubblica nel territorio comunale; </w:t>
      </w:r>
    </w:p>
    <w:p w:rsidR="005E64F1" w:rsidRDefault="005E64F1" w:rsidP="005E64F1">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Considerato che la situazione è tale da aver causato (descrizione eventi e misure adottate)……………………………; </w:t>
      </w:r>
    </w:p>
    <w:p w:rsidR="005E64F1" w:rsidRDefault="005E64F1" w:rsidP="005E64F1">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Ritenuto di dover provvedere in merito, stante l’esigenza di tutelare la salute pubblica; </w:t>
      </w:r>
    </w:p>
    <w:p w:rsidR="005E64F1" w:rsidRDefault="005E64F1" w:rsidP="005E64F1">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Vista la relazione del Responsabile del …………(indicare la struttura competente che ha effettuato l’accertamento) e/o del Servizio veterinario - Dipartimento di Prevenzione dell’A.S.L. n...... dalla quale risulta che presso lo stabilimento di produzione/lavorazione/deposito o l’esercizio di somministrazione/vendita................................................................., sito in Via/Piazza ........................ n....... gestito da........................ed il cui titolare è ..................sono state riscontrate gravi carenze igieniche in relazione alle operazioni di lavorazione o deposito ovvero alla natura o condizione delle sostanze prodotte o poste in vendita; </w:t>
      </w:r>
    </w:p>
    <w:p w:rsidR="005E64F1" w:rsidRDefault="005E64F1" w:rsidP="007F259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5E64F1" w:rsidRDefault="005E64F1" w:rsidP="005E64F1">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VISTI</w:t>
      </w:r>
      <w:r>
        <w:rPr>
          <w:rFonts w:ascii="Swiss721BT-Thin" w:hAnsi="Swiss721BT-Thin" w:cs="Swiss721BT-Thin"/>
          <w:spacing w:val="-2"/>
          <w:sz w:val="20"/>
          <w:szCs w:val="20"/>
          <w:lang w:val="it-IT"/>
        </w:rPr>
        <w:t xml:space="preserve"> </w:t>
      </w:r>
    </w:p>
    <w:p w:rsidR="005E64F1" w:rsidRDefault="005E64F1" w:rsidP="005E64F1">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15 della legge 24 febbraio 1992 n. 225; </w:t>
      </w:r>
    </w:p>
    <w:p w:rsidR="005E64F1" w:rsidRDefault="005E64F1" w:rsidP="005E64F1">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54 comma 2 del </w:t>
      </w:r>
      <w:proofErr w:type="spellStart"/>
      <w:r>
        <w:rPr>
          <w:rFonts w:ascii="Swiss721BT-Thin" w:hAnsi="Swiss721BT-Thin" w:cs="Swiss721BT-Thin"/>
          <w:spacing w:val="-2"/>
          <w:sz w:val="20"/>
          <w:szCs w:val="20"/>
          <w:lang w:val="it-IT"/>
        </w:rPr>
        <w:t>D.Lgs.</w:t>
      </w:r>
      <w:proofErr w:type="spellEnd"/>
      <w:r>
        <w:rPr>
          <w:rFonts w:ascii="Swiss721BT-Thin" w:hAnsi="Swiss721BT-Thin" w:cs="Swiss721BT-Thin"/>
          <w:spacing w:val="-2"/>
          <w:sz w:val="20"/>
          <w:szCs w:val="20"/>
          <w:lang w:val="it-IT"/>
        </w:rPr>
        <w:t xml:space="preserve"> 18 agosto 2000 n.267; </w:t>
      </w:r>
    </w:p>
    <w:p w:rsidR="005E64F1" w:rsidRDefault="005E64F1" w:rsidP="005E64F1">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 legge 07/08/1990, n. 241 </w:t>
      </w:r>
    </w:p>
    <w:p w:rsidR="005E64F1" w:rsidRDefault="005E64F1" w:rsidP="005E64F1">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 legge 30.4.62, n. 283; </w:t>
      </w:r>
    </w:p>
    <w:p w:rsidR="005E64F1" w:rsidRDefault="005E64F1" w:rsidP="005E64F1">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il D.P.R. 26.3.80, n. 327; </w:t>
      </w:r>
    </w:p>
    <w:p w:rsidR="005E64F1" w:rsidRDefault="005E64F1" w:rsidP="005E64F1">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21 novembre 1985, n. 28</w:t>
      </w:r>
    </w:p>
    <w:p w:rsidR="005E64F1" w:rsidRDefault="005E64F1" w:rsidP="005E64F1">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17 gennaio 1989, n. 3</w:t>
      </w:r>
    </w:p>
    <w:p w:rsidR="005E64F1" w:rsidRDefault="005E64F1" w:rsidP="005E64F1">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12 giugno 2006, n. 9</w:t>
      </w:r>
    </w:p>
    <w:p w:rsidR="005E64F1" w:rsidRDefault="00300BDF" w:rsidP="005E64F1">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Il Decreto Legislativo n° 1 del 02 gennaio 2018</w:t>
      </w:r>
    </w:p>
    <w:p w:rsidR="005E64F1" w:rsidRDefault="005E64F1" w:rsidP="006C5E3A">
      <w:pPr>
        <w:pStyle w:val="Paragrafobase"/>
        <w:rPr>
          <w:rFonts w:ascii="Swiss721BT-Thin" w:hAnsi="Swiss721BT-Thin" w:cs="Swiss721BT-Thin"/>
          <w:spacing w:val="-2"/>
          <w:sz w:val="20"/>
          <w:szCs w:val="20"/>
          <w:lang w:val="it-IT"/>
        </w:rPr>
      </w:pPr>
    </w:p>
    <w:p w:rsidR="005E64F1" w:rsidRDefault="005E64F1" w:rsidP="005E64F1">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ORDINA</w:t>
      </w:r>
      <w:r>
        <w:rPr>
          <w:rFonts w:ascii="Swiss721BT-Thin" w:hAnsi="Swiss721BT-Thin" w:cs="Swiss721BT-Thin"/>
          <w:spacing w:val="-2"/>
          <w:sz w:val="20"/>
          <w:szCs w:val="20"/>
          <w:lang w:val="it-IT"/>
        </w:rPr>
        <w:t xml:space="preserve"> </w:t>
      </w:r>
    </w:p>
    <w:p w:rsidR="005E64F1" w:rsidRDefault="005E64F1" w:rsidP="005E64F1">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 chiusura dello stabilimento di produzione/lavorazione/deposito o dell’esercizio di somministrazione/vendita............., sito in Via/Piazza........................n., gestito da................... il cui titolare è............................per giorni/mesi................. a partire dalla data di notifica della presente ordinanza e comunque fino alla eliminazione delle carenze igieniche riscontrate; </w:t>
      </w:r>
    </w:p>
    <w:p w:rsidR="005E64F1" w:rsidRDefault="005E64F1" w:rsidP="005E64F1">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il provvedimento sia pubblicizzato a mezzo avviso da apporre all’esterno allo stabilimento di produzione/lavorazione/deposito o dell’esercizio di somministrazione/vendita, da non rimuoversi e comunque, in luogo ben visibile al pubblico per l’intero periodo di chiusura con l’indicazione: “Chiuso per motivi igienico-sanitari”; </w:t>
      </w:r>
    </w:p>
    <w:p w:rsidR="005E64F1" w:rsidRDefault="005E64F1" w:rsidP="005E64F1">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il Sig...................... richieda il sopralluogo del …………(indicare la struttura competente che ha effettuato l’accertamento) e/o del Servizio Veterinario dell’A.U.S.L. per verificare l’eliminazione degli inconvenienti igienici che hanno determinato l’adozione del presente provvedimento prima della riapertura dello stabilimento di somministrazione/vendita. </w:t>
      </w:r>
    </w:p>
    <w:p w:rsidR="005E64F1" w:rsidRDefault="005E64F1" w:rsidP="005E64F1">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5E64F1" w:rsidRDefault="005E64F1" w:rsidP="005E64F1">
      <w:pPr>
        <w:pStyle w:val="Paragrafobase"/>
        <w:ind w:left="140" w:hanging="140"/>
        <w:rPr>
          <w:rFonts w:ascii="Swiss721BT-Thin" w:hAnsi="Swiss721BT-Thin" w:cs="Swiss721BT-Thin"/>
          <w:spacing w:val="-2"/>
          <w:sz w:val="20"/>
          <w:szCs w:val="20"/>
          <w:lang w:val="it-IT"/>
        </w:rPr>
      </w:pPr>
    </w:p>
    <w:p w:rsidR="00365008" w:rsidRDefault="00365008" w:rsidP="00365008">
      <w:pPr>
        <w:pStyle w:val="Paragrafobase"/>
        <w:jc w:val="right"/>
        <w:rPr>
          <w:rFonts w:ascii="Swiss721BT-Thin" w:hAnsi="Swiss721BT-Thin" w:cs="Swiss721BT-Thin"/>
          <w:spacing w:val="-2"/>
          <w:sz w:val="20"/>
          <w:szCs w:val="20"/>
          <w:lang w:val="it-IT"/>
        </w:rPr>
      </w:pPr>
      <w:r>
        <w:rPr>
          <w:rFonts w:ascii="Swiss721BT-Thin" w:hAnsi="Swiss721BT-Thin" w:cs="Swiss721BT-Thin"/>
          <w:spacing w:val="-2"/>
          <w:sz w:val="20"/>
          <w:szCs w:val="20"/>
          <w:lang w:val="it-IT"/>
        </w:rPr>
        <w:t>Segue...</w:t>
      </w:r>
    </w:p>
    <w:p w:rsidR="00500C4B" w:rsidRDefault="00500C4B" w:rsidP="005E64F1">
      <w:pPr>
        <w:pStyle w:val="Paragrafobase"/>
        <w:ind w:left="140" w:hanging="140"/>
        <w:rPr>
          <w:rFonts w:ascii="Swiss721BT-Thin" w:hAnsi="Swiss721BT-Thin" w:cs="Swiss721BT-Thin"/>
          <w:spacing w:val="-2"/>
          <w:sz w:val="20"/>
          <w:szCs w:val="20"/>
          <w:lang w:val="it-IT"/>
        </w:rPr>
      </w:pPr>
    </w:p>
    <w:p w:rsidR="00365008" w:rsidRDefault="00365008" w:rsidP="005E64F1">
      <w:pPr>
        <w:pStyle w:val="Paragrafobase"/>
        <w:rPr>
          <w:rFonts w:ascii="Swiss721BT-BoldExtended" w:hAnsi="Swiss721BT-BoldExtended" w:cs="Swiss721BT-BoldExtended"/>
          <w:b/>
          <w:bCs/>
          <w:spacing w:val="-2"/>
          <w:sz w:val="20"/>
          <w:szCs w:val="20"/>
          <w:lang w:val="it-IT"/>
        </w:rPr>
      </w:pPr>
    </w:p>
    <w:p w:rsidR="00365008" w:rsidRDefault="00365008" w:rsidP="005E64F1">
      <w:pPr>
        <w:pStyle w:val="Paragrafobase"/>
        <w:rPr>
          <w:rFonts w:ascii="Swiss721BT-BoldExtended" w:hAnsi="Swiss721BT-BoldExtended" w:cs="Swiss721BT-BoldExtended"/>
          <w:b/>
          <w:bCs/>
          <w:spacing w:val="-2"/>
          <w:sz w:val="20"/>
          <w:szCs w:val="20"/>
          <w:lang w:val="it-IT"/>
        </w:rPr>
      </w:pPr>
    </w:p>
    <w:p w:rsidR="005E64F1" w:rsidRDefault="005E64F1" w:rsidP="005E64F1">
      <w:pPr>
        <w:pStyle w:val="Paragrafobase"/>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lastRenderedPageBreak/>
        <w:t xml:space="preserve">RENDE NOTO </w:t>
      </w:r>
    </w:p>
    <w:p w:rsidR="005E64F1" w:rsidRDefault="005E64F1" w:rsidP="005E64F1">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a norma di legge il responsabile del provvedimento è il Sig. ..................... il quale provvederà all’adozione di tutti gli atti successivi e conseguenti; </w:t>
      </w:r>
    </w:p>
    <w:p w:rsidR="005E64F1" w:rsidRDefault="005E64F1" w:rsidP="005E64F1">
      <w:pPr>
        <w:pStyle w:val="Paragrafobase"/>
        <w:ind w:left="140" w:hanging="140"/>
        <w:rPr>
          <w:rFonts w:ascii="Swiss721BT-Thin" w:hAnsi="Swiss721BT-Thin" w:cs="Swiss721BT-Thin"/>
          <w:spacing w:val="-2"/>
          <w:sz w:val="20"/>
          <w:szCs w:val="20"/>
          <w:lang w:val="it-IT"/>
        </w:rPr>
      </w:pPr>
    </w:p>
    <w:p w:rsidR="005E64F1" w:rsidRDefault="005E64F1" w:rsidP="005E64F1">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AVVERTE</w:t>
      </w:r>
      <w:r>
        <w:rPr>
          <w:rFonts w:ascii="Swiss721BT-Thin" w:hAnsi="Swiss721BT-Thin" w:cs="Swiss721BT-Thin"/>
          <w:spacing w:val="-2"/>
          <w:sz w:val="20"/>
          <w:szCs w:val="20"/>
          <w:lang w:val="it-IT"/>
        </w:rPr>
        <w:t xml:space="preserve"> </w:t>
      </w:r>
    </w:p>
    <w:p w:rsidR="005E64F1" w:rsidRDefault="005E64F1" w:rsidP="005E64F1">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eventuali danni a persone e cose, derivanti dal mancato rispetto del presente provvedimento, saranno a carico del Sig....................... che ne risponderà in via civile, penale ed amministrativa; </w:t>
      </w:r>
    </w:p>
    <w:p w:rsidR="005E64F1" w:rsidRDefault="005E64F1" w:rsidP="005E64F1">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contro la presente ordinanza quanti hanno interesse potranno fare ricorso nelle sedi competenti a termini di legge; </w:t>
      </w:r>
    </w:p>
    <w:p w:rsidR="005E64F1" w:rsidRDefault="005E64F1" w:rsidP="005E64F1">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Copia del presente provvedimento è pubblicata all’Albo del Comune e notificata a..........................e verrà trasmessa al Prefetto e al Presidente della Regione. </w:t>
      </w:r>
    </w:p>
    <w:p w:rsidR="005E64F1" w:rsidRDefault="005E64F1" w:rsidP="005E64F1">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Sono incaricati dell’esecuzione della presente ordinanza il Personale di vigilanza del Dipartimento di prevenzione dell’A.U.S.L., secondo le rispettive competenze, i Vigili Urbani, le Forze dell’Ordine, ...</w:t>
      </w:r>
    </w:p>
    <w:p w:rsidR="005E64F1" w:rsidRDefault="005E64F1" w:rsidP="005E64F1">
      <w:pPr>
        <w:pStyle w:val="Paragrafobase"/>
        <w:rPr>
          <w:rFonts w:ascii="Swiss721BT-Thin" w:hAnsi="Swiss721BT-Thin" w:cs="Swiss721BT-Thin"/>
          <w:spacing w:val="-2"/>
          <w:sz w:val="20"/>
          <w:szCs w:val="20"/>
          <w:lang w:val="it-IT"/>
        </w:rPr>
      </w:pPr>
    </w:p>
    <w:p w:rsidR="005E64F1" w:rsidRDefault="005E64F1" w:rsidP="005E64F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5E64F1" w:rsidRDefault="005E64F1" w:rsidP="005E64F1">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Dal Municipio di______________, li ________________ </w:t>
      </w:r>
    </w:p>
    <w:p w:rsidR="005E64F1" w:rsidRDefault="005E64F1" w:rsidP="005E64F1">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5E64F1" w:rsidRDefault="005E64F1" w:rsidP="005E64F1">
      <w:pPr>
        <w:pStyle w:val="Paragrafobase"/>
        <w:ind w:left="140" w:hanging="140"/>
        <w:rPr>
          <w:rFonts w:ascii="Swiss721BT-Thin" w:hAnsi="Swiss721BT-Thin" w:cs="Swiss721BT-Thin"/>
          <w:spacing w:val="-2"/>
          <w:sz w:val="20"/>
          <w:szCs w:val="20"/>
          <w:lang w:val="it-IT"/>
        </w:rPr>
      </w:pPr>
    </w:p>
    <w:p w:rsidR="005E64F1" w:rsidRDefault="005E64F1" w:rsidP="005E64F1">
      <w:pPr>
        <w:pStyle w:val="Paragrafobase"/>
        <w:ind w:left="140" w:hanging="140"/>
        <w:rPr>
          <w:rFonts w:ascii="Swiss721BT-Thin" w:hAnsi="Swiss721BT-Thin" w:cs="Swiss721BT-Thin"/>
          <w:spacing w:val="-2"/>
          <w:sz w:val="20"/>
          <w:szCs w:val="20"/>
          <w:lang w:val="it-IT"/>
        </w:rPr>
      </w:pPr>
    </w:p>
    <w:p w:rsidR="005E64F1" w:rsidRDefault="005E64F1" w:rsidP="005E64F1">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IL SINDACO </w:t>
      </w:r>
    </w:p>
    <w:p w:rsidR="005E64F1" w:rsidRDefault="005E64F1" w:rsidP="005E64F1">
      <w:pPr>
        <w:pStyle w:val="Paragrafobase"/>
        <w:rPr>
          <w:rFonts w:ascii="Swiss721BT-Thin" w:hAnsi="Swiss721BT-Thin" w:cs="Swiss721BT-Thin"/>
          <w:spacing w:val="-2"/>
          <w:sz w:val="20"/>
          <w:szCs w:val="20"/>
          <w:lang w:val="it-IT"/>
        </w:rPr>
      </w:pPr>
    </w:p>
    <w:p w:rsidR="005E64F1" w:rsidRDefault="005E64F1" w:rsidP="005E64F1">
      <w:pPr>
        <w:pStyle w:val="Paragrafobase"/>
        <w:rPr>
          <w:rFonts w:ascii="Swiss721BT-Thin" w:hAnsi="Swiss721BT-Thin" w:cs="Swiss721BT-Thin"/>
          <w:spacing w:val="-2"/>
          <w:sz w:val="20"/>
          <w:szCs w:val="20"/>
          <w:lang w:val="it-IT"/>
        </w:rPr>
      </w:pPr>
    </w:p>
    <w:p w:rsidR="005E64F1" w:rsidRDefault="005E64F1" w:rsidP="005E64F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5E64F1" w:rsidRDefault="005E64F1" w:rsidP="005E64F1">
      <w:pPr>
        <w:rPr>
          <w:rFonts w:ascii="Swiss721BT-Thin" w:hAnsi="Swiss721BT-Thin" w:cs="Swiss721BT-Thin"/>
          <w:spacing w:val="-2"/>
          <w:sz w:val="20"/>
          <w:szCs w:val="20"/>
        </w:rPr>
      </w:pPr>
      <w:r>
        <w:rPr>
          <w:rFonts w:ascii="Swiss721BT-Thin" w:hAnsi="Swiss721BT-Thin" w:cs="Swiss721BT-Thin"/>
          <w:spacing w:val="-2"/>
          <w:sz w:val="20"/>
          <w:szCs w:val="20"/>
        </w:rPr>
        <w:t xml:space="preserve">N.B.: eliminando alcuni punti lo schema di ordinanza </w:t>
      </w:r>
      <w:proofErr w:type="spellStart"/>
      <w:r>
        <w:rPr>
          <w:rFonts w:ascii="Swiss721BT-Thin" w:hAnsi="Swiss721BT-Thin" w:cs="Swiss721BT-Thin"/>
          <w:spacing w:val="-2"/>
          <w:sz w:val="20"/>
          <w:szCs w:val="20"/>
        </w:rPr>
        <w:t>e’</w:t>
      </w:r>
      <w:proofErr w:type="spellEnd"/>
      <w:r>
        <w:rPr>
          <w:rFonts w:ascii="Swiss721BT-Thin" w:hAnsi="Swiss721BT-Thin" w:cs="Swiss721BT-Thin"/>
          <w:spacing w:val="-2"/>
          <w:sz w:val="20"/>
          <w:szCs w:val="20"/>
        </w:rPr>
        <w:t xml:space="preserve"> utilizzabile anche nel caso l’evento sia di proporzioni più limitate.</w:t>
      </w:r>
    </w:p>
    <w:p w:rsidR="005E64F1" w:rsidRDefault="005E64F1" w:rsidP="005E64F1">
      <w:pPr>
        <w:sectPr w:rsidR="005E64F1" w:rsidSect="005E64F1">
          <w:pgSz w:w="11906" w:h="16838"/>
          <w:pgMar w:top="11" w:right="720" w:bottom="0" w:left="720" w:header="0" w:footer="0" w:gutter="0"/>
          <w:cols w:space="720"/>
          <w:noEndnote/>
        </w:sectPr>
      </w:pPr>
    </w:p>
    <w:p w:rsidR="006C5E3A" w:rsidRDefault="006C5E3A" w:rsidP="006C5E3A">
      <w:pPr>
        <w:pStyle w:val="Paragrafobase"/>
        <w:rPr>
          <w:rFonts w:ascii="Swiss721BT-Thin" w:hAnsi="Swiss721BT-Thin" w:cs="Swiss721BT-Thin"/>
          <w:spacing w:val="-2"/>
          <w:sz w:val="20"/>
          <w:szCs w:val="20"/>
          <w:lang w:val="it-IT"/>
        </w:rPr>
      </w:pPr>
    </w:p>
    <w:p w:rsidR="006C5E3A" w:rsidRDefault="006C5E3A" w:rsidP="006C5E3A">
      <w:pPr>
        <w:pStyle w:val="Paragrafobase"/>
        <w:rPr>
          <w:rFonts w:ascii="Swiss721BT-Thin" w:hAnsi="Swiss721BT-Thin" w:cs="Swiss721BT-Thin"/>
          <w:spacing w:val="-2"/>
          <w:sz w:val="20"/>
          <w:szCs w:val="20"/>
          <w:lang w:val="it-IT"/>
        </w:rPr>
      </w:pPr>
    </w:p>
    <w:p w:rsidR="006C5E3A" w:rsidRDefault="00365008" w:rsidP="006C5E3A">
      <w:pPr>
        <w:pStyle w:val="Paragrafobase"/>
        <w:rPr>
          <w:rFonts w:ascii="Swiss721BT-Thin" w:hAnsi="Swiss721BT-Thin" w:cs="Swiss721BT-Thin"/>
          <w:spacing w:val="-2"/>
          <w:sz w:val="20"/>
          <w:szCs w:val="20"/>
          <w:lang w:val="it-IT"/>
        </w:rPr>
      </w:pPr>
      <w:r>
        <w:rPr>
          <w:rFonts w:ascii="Swiss721BT-Thin" w:hAnsi="Swiss721BT-Thin" w:cs="Swiss721BT-Thin"/>
          <w:noProof/>
          <w:spacing w:val="-2"/>
          <w:sz w:val="20"/>
          <w:szCs w:val="20"/>
          <w:lang w:val="it-IT" w:eastAsia="it-IT"/>
        </w:rPr>
        <mc:AlternateContent>
          <mc:Choice Requires="wpg">
            <w:drawing>
              <wp:anchor distT="0" distB="0" distL="114300" distR="114300" simplePos="0" relativeHeight="251683840" behindDoc="0" locked="0" layoutInCell="1" allowOverlap="1" wp14:anchorId="03C4C70E" wp14:editId="57873D0A">
                <wp:simplePos x="0" y="0"/>
                <wp:positionH relativeFrom="column">
                  <wp:posOffset>3023235</wp:posOffset>
                </wp:positionH>
                <wp:positionV relativeFrom="paragraph">
                  <wp:posOffset>37465</wp:posOffset>
                </wp:positionV>
                <wp:extent cx="3883025" cy="2057400"/>
                <wp:effectExtent l="0" t="0" r="3175" b="0"/>
                <wp:wrapSquare wrapText="bothSides"/>
                <wp:docPr id="35" name="Gruppo 35"/>
                <wp:cNvGraphicFramePr/>
                <a:graphic xmlns:a="http://schemas.openxmlformats.org/drawingml/2006/main">
                  <a:graphicData uri="http://schemas.microsoft.com/office/word/2010/wordprocessingGroup">
                    <wpg:wgp>
                      <wpg:cNvGrpSpPr/>
                      <wpg:grpSpPr>
                        <a:xfrm>
                          <a:off x="0" y="0"/>
                          <a:ext cx="3883025" cy="2057400"/>
                          <a:chOff x="0" y="0"/>
                          <a:chExt cx="3883025" cy="2240280"/>
                        </a:xfrm>
                      </wpg:grpSpPr>
                      <wps:wsp>
                        <wps:cNvPr id="25" name="Casella di testo 25"/>
                        <wps:cNvSpPr txBox="1"/>
                        <wps:spPr>
                          <a:xfrm>
                            <a:off x="0" y="335280"/>
                            <a:ext cx="3883025" cy="19050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Pr="00721421" w:rsidRDefault="005A6CD1" w:rsidP="006C5E3A">
                              <w:pPr>
                                <w:pStyle w:val="Paragrafobase"/>
                                <w:suppressAutoHyphens/>
                                <w:rPr>
                                  <w:rFonts w:ascii="Swiss721BT-Thin" w:hAnsi="Swiss721BT-Thin" w:cs="Swiss721BT-Thin"/>
                                  <w:sz w:val="44"/>
                                  <w:szCs w:val="44"/>
                                  <w:lang w:val="it-IT"/>
                                </w:rPr>
                              </w:pPr>
                              <w:r w:rsidRPr="00721421">
                                <w:rPr>
                                  <w:rFonts w:ascii="Swiss721BT-Thin" w:hAnsi="Swiss721BT-Thin" w:cs="Swiss721BT-Thin"/>
                                  <w:sz w:val="44"/>
                                  <w:szCs w:val="44"/>
                                  <w:lang w:val="it-IT"/>
                                </w:rPr>
                                <w:t>Ordinanza di chiusura per avvelenamento e/o tossinfezione alimentare.</w:t>
                              </w:r>
                            </w:p>
                            <w:p w:rsidR="005A6CD1" w:rsidRDefault="005A6CD1" w:rsidP="006C5E3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6" name="Casella di testo 26"/>
                        <wps:cNvSpPr txBox="1"/>
                        <wps:spPr>
                          <a:xfrm>
                            <a:off x="0" y="0"/>
                            <a:ext cx="1485900" cy="4572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Default="005A6CD1" w:rsidP="006C5E3A">
                              <w:pPr>
                                <w:pStyle w:val="Testofumetto"/>
                                <w:rPr>
                                  <w:rFonts w:ascii="Swiss721BT-Thin" w:hAnsi="Swiss721BT-Thin" w:cs="Swiss721BT-Thin"/>
                                  <w:sz w:val="32"/>
                                  <w:szCs w:val="32"/>
                                </w:rPr>
                              </w:pPr>
                              <w:r>
                                <w:rPr>
                                  <w:rFonts w:ascii="Swiss721BT-Thin" w:hAnsi="Swiss721BT-Thin" w:cs="Swiss721BT-Thin"/>
                                  <w:sz w:val="32"/>
                                  <w:szCs w:val="32"/>
                                </w:rPr>
                                <w:t>Mod.008</w:t>
                              </w:r>
                            </w:p>
                            <w:p w:rsidR="005A6CD1" w:rsidRDefault="005A6CD1" w:rsidP="006C5E3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w:pict>
              <v:group w14:anchorId="03C4C70E" id="Gruppo 35" o:spid="_x0000_s1055" style="position:absolute;margin-left:238.05pt;margin-top:2.95pt;width:305.75pt;height:162pt;z-index:251683840;mso-height-relative:margin" coordsize="38830,2240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">
                <v:shape id="Casella di testo 25" o:spid="_x0000_s1056" type="#_x0000_t202" style="position:absolute;top:3352;width:38830;height:190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" filled="f" stroked="f">
                  <v:textbox>
                    <w:txbxContent>
                      <w:p w:rsidR="005A6CD1" w:rsidRPr="00721421" w:rsidRDefault="005A6CD1" w:rsidP="006C5E3A">
                        <w:pPr>
                          <w:pStyle w:val="Paragrafobase"/>
                          <w:suppressAutoHyphens/>
                          <w:rPr>
                            <w:rFonts w:ascii="Swiss721BT-Thin" w:hAnsi="Swiss721BT-Thin" w:cs="Swiss721BT-Thin"/>
                            <w:sz w:val="44"/>
                            <w:szCs w:val="44"/>
                            <w:lang w:val="it-IT"/>
                          </w:rPr>
                        </w:pPr>
                        <w:r w:rsidRPr="00721421">
                          <w:rPr>
                            <w:rFonts w:ascii="Swiss721BT-Thin" w:hAnsi="Swiss721BT-Thin" w:cs="Swiss721BT-Thin"/>
                            <w:sz w:val="44"/>
                            <w:szCs w:val="44"/>
                            <w:lang w:val="it-IT"/>
                          </w:rPr>
                          <w:t>Ordinanza di chiusura per avvelenamento e/o tossinfezione alimentare.</w:t>
                        </w:r>
                      </w:p>
                      <w:p w:rsidR="005A6CD1" w:rsidRDefault="005A6CD1" w:rsidP="006C5E3A"/>
                    </w:txbxContent>
                  </v:textbox>
                </v:shape>
                <v:shape id="Casella di testo 26" o:spid="_x0000_s1057" type="#_x0000_t202" style="position:absolute;width:14859;height:457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" filled="f" stroked="f">
                  <v:textbox>
                    <w:txbxContent>
                      <w:p w:rsidR="005A6CD1" w:rsidRDefault="005A6CD1" w:rsidP="006C5E3A">
                        <w:pPr>
                          <w:pStyle w:val="Testofumetto"/>
                          <w:rPr>
                            <w:rFonts w:ascii="Swiss721BT-Thin" w:hAnsi="Swiss721BT-Thin" w:cs="Swiss721BT-Thin"/>
                            <w:sz w:val="32"/>
                            <w:szCs w:val="32"/>
                          </w:rPr>
                        </w:pPr>
                        <w:r>
                          <w:rPr>
                            <w:rFonts w:ascii="Swiss721BT-Thin" w:hAnsi="Swiss721BT-Thin" w:cs="Swiss721BT-Thin"/>
                            <w:sz w:val="32"/>
                            <w:szCs w:val="32"/>
                          </w:rPr>
                          <w:t>Mod.008</w:t>
                        </w:r>
                      </w:p>
                      <w:p w:rsidR="005A6CD1" w:rsidRDefault="005A6CD1" w:rsidP="006C5E3A"/>
                    </w:txbxContent>
                  </v:textbox>
                </v:shape>
                <w10:wrap type="square"/>
              </v:group>
            </w:pict>
          </mc:Fallback>
        </mc:AlternateContent>
      </w:r>
    </w:p>
    <w:p w:rsidR="006C5E3A" w:rsidRDefault="006C5E3A" w:rsidP="006C5E3A">
      <w:pPr>
        <w:pStyle w:val="Paragrafobase"/>
        <w:rPr>
          <w:rFonts w:ascii="Swiss721BT-Thin" w:hAnsi="Swiss721BT-Thin" w:cs="Swiss721BT-Thin"/>
          <w:spacing w:val="-2"/>
          <w:sz w:val="20"/>
          <w:szCs w:val="20"/>
          <w:lang w:val="it-IT"/>
        </w:rPr>
      </w:pPr>
    </w:p>
    <w:p w:rsidR="006C5E3A" w:rsidRDefault="006C5E3A" w:rsidP="006C5E3A">
      <w:pPr>
        <w:pStyle w:val="Paragrafobase"/>
        <w:rPr>
          <w:rFonts w:ascii="Swiss721BT-Thin" w:hAnsi="Swiss721BT-Thin" w:cs="Swiss721BT-Thin"/>
          <w:spacing w:val="-2"/>
          <w:sz w:val="20"/>
          <w:szCs w:val="20"/>
          <w:lang w:val="it-IT"/>
        </w:rPr>
      </w:pPr>
    </w:p>
    <w:p w:rsidR="00500C4B" w:rsidRDefault="00500C4B" w:rsidP="006C5E3A">
      <w:pPr>
        <w:pStyle w:val="Paragrafobase"/>
        <w:rPr>
          <w:rFonts w:ascii="Swiss721BT-Thin" w:hAnsi="Swiss721BT-Thin" w:cs="Swiss721BT-Thin"/>
          <w:spacing w:val="-2"/>
          <w:sz w:val="20"/>
          <w:szCs w:val="20"/>
          <w:lang w:val="it-IT"/>
        </w:rPr>
      </w:pPr>
    </w:p>
    <w:p w:rsidR="00500C4B" w:rsidRDefault="00500C4B" w:rsidP="006C5E3A">
      <w:pPr>
        <w:pStyle w:val="Paragrafobase"/>
        <w:rPr>
          <w:rFonts w:ascii="Swiss721BT-Thin" w:hAnsi="Swiss721BT-Thin" w:cs="Swiss721BT-Thin"/>
          <w:spacing w:val="-2"/>
          <w:sz w:val="20"/>
          <w:szCs w:val="20"/>
          <w:lang w:val="it-IT"/>
        </w:rPr>
      </w:pPr>
    </w:p>
    <w:p w:rsidR="00500C4B" w:rsidRDefault="00500C4B" w:rsidP="006C5E3A">
      <w:pPr>
        <w:pStyle w:val="Paragrafobase"/>
        <w:rPr>
          <w:rFonts w:ascii="Swiss721BT-Thin" w:hAnsi="Swiss721BT-Thin" w:cs="Swiss721BT-Thin"/>
          <w:spacing w:val="-2"/>
          <w:sz w:val="20"/>
          <w:szCs w:val="20"/>
          <w:lang w:val="it-IT"/>
        </w:rPr>
      </w:pPr>
    </w:p>
    <w:p w:rsidR="00365008" w:rsidRDefault="00365008" w:rsidP="006C5E3A">
      <w:pPr>
        <w:pStyle w:val="Paragrafobase"/>
        <w:rPr>
          <w:rFonts w:ascii="Swiss721BT-Thin" w:hAnsi="Swiss721BT-Thin" w:cs="Swiss721BT-Thin"/>
          <w:spacing w:val="-2"/>
          <w:sz w:val="20"/>
          <w:szCs w:val="20"/>
          <w:lang w:val="it-IT"/>
        </w:rPr>
      </w:pPr>
    </w:p>
    <w:p w:rsidR="00365008" w:rsidRDefault="00365008" w:rsidP="006C5E3A">
      <w:pPr>
        <w:pStyle w:val="Paragrafobase"/>
        <w:rPr>
          <w:rFonts w:ascii="Swiss721BT-Thin" w:hAnsi="Swiss721BT-Thin" w:cs="Swiss721BT-Thin"/>
          <w:spacing w:val="-2"/>
          <w:sz w:val="20"/>
          <w:szCs w:val="20"/>
          <w:lang w:val="it-IT"/>
        </w:rPr>
      </w:pPr>
    </w:p>
    <w:p w:rsidR="00365008" w:rsidRDefault="00365008" w:rsidP="006C5E3A">
      <w:pPr>
        <w:pStyle w:val="Paragrafobase"/>
        <w:rPr>
          <w:rFonts w:ascii="Swiss721BT-Thin" w:hAnsi="Swiss721BT-Thin" w:cs="Swiss721BT-Thin"/>
          <w:spacing w:val="-2"/>
          <w:sz w:val="20"/>
          <w:szCs w:val="20"/>
          <w:lang w:val="it-IT"/>
        </w:rPr>
      </w:pPr>
    </w:p>
    <w:p w:rsidR="00365008" w:rsidRDefault="00365008" w:rsidP="006C5E3A">
      <w:pPr>
        <w:pStyle w:val="Paragrafobase"/>
        <w:rPr>
          <w:rFonts w:ascii="Swiss721BT-Thin" w:hAnsi="Swiss721BT-Thin" w:cs="Swiss721BT-Thin"/>
          <w:spacing w:val="-2"/>
          <w:sz w:val="20"/>
          <w:szCs w:val="20"/>
          <w:lang w:val="it-IT"/>
        </w:rPr>
      </w:pPr>
    </w:p>
    <w:p w:rsidR="00365008" w:rsidRDefault="00365008" w:rsidP="006C5E3A">
      <w:pPr>
        <w:pStyle w:val="Paragrafobase"/>
        <w:rPr>
          <w:rFonts w:ascii="Swiss721BT-Thin" w:hAnsi="Swiss721BT-Thin" w:cs="Swiss721BT-Thin"/>
          <w:spacing w:val="-2"/>
          <w:sz w:val="20"/>
          <w:szCs w:val="20"/>
          <w:lang w:val="it-IT"/>
        </w:rPr>
      </w:pPr>
    </w:p>
    <w:p w:rsidR="006C5E3A" w:rsidRDefault="006C5E3A" w:rsidP="006C5E3A">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Ordinanza </w:t>
      </w:r>
      <w:proofErr w:type="spellStart"/>
      <w:r>
        <w:rPr>
          <w:rFonts w:ascii="Swiss721BT-Thin" w:hAnsi="Swiss721BT-Thin" w:cs="Swiss721BT-Thin"/>
          <w:spacing w:val="-2"/>
          <w:sz w:val="20"/>
          <w:szCs w:val="20"/>
          <w:lang w:val="it-IT"/>
        </w:rPr>
        <w:t>n.______del</w:t>
      </w:r>
      <w:proofErr w:type="spellEnd"/>
      <w:r>
        <w:rPr>
          <w:rFonts w:ascii="Swiss721BT-Thin" w:hAnsi="Swiss721BT-Thin" w:cs="Swiss721BT-Thin"/>
          <w:spacing w:val="-2"/>
          <w:sz w:val="20"/>
          <w:szCs w:val="20"/>
          <w:lang w:val="it-IT"/>
        </w:rPr>
        <w:t xml:space="preserve"> ____________</w:t>
      </w:r>
    </w:p>
    <w:p w:rsidR="006C5E3A" w:rsidRDefault="006C5E3A" w:rsidP="006C5E3A">
      <w:pPr>
        <w:pStyle w:val="Paragrafobase"/>
        <w:rPr>
          <w:rFonts w:ascii="Swiss721BT-Thin" w:hAnsi="Swiss721BT-Thin" w:cs="Swiss721BT-Thin"/>
          <w:spacing w:val="-2"/>
          <w:sz w:val="20"/>
          <w:szCs w:val="20"/>
          <w:lang w:val="it-IT"/>
        </w:rPr>
      </w:pPr>
    </w:p>
    <w:p w:rsidR="006C5E3A" w:rsidRDefault="006C5E3A" w:rsidP="006C5E3A">
      <w:pPr>
        <w:pStyle w:val="Paragrafobase"/>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IL SINDACO</w:t>
      </w:r>
    </w:p>
    <w:p w:rsidR="006C5E3A" w:rsidRDefault="006C5E3A" w:rsidP="006C5E3A">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premesso che in data .............., un (descrizione dell’evento) ha causato danni alle persone, alle abitazioni ed alle strutture pubbliche e produttive del Comune di ...........................................................................; </w:t>
      </w:r>
    </w:p>
    <w:p w:rsidR="006C5E3A" w:rsidRDefault="006C5E3A" w:rsidP="006C5E3A">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Considerato che la situazione è tale da aver causato (descrizione eventi e misure adottate)……………………………; </w:t>
      </w:r>
    </w:p>
    <w:p w:rsidR="006C5E3A" w:rsidRDefault="006C5E3A" w:rsidP="006C5E3A">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Dato atto che i tecnici incaricati hanno presentato la relazione allegata in copia alla presente ordinanza, e segnalano che l’immobile sito in (indirizzo, e se possibile aggiungere l’identificazione catastale) di proprietà di ................. è pericolante e minaccia di crollare su............, costituendo pertanto grave pericolo alla pubblica incolumità, e precisano l’impossibilità di salvaguardare la stabilità dell’edificio anche con opere provvisionali; </w:t>
      </w:r>
    </w:p>
    <w:p w:rsidR="006C5E3A" w:rsidRDefault="006C5E3A" w:rsidP="006C5E3A">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Considerato che si rende pertanto necessario nell’immediato procedere alla demolizione delle parti pericolanti; </w:t>
      </w:r>
    </w:p>
    <w:p w:rsidR="006C5E3A" w:rsidRDefault="006C5E3A" w:rsidP="006C5E3A">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Ritenuto di dover provvedere in merito, stante l’esigenza di tutelare la pubblica e privata incolumità; </w:t>
      </w:r>
    </w:p>
    <w:p w:rsidR="006C5E3A" w:rsidRDefault="006C5E3A" w:rsidP="006C5E3A">
      <w:pPr>
        <w:pStyle w:val="Paragrafobase"/>
        <w:ind w:left="140" w:hanging="140"/>
        <w:rPr>
          <w:rFonts w:ascii="Swiss721BT-Thin" w:hAnsi="Swiss721BT-Thin" w:cs="Swiss721BT-Thin"/>
          <w:spacing w:val="-2"/>
          <w:sz w:val="20"/>
          <w:szCs w:val="20"/>
          <w:lang w:val="it-IT"/>
        </w:rPr>
      </w:pPr>
    </w:p>
    <w:p w:rsidR="00500C4B" w:rsidRDefault="00500C4B" w:rsidP="006C5E3A">
      <w:pPr>
        <w:pStyle w:val="Paragrafobase"/>
        <w:ind w:left="140" w:hanging="140"/>
        <w:rPr>
          <w:rFonts w:ascii="Swiss721BT-Thin" w:hAnsi="Swiss721BT-Thin" w:cs="Swiss721BT-Thin"/>
          <w:spacing w:val="-2"/>
          <w:sz w:val="20"/>
          <w:szCs w:val="20"/>
          <w:lang w:val="it-IT"/>
        </w:rPr>
      </w:pPr>
    </w:p>
    <w:p w:rsidR="006C5E3A" w:rsidRDefault="006C5E3A" w:rsidP="006C5E3A">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VISTI</w:t>
      </w:r>
      <w:r>
        <w:rPr>
          <w:rFonts w:ascii="Swiss721BT-Thin" w:hAnsi="Swiss721BT-Thin" w:cs="Swiss721BT-Thin"/>
          <w:spacing w:val="-2"/>
          <w:sz w:val="20"/>
          <w:szCs w:val="20"/>
          <w:lang w:val="it-IT"/>
        </w:rPr>
        <w:t xml:space="preserve"> </w:t>
      </w:r>
    </w:p>
    <w:p w:rsidR="006C5E3A" w:rsidRDefault="006C5E3A" w:rsidP="006C5E3A">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 25 del D.P.R. 24.7.1977, n.616; </w:t>
      </w:r>
    </w:p>
    <w:p w:rsidR="006C5E3A" w:rsidRDefault="006C5E3A" w:rsidP="006C5E3A">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 16 del D.P.R. 6.2.1981, n.66 </w:t>
      </w:r>
    </w:p>
    <w:p w:rsidR="006C5E3A" w:rsidRDefault="006C5E3A" w:rsidP="006C5E3A">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15 della legge 24 febbraio 1992 n. 225; </w:t>
      </w:r>
    </w:p>
    <w:p w:rsidR="006C5E3A" w:rsidRDefault="006C5E3A" w:rsidP="006C5E3A">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54 comma 2 del </w:t>
      </w:r>
      <w:proofErr w:type="spellStart"/>
      <w:r>
        <w:rPr>
          <w:rFonts w:ascii="Swiss721BT-Thin" w:hAnsi="Swiss721BT-Thin" w:cs="Swiss721BT-Thin"/>
          <w:spacing w:val="-2"/>
          <w:sz w:val="20"/>
          <w:szCs w:val="20"/>
          <w:lang w:val="it-IT"/>
        </w:rPr>
        <w:t>D.Lgs.</w:t>
      </w:r>
      <w:proofErr w:type="spellEnd"/>
      <w:r>
        <w:rPr>
          <w:rFonts w:ascii="Swiss721BT-Thin" w:hAnsi="Swiss721BT-Thin" w:cs="Swiss721BT-Thin"/>
          <w:spacing w:val="-2"/>
          <w:sz w:val="20"/>
          <w:szCs w:val="20"/>
          <w:lang w:val="it-IT"/>
        </w:rPr>
        <w:t xml:space="preserve"> 18 agosto 2000 n.267; </w:t>
      </w:r>
    </w:p>
    <w:p w:rsidR="006C5E3A" w:rsidRDefault="006C5E3A" w:rsidP="006C5E3A">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 legge 07/08/1990, n. 241 </w:t>
      </w:r>
    </w:p>
    <w:p w:rsidR="006C5E3A" w:rsidRDefault="006C5E3A" w:rsidP="006C5E3A">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21 novembre 1985, n. 28</w:t>
      </w:r>
    </w:p>
    <w:p w:rsidR="006C5E3A" w:rsidRDefault="006C5E3A" w:rsidP="006C5E3A">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17 gennaio 1989, n. 3</w:t>
      </w:r>
    </w:p>
    <w:p w:rsidR="006C5E3A" w:rsidRDefault="006C5E3A" w:rsidP="006C5E3A">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12 giugno 2006, n. 9</w:t>
      </w:r>
    </w:p>
    <w:p w:rsidR="006C5E3A" w:rsidRDefault="00300BDF" w:rsidP="006C5E3A">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Il Decreto Legislativo n° 1 del 02 gennaio 2018</w:t>
      </w:r>
      <w:r w:rsidR="006C5E3A">
        <w:rPr>
          <w:rFonts w:ascii="Swiss721BT-Thin" w:hAnsi="Swiss721BT-Thin" w:cs="Swiss721BT-Thin"/>
          <w:spacing w:val="-2"/>
          <w:sz w:val="20"/>
          <w:szCs w:val="20"/>
          <w:lang w:val="it-IT"/>
        </w:rPr>
        <w:t xml:space="preserve"> </w:t>
      </w:r>
    </w:p>
    <w:p w:rsidR="006C5E3A" w:rsidRDefault="006C5E3A" w:rsidP="006C5E3A">
      <w:pPr>
        <w:pStyle w:val="Paragrafobase"/>
        <w:ind w:left="140" w:hanging="140"/>
        <w:rPr>
          <w:rFonts w:ascii="Swiss721BT-Thin" w:hAnsi="Swiss721BT-Thin" w:cs="Swiss721BT-Thin"/>
          <w:spacing w:val="-2"/>
          <w:sz w:val="20"/>
          <w:szCs w:val="20"/>
          <w:lang w:val="it-IT"/>
        </w:rPr>
      </w:pPr>
    </w:p>
    <w:p w:rsidR="00500C4B" w:rsidRDefault="00500C4B" w:rsidP="006C5E3A">
      <w:pPr>
        <w:pStyle w:val="Paragrafobase"/>
        <w:ind w:left="140" w:hanging="140"/>
        <w:rPr>
          <w:rFonts w:ascii="Swiss721BT-Thin" w:hAnsi="Swiss721BT-Thin" w:cs="Swiss721BT-Thin"/>
          <w:spacing w:val="-2"/>
          <w:sz w:val="20"/>
          <w:szCs w:val="20"/>
          <w:lang w:val="it-IT"/>
        </w:rPr>
      </w:pPr>
    </w:p>
    <w:p w:rsidR="006C5E3A" w:rsidRDefault="006C5E3A" w:rsidP="006C5E3A">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ORDINA</w:t>
      </w:r>
      <w:r>
        <w:rPr>
          <w:rFonts w:ascii="Swiss721BT-Thin" w:hAnsi="Swiss721BT-Thin" w:cs="Swiss721BT-Thin"/>
          <w:spacing w:val="-2"/>
          <w:sz w:val="20"/>
          <w:szCs w:val="20"/>
          <w:lang w:val="it-IT"/>
        </w:rPr>
        <w:t xml:space="preserve"> </w:t>
      </w:r>
    </w:p>
    <w:p w:rsidR="006C5E3A" w:rsidRDefault="006C5E3A" w:rsidP="006C5E3A">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per i motivi esposti in premessa e che si intendono espressamente richiamati: </w:t>
      </w:r>
    </w:p>
    <w:p w:rsidR="006C5E3A" w:rsidRDefault="006C5E3A" w:rsidP="006C5E3A">
      <w:pPr>
        <w:pStyle w:val="Paragrafobase"/>
        <w:ind w:left="200" w:hanging="200"/>
        <w:rPr>
          <w:rFonts w:ascii="Swiss721BT-Thin" w:hAnsi="Swiss721BT-Thin" w:cs="Swiss721BT-Thin"/>
          <w:spacing w:val="-2"/>
          <w:sz w:val="20"/>
          <w:szCs w:val="20"/>
          <w:lang w:val="it-IT"/>
        </w:rPr>
      </w:pPr>
      <w:r>
        <w:rPr>
          <w:rFonts w:ascii="Swiss721BT-Thin" w:hAnsi="Swiss721BT-Thin" w:cs="Swiss721BT-Thin"/>
          <w:spacing w:val="-2"/>
          <w:sz w:val="20"/>
          <w:szCs w:val="20"/>
          <w:lang w:val="it-IT"/>
        </w:rPr>
        <w:t>1</w:t>
      </w:r>
      <w:r>
        <w:rPr>
          <w:rFonts w:ascii="Swiss721BT-Thin" w:hAnsi="Swiss721BT-Thin" w:cs="Swiss721BT-Thin"/>
          <w:spacing w:val="-2"/>
          <w:sz w:val="20"/>
          <w:szCs w:val="20"/>
          <w:lang w:val="it-IT"/>
        </w:rPr>
        <w:tab/>
        <w:t xml:space="preserve">al Sig............................. la demolizione delle parti pericolanti dell’edificio sito in Comune di..................... via..................., (catastalmente individuato............), avvertendolo che nel caso non adempisse il Comune provvederà direttamente, con rivalsa di spese, e trasmetterà rapporto all’autorità giudiziaria ai sensi dell’art. 650 del C.P.; </w:t>
      </w:r>
    </w:p>
    <w:p w:rsidR="006C5E3A" w:rsidRDefault="006C5E3A" w:rsidP="006C5E3A">
      <w:pPr>
        <w:pStyle w:val="Paragrafobase"/>
        <w:ind w:left="200" w:hanging="200"/>
        <w:rPr>
          <w:rFonts w:ascii="Swiss721BT-Thin" w:hAnsi="Swiss721BT-Thin" w:cs="Swiss721BT-Thin"/>
          <w:spacing w:val="-2"/>
          <w:sz w:val="20"/>
          <w:szCs w:val="20"/>
          <w:lang w:val="it-IT"/>
        </w:rPr>
      </w:pPr>
      <w:r>
        <w:rPr>
          <w:rFonts w:ascii="Swiss721BT-Thin" w:hAnsi="Swiss721BT-Thin" w:cs="Swiss721BT-Thin"/>
          <w:spacing w:val="-2"/>
          <w:sz w:val="20"/>
          <w:szCs w:val="20"/>
          <w:lang w:val="it-IT"/>
        </w:rPr>
        <w:t>2</w:t>
      </w:r>
      <w:r>
        <w:rPr>
          <w:rFonts w:ascii="Swiss721BT-Thin" w:hAnsi="Swiss721BT-Thin" w:cs="Swiss721BT-Thin"/>
          <w:spacing w:val="-2"/>
          <w:sz w:val="20"/>
          <w:szCs w:val="20"/>
          <w:lang w:val="it-IT"/>
        </w:rPr>
        <w:tab/>
        <w:t xml:space="preserve">al responsabile della Polizia Municipale di provvedere, utilizzando il personale municipale, ad installare adeguata segnaletica che indichi la </w:t>
      </w:r>
      <w:proofErr w:type="spellStart"/>
      <w:r>
        <w:rPr>
          <w:rFonts w:ascii="Swiss721BT-Thin" w:hAnsi="Swiss721BT-Thin" w:cs="Swiss721BT-Thin"/>
          <w:spacing w:val="-2"/>
          <w:sz w:val="20"/>
          <w:szCs w:val="20"/>
          <w:lang w:val="it-IT"/>
        </w:rPr>
        <w:t>necessita’</w:t>
      </w:r>
      <w:proofErr w:type="spellEnd"/>
      <w:r>
        <w:rPr>
          <w:rFonts w:ascii="Swiss721BT-Thin" w:hAnsi="Swiss721BT-Thin" w:cs="Swiss721BT-Thin"/>
          <w:spacing w:val="-2"/>
          <w:sz w:val="20"/>
          <w:szCs w:val="20"/>
          <w:lang w:val="it-IT"/>
        </w:rPr>
        <w:t xml:space="preserve"> di procedere a senso unico alternato (o se non sia possibile il divieto di accesso) </w:t>
      </w:r>
    </w:p>
    <w:p w:rsidR="006C5E3A" w:rsidRDefault="006C5E3A" w:rsidP="006C5E3A">
      <w:pPr>
        <w:pStyle w:val="Paragrafobase"/>
        <w:ind w:left="200" w:hanging="200"/>
        <w:rPr>
          <w:rFonts w:ascii="Swiss721BT-Thin" w:hAnsi="Swiss721BT-Thin" w:cs="Swiss721BT-Thin"/>
          <w:spacing w:val="-2"/>
          <w:sz w:val="20"/>
          <w:szCs w:val="20"/>
          <w:lang w:val="it-IT"/>
        </w:rPr>
      </w:pPr>
      <w:r>
        <w:rPr>
          <w:rFonts w:ascii="Swiss721BT-Thin" w:hAnsi="Swiss721BT-Thin" w:cs="Swiss721BT-Thin"/>
          <w:spacing w:val="-2"/>
          <w:sz w:val="20"/>
          <w:szCs w:val="20"/>
          <w:lang w:val="it-IT"/>
        </w:rPr>
        <w:t>3</w:t>
      </w:r>
      <w:r>
        <w:rPr>
          <w:rFonts w:ascii="Swiss721BT-Thin" w:hAnsi="Swiss721BT-Thin" w:cs="Swiss721BT-Thin"/>
          <w:spacing w:val="-2"/>
          <w:sz w:val="20"/>
          <w:szCs w:val="20"/>
          <w:lang w:val="it-IT"/>
        </w:rPr>
        <w:tab/>
        <w:t xml:space="preserve">……………………………………………………………………………………………………………………….. </w:t>
      </w:r>
    </w:p>
    <w:p w:rsidR="006C5E3A" w:rsidRDefault="006C5E3A" w:rsidP="006C5E3A">
      <w:pPr>
        <w:pStyle w:val="Paragrafobase"/>
        <w:ind w:left="140" w:hanging="140"/>
        <w:rPr>
          <w:rFonts w:ascii="Swiss721BT-BoldExtended" w:hAnsi="Swiss721BT-BoldExtended" w:cs="Swiss721BT-BoldExtended"/>
          <w:b/>
          <w:bCs/>
          <w:spacing w:val="-2"/>
          <w:sz w:val="20"/>
          <w:szCs w:val="20"/>
          <w:lang w:val="it-IT"/>
        </w:rPr>
      </w:pPr>
    </w:p>
    <w:p w:rsidR="00500C4B" w:rsidRDefault="00500C4B" w:rsidP="006C5E3A">
      <w:pPr>
        <w:pStyle w:val="Paragrafobase"/>
        <w:ind w:left="140" w:hanging="140"/>
        <w:rPr>
          <w:rFonts w:ascii="Swiss721BT-BoldExtended" w:hAnsi="Swiss721BT-BoldExtended" w:cs="Swiss721BT-BoldExtended"/>
          <w:b/>
          <w:bCs/>
          <w:spacing w:val="-2"/>
          <w:sz w:val="20"/>
          <w:szCs w:val="20"/>
          <w:lang w:val="it-IT"/>
        </w:rPr>
      </w:pPr>
    </w:p>
    <w:p w:rsidR="00365008" w:rsidRDefault="00365008" w:rsidP="006C5E3A">
      <w:pPr>
        <w:pStyle w:val="Paragrafobase"/>
        <w:ind w:left="140" w:hanging="140"/>
        <w:rPr>
          <w:rFonts w:ascii="Swiss721BT-BoldExtended" w:hAnsi="Swiss721BT-BoldExtended" w:cs="Swiss721BT-BoldExtended"/>
          <w:b/>
          <w:bCs/>
          <w:spacing w:val="-2"/>
          <w:sz w:val="20"/>
          <w:szCs w:val="20"/>
          <w:lang w:val="it-IT"/>
        </w:rPr>
      </w:pPr>
    </w:p>
    <w:p w:rsidR="00365008" w:rsidRDefault="00365008" w:rsidP="00365008">
      <w:pPr>
        <w:pStyle w:val="Paragrafobase"/>
        <w:jc w:val="right"/>
        <w:rPr>
          <w:rFonts w:ascii="Swiss721BT-Thin" w:hAnsi="Swiss721BT-Thin" w:cs="Swiss721BT-Thin"/>
          <w:spacing w:val="-2"/>
          <w:sz w:val="20"/>
          <w:szCs w:val="20"/>
          <w:lang w:val="it-IT"/>
        </w:rPr>
      </w:pPr>
      <w:r>
        <w:rPr>
          <w:rFonts w:ascii="Swiss721BT-Thin" w:hAnsi="Swiss721BT-Thin" w:cs="Swiss721BT-Thin"/>
          <w:spacing w:val="-2"/>
          <w:sz w:val="20"/>
          <w:szCs w:val="20"/>
          <w:lang w:val="it-IT"/>
        </w:rPr>
        <w:t>Segue...</w:t>
      </w:r>
    </w:p>
    <w:p w:rsidR="00365008" w:rsidRDefault="00365008" w:rsidP="00365008">
      <w:pPr>
        <w:pStyle w:val="Paragrafobase"/>
        <w:rPr>
          <w:rFonts w:ascii="Swiss721BT-BoldExtended" w:hAnsi="Swiss721BT-BoldExtended" w:cs="Swiss721BT-BoldExtended"/>
          <w:b/>
          <w:bCs/>
          <w:spacing w:val="-2"/>
          <w:sz w:val="20"/>
          <w:szCs w:val="20"/>
          <w:lang w:val="it-IT"/>
        </w:rPr>
      </w:pPr>
    </w:p>
    <w:p w:rsidR="00365008" w:rsidRDefault="00365008" w:rsidP="006C5E3A">
      <w:pPr>
        <w:pStyle w:val="Paragrafobase"/>
        <w:ind w:left="140" w:hanging="140"/>
        <w:rPr>
          <w:rFonts w:ascii="Swiss721BT-BoldExtended" w:hAnsi="Swiss721BT-BoldExtended" w:cs="Swiss721BT-BoldExtended"/>
          <w:b/>
          <w:bCs/>
          <w:spacing w:val="-2"/>
          <w:sz w:val="20"/>
          <w:szCs w:val="20"/>
          <w:lang w:val="it-IT"/>
        </w:rPr>
      </w:pPr>
    </w:p>
    <w:p w:rsidR="00365008" w:rsidRDefault="00365008" w:rsidP="006C5E3A">
      <w:pPr>
        <w:pStyle w:val="Paragrafobase"/>
        <w:ind w:left="140" w:hanging="140"/>
        <w:rPr>
          <w:rFonts w:ascii="Swiss721BT-BoldExtended" w:hAnsi="Swiss721BT-BoldExtended" w:cs="Swiss721BT-BoldExtended"/>
          <w:b/>
          <w:bCs/>
          <w:spacing w:val="-2"/>
          <w:sz w:val="20"/>
          <w:szCs w:val="20"/>
          <w:lang w:val="it-IT"/>
        </w:rPr>
      </w:pPr>
    </w:p>
    <w:p w:rsidR="00365008" w:rsidRDefault="00365008" w:rsidP="006C5E3A">
      <w:pPr>
        <w:pStyle w:val="Paragrafobase"/>
        <w:ind w:left="140" w:hanging="140"/>
        <w:rPr>
          <w:rFonts w:ascii="Swiss721BT-BoldExtended" w:hAnsi="Swiss721BT-BoldExtended" w:cs="Swiss721BT-BoldExtended"/>
          <w:b/>
          <w:bCs/>
          <w:spacing w:val="-2"/>
          <w:sz w:val="20"/>
          <w:szCs w:val="20"/>
          <w:lang w:val="it-IT"/>
        </w:rPr>
      </w:pPr>
    </w:p>
    <w:p w:rsidR="00365008" w:rsidRDefault="00365008" w:rsidP="006C5E3A">
      <w:pPr>
        <w:pStyle w:val="Paragrafobase"/>
        <w:ind w:left="140" w:hanging="140"/>
        <w:rPr>
          <w:rFonts w:ascii="Swiss721BT-BoldExtended" w:hAnsi="Swiss721BT-BoldExtended" w:cs="Swiss721BT-BoldExtended"/>
          <w:b/>
          <w:bCs/>
          <w:spacing w:val="-2"/>
          <w:sz w:val="20"/>
          <w:szCs w:val="20"/>
          <w:lang w:val="it-IT"/>
        </w:rPr>
      </w:pPr>
    </w:p>
    <w:p w:rsidR="00365008" w:rsidRDefault="00365008" w:rsidP="006C5E3A">
      <w:pPr>
        <w:pStyle w:val="Paragrafobase"/>
        <w:ind w:left="140" w:hanging="140"/>
        <w:rPr>
          <w:rFonts w:ascii="Swiss721BT-BoldExtended" w:hAnsi="Swiss721BT-BoldExtended" w:cs="Swiss721BT-BoldExtended"/>
          <w:b/>
          <w:bCs/>
          <w:spacing w:val="-2"/>
          <w:sz w:val="20"/>
          <w:szCs w:val="20"/>
          <w:lang w:val="it-IT"/>
        </w:rPr>
      </w:pPr>
    </w:p>
    <w:p w:rsidR="00500C4B" w:rsidRDefault="00500C4B" w:rsidP="006C5E3A">
      <w:pPr>
        <w:pStyle w:val="Paragrafobase"/>
        <w:ind w:left="140" w:hanging="140"/>
        <w:rPr>
          <w:rFonts w:ascii="Swiss721BT-BoldExtended" w:hAnsi="Swiss721BT-BoldExtended" w:cs="Swiss721BT-BoldExtended"/>
          <w:b/>
          <w:bCs/>
          <w:spacing w:val="-2"/>
          <w:sz w:val="20"/>
          <w:szCs w:val="20"/>
          <w:lang w:val="it-IT"/>
        </w:rPr>
      </w:pPr>
    </w:p>
    <w:p w:rsidR="006C5E3A" w:rsidRDefault="006C5E3A" w:rsidP="006C5E3A">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RENDE NOTO </w:t>
      </w:r>
    </w:p>
    <w:p w:rsidR="006C5E3A" w:rsidRDefault="006C5E3A" w:rsidP="006C5E3A">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a norma di legge il responsabile del procedimento è il Sig. ................................................. il quale provvederà all’adozione di tutti gli atti successivi e conseguenti; </w:t>
      </w:r>
    </w:p>
    <w:p w:rsidR="006C5E3A" w:rsidRDefault="006C5E3A" w:rsidP="006C5E3A">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eventuali danni a persone e cose, derivanti dal mancato rispetto del presente provvedimento, saranno a carico del Sig............................................. che ne risponderà in via civile, penale ed amministrativa; </w:t>
      </w:r>
    </w:p>
    <w:p w:rsidR="00500C4B" w:rsidRDefault="00500C4B" w:rsidP="006C5E3A">
      <w:pPr>
        <w:pStyle w:val="Paragrafobase"/>
        <w:ind w:left="140" w:hanging="140"/>
        <w:rPr>
          <w:rFonts w:ascii="Swiss721BT-Thin" w:hAnsi="Swiss721BT-Thin" w:cs="Swiss721BT-Thin"/>
          <w:spacing w:val="-2"/>
          <w:sz w:val="20"/>
          <w:szCs w:val="20"/>
          <w:lang w:val="it-IT"/>
        </w:rPr>
      </w:pPr>
    </w:p>
    <w:p w:rsidR="006C5E3A" w:rsidRDefault="006C5E3A" w:rsidP="006C5E3A">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contro la presente ordinanza quanti hanno interesse potranno fare ricorso nelle sedi competenti a termini di legge; </w:t>
      </w:r>
    </w:p>
    <w:p w:rsidR="006C5E3A" w:rsidRDefault="006C5E3A" w:rsidP="006C5E3A">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Copia del presente provvedimento è pubblicata all’Albo del Comune e notificata a.........................................e verrà trasmessa al Prefetto e al Presidente della Regione</w:t>
      </w:r>
    </w:p>
    <w:p w:rsidR="006C5E3A" w:rsidRDefault="006C5E3A" w:rsidP="006C5E3A">
      <w:pPr>
        <w:pStyle w:val="Paragrafobase"/>
        <w:rPr>
          <w:rFonts w:ascii="Swiss721BT-Thin" w:hAnsi="Swiss721BT-Thin" w:cs="Swiss721BT-Thin"/>
          <w:spacing w:val="-2"/>
          <w:sz w:val="20"/>
          <w:szCs w:val="20"/>
          <w:lang w:val="it-IT"/>
        </w:rPr>
      </w:pPr>
    </w:p>
    <w:p w:rsidR="006C5E3A" w:rsidRDefault="006C5E3A" w:rsidP="006C5E3A">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Dal Municipio di______________, li ________________ </w:t>
      </w:r>
    </w:p>
    <w:p w:rsidR="006C5E3A" w:rsidRDefault="006C5E3A" w:rsidP="006C5E3A">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5E64F1" w:rsidRDefault="006C5E3A" w:rsidP="006C5E3A">
      <w:pPr>
        <w:rPr>
          <w:rFonts w:ascii="Swiss721BT-Thin" w:hAnsi="Swiss721BT-Thin" w:cs="Swiss721BT-Thin"/>
          <w:spacing w:val="-2"/>
          <w:sz w:val="20"/>
          <w:szCs w:val="20"/>
        </w:rPr>
      </w:pPr>
      <w:r>
        <w:rPr>
          <w:rFonts w:ascii="Swiss721BT-Thin" w:hAnsi="Swiss721BT-Thin" w:cs="Swiss721BT-Thin"/>
          <w:spacing w:val="-2"/>
          <w:sz w:val="20"/>
          <w:szCs w:val="20"/>
        </w:rPr>
        <w:t>IL SINDACO</w:t>
      </w:r>
    </w:p>
    <w:p w:rsidR="00500C4B" w:rsidRDefault="00500C4B" w:rsidP="006C5E3A">
      <w:pPr>
        <w:sectPr w:rsidR="00500C4B" w:rsidSect="005E64F1">
          <w:pgSz w:w="11906" w:h="16838"/>
          <w:pgMar w:top="11" w:right="720" w:bottom="0" w:left="720" w:header="0" w:footer="0" w:gutter="0"/>
          <w:cols w:space="720"/>
          <w:noEndnote/>
        </w:sectPr>
      </w:pPr>
    </w:p>
    <w:p w:rsidR="00500C4B" w:rsidRDefault="00500C4B" w:rsidP="006C5E3A"/>
    <w:p w:rsidR="00500C4B" w:rsidRPr="00500C4B" w:rsidRDefault="00500C4B" w:rsidP="00500C4B"/>
    <w:p w:rsidR="00500C4B" w:rsidRPr="00500C4B" w:rsidRDefault="00500C4B" w:rsidP="00500C4B"/>
    <w:p w:rsidR="00500C4B" w:rsidRPr="00500C4B" w:rsidRDefault="00365008" w:rsidP="00500C4B">
      <w:r>
        <w:rPr>
          <w:noProof/>
        </w:rPr>
        <mc:AlternateContent>
          <mc:Choice Requires="wps">
            <w:drawing>
              <wp:anchor distT="0" distB="0" distL="114300" distR="114300" simplePos="0" relativeHeight="251685888" behindDoc="0" locked="0" layoutInCell="1" allowOverlap="1" wp14:anchorId="544D427B" wp14:editId="67151995">
                <wp:simplePos x="0" y="0"/>
                <wp:positionH relativeFrom="column">
                  <wp:posOffset>2908935</wp:posOffset>
                </wp:positionH>
                <wp:positionV relativeFrom="paragraph">
                  <wp:posOffset>364490</wp:posOffset>
                </wp:positionV>
                <wp:extent cx="3883025" cy="1112520"/>
                <wp:effectExtent l="0" t="0" r="0" b="5080"/>
                <wp:wrapSquare wrapText="bothSides"/>
                <wp:docPr id="37" name="Casella di testo 37"/>
                <wp:cNvGraphicFramePr/>
                <a:graphic xmlns:a="http://schemas.openxmlformats.org/drawingml/2006/main">
                  <a:graphicData uri="http://schemas.microsoft.com/office/word/2010/wordprocessingShape">
                    <wps:wsp>
                      <wps:cNvSpPr txBox="1"/>
                      <wps:spPr>
                        <a:xfrm>
                          <a:off x="0" y="0"/>
                          <a:ext cx="3883025" cy="111252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Pr="00721421" w:rsidRDefault="005A6CD1" w:rsidP="00500C4B">
                            <w:pPr>
                              <w:pStyle w:val="Paragrafobase"/>
                              <w:suppressAutoHyphens/>
                              <w:rPr>
                                <w:rFonts w:ascii="Swiss721BT-Thin" w:hAnsi="Swiss721BT-Thin" w:cs="Swiss721BT-Thin"/>
                                <w:sz w:val="44"/>
                                <w:szCs w:val="44"/>
                                <w:lang w:val="it-IT"/>
                              </w:rPr>
                            </w:pPr>
                            <w:r w:rsidRPr="00721421">
                              <w:rPr>
                                <w:rFonts w:ascii="Swiss721BT-Thin" w:hAnsi="Swiss721BT-Thin" w:cs="Swiss721BT-Thin"/>
                                <w:sz w:val="44"/>
                                <w:szCs w:val="44"/>
                                <w:lang w:val="it-IT"/>
                              </w:rPr>
                              <w:t>Demolizione di ................... per finalità di protezione civile.</w:t>
                            </w:r>
                          </w:p>
                          <w:p w:rsidR="005A6CD1" w:rsidRDefault="005A6CD1" w:rsidP="00500C4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44D427B" id="Casella di testo 37" o:spid="_x0000_s1058" type="#_x0000_t202" style="position:absolute;margin-left:229.05pt;margin-top:28.7pt;width:305.75pt;height:87.6pt;z-index:2516858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" filled="f" stroked="f">
                <v:textbox>
                  <w:txbxContent>
                    <w:p w:rsidR="005A6CD1" w:rsidRPr="00721421" w:rsidRDefault="005A6CD1" w:rsidP="00500C4B">
                      <w:pPr>
                        <w:pStyle w:val="Paragrafobase"/>
                        <w:suppressAutoHyphens/>
                        <w:rPr>
                          <w:rFonts w:ascii="Swiss721BT-Thin" w:hAnsi="Swiss721BT-Thin" w:cs="Swiss721BT-Thin"/>
                          <w:sz w:val="44"/>
                          <w:szCs w:val="44"/>
                          <w:lang w:val="it-IT"/>
                        </w:rPr>
                      </w:pPr>
                      <w:r w:rsidRPr="00721421">
                        <w:rPr>
                          <w:rFonts w:ascii="Swiss721BT-Thin" w:hAnsi="Swiss721BT-Thin" w:cs="Swiss721BT-Thin"/>
                          <w:sz w:val="44"/>
                          <w:szCs w:val="44"/>
                          <w:lang w:val="it-IT"/>
                        </w:rPr>
                        <w:t>Demolizione di ................... per finalità di protezione civile.</w:t>
                      </w:r>
                    </w:p>
                    <w:p w:rsidR="005A6CD1" w:rsidRDefault="005A6CD1" w:rsidP="00500C4B"/>
                  </w:txbxContent>
                </v:textbox>
                <w10:wrap type="square"/>
              </v:shape>
            </w:pict>
          </mc:Fallback>
        </mc:AlternateContent>
      </w:r>
      <w:r>
        <w:rPr>
          <w:noProof/>
        </w:rPr>
        <mc:AlternateContent>
          <mc:Choice Requires="wps">
            <w:drawing>
              <wp:anchor distT="0" distB="0" distL="114300" distR="114300" simplePos="0" relativeHeight="251686912" behindDoc="0" locked="0" layoutInCell="1" allowOverlap="1" wp14:anchorId="117A0CE6" wp14:editId="1A3B1158">
                <wp:simplePos x="0" y="0"/>
                <wp:positionH relativeFrom="column">
                  <wp:posOffset>2908935</wp:posOffset>
                </wp:positionH>
                <wp:positionV relativeFrom="paragraph">
                  <wp:posOffset>29210</wp:posOffset>
                </wp:positionV>
                <wp:extent cx="1485900" cy="457200"/>
                <wp:effectExtent l="0" t="0" r="0" b="0"/>
                <wp:wrapSquare wrapText="bothSides"/>
                <wp:docPr id="38" name="Casella di testo 38"/>
                <wp:cNvGraphicFramePr/>
                <a:graphic xmlns:a="http://schemas.openxmlformats.org/drawingml/2006/main">
                  <a:graphicData uri="http://schemas.microsoft.com/office/word/2010/wordprocessingShape">
                    <wps:wsp>
                      <wps:cNvSpPr txBox="1"/>
                      <wps:spPr>
                        <a:xfrm>
                          <a:off x="0" y="0"/>
                          <a:ext cx="1485900" cy="4572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Default="005A6CD1" w:rsidP="00500C4B">
                            <w:pPr>
                              <w:pStyle w:val="Testofumetto"/>
                              <w:rPr>
                                <w:rFonts w:ascii="Swiss721BT-Thin" w:hAnsi="Swiss721BT-Thin" w:cs="Swiss721BT-Thin"/>
                                <w:sz w:val="32"/>
                                <w:szCs w:val="32"/>
                              </w:rPr>
                            </w:pPr>
                            <w:r>
                              <w:rPr>
                                <w:rFonts w:ascii="Swiss721BT-Thin" w:hAnsi="Swiss721BT-Thin" w:cs="Swiss721BT-Thin"/>
                                <w:sz w:val="32"/>
                                <w:szCs w:val="32"/>
                              </w:rPr>
                              <w:t>Mod.009</w:t>
                            </w:r>
                          </w:p>
                          <w:p w:rsidR="005A6CD1" w:rsidRDefault="005A6CD1" w:rsidP="00500C4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17A0CE6" id="Casella di testo 38" o:spid="_x0000_s1059" type="#_x0000_t202" style="position:absolute;margin-left:229.05pt;margin-top:2.3pt;width:117pt;height:36pt;z-index:2516869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" filled="f" stroked="f">
                <v:textbox>
                  <w:txbxContent>
                    <w:p w:rsidR="005A6CD1" w:rsidRDefault="005A6CD1" w:rsidP="00500C4B">
                      <w:pPr>
                        <w:pStyle w:val="Testofumetto"/>
                        <w:rPr>
                          <w:rFonts w:ascii="Swiss721BT-Thin" w:hAnsi="Swiss721BT-Thin" w:cs="Swiss721BT-Thin"/>
                          <w:sz w:val="32"/>
                          <w:szCs w:val="32"/>
                        </w:rPr>
                      </w:pPr>
                      <w:r>
                        <w:rPr>
                          <w:rFonts w:ascii="Swiss721BT-Thin" w:hAnsi="Swiss721BT-Thin" w:cs="Swiss721BT-Thin"/>
                          <w:sz w:val="32"/>
                          <w:szCs w:val="32"/>
                        </w:rPr>
                        <w:t>Mod.009</w:t>
                      </w:r>
                    </w:p>
                    <w:p w:rsidR="005A6CD1" w:rsidRDefault="005A6CD1" w:rsidP="00500C4B"/>
                  </w:txbxContent>
                </v:textbox>
                <w10:wrap type="square"/>
              </v:shape>
            </w:pict>
          </mc:Fallback>
        </mc:AlternateContent>
      </w:r>
    </w:p>
    <w:p w:rsidR="00500C4B" w:rsidRPr="00500C4B" w:rsidRDefault="00500C4B" w:rsidP="00500C4B"/>
    <w:p w:rsidR="00500C4B" w:rsidRDefault="00500C4B" w:rsidP="00500C4B"/>
    <w:p w:rsidR="00500C4B" w:rsidRDefault="00500C4B" w:rsidP="00500C4B">
      <w:pPr>
        <w:ind w:firstLine="708"/>
      </w:pPr>
    </w:p>
    <w:p w:rsidR="00500C4B" w:rsidRDefault="00500C4B" w:rsidP="00500C4B">
      <w:pPr>
        <w:ind w:firstLine="708"/>
      </w:pPr>
    </w:p>
    <w:p w:rsidR="00500C4B" w:rsidRDefault="00500C4B" w:rsidP="00500C4B">
      <w:pPr>
        <w:ind w:firstLine="708"/>
      </w:pPr>
    </w:p>
    <w:p w:rsidR="00365008" w:rsidRDefault="00365008" w:rsidP="00500C4B">
      <w:pPr>
        <w:pStyle w:val="Paragrafobase"/>
        <w:rPr>
          <w:rFonts w:ascii="Swiss721BT-Thin" w:hAnsi="Swiss721BT-Thin" w:cs="Swiss721BT-Thin"/>
          <w:spacing w:val="-2"/>
          <w:sz w:val="20"/>
          <w:szCs w:val="20"/>
          <w:lang w:val="it-IT"/>
        </w:rPr>
      </w:pPr>
    </w:p>
    <w:p w:rsidR="00365008" w:rsidRDefault="00365008" w:rsidP="00500C4B">
      <w:pPr>
        <w:pStyle w:val="Paragrafobase"/>
        <w:rPr>
          <w:rFonts w:ascii="Swiss721BT-Thin" w:hAnsi="Swiss721BT-Thin" w:cs="Swiss721BT-Thin"/>
          <w:spacing w:val="-2"/>
          <w:sz w:val="20"/>
          <w:szCs w:val="20"/>
          <w:lang w:val="it-IT"/>
        </w:rPr>
      </w:pPr>
    </w:p>
    <w:p w:rsidR="00365008" w:rsidRDefault="00365008" w:rsidP="00500C4B">
      <w:pPr>
        <w:pStyle w:val="Paragrafobase"/>
        <w:rPr>
          <w:rFonts w:ascii="Swiss721BT-Thin" w:hAnsi="Swiss721BT-Thin" w:cs="Swiss721BT-Thin"/>
          <w:spacing w:val="-2"/>
          <w:sz w:val="20"/>
          <w:szCs w:val="20"/>
          <w:lang w:val="it-IT"/>
        </w:rPr>
      </w:pPr>
    </w:p>
    <w:p w:rsidR="00365008" w:rsidRDefault="00365008" w:rsidP="00500C4B">
      <w:pPr>
        <w:pStyle w:val="Paragrafobase"/>
        <w:rPr>
          <w:rFonts w:ascii="Swiss721BT-Thin" w:hAnsi="Swiss721BT-Thin" w:cs="Swiss721BT-Thin"/>
          <w:spacing w:val="-2"/>
          <w:sz w:val="20"/>
          <w:szCs w:val="20"/>
          <w:lang w:val="it-IT"/>
        </w:rPr>
      </w:pPr>
    </w:p>
    <w:p w:rsidR="00500C4B" w:rsidRDefault="00500C4B" w:rsidP="00500C4B">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Ordinanza </w:t>
      </w:r>
      <w:proofErr w:type="spellStart"/>
      <w:r>
        <w:rPr>
          <w:rFonts w:ascii="Swiss721BT-Thin" w:hAnsi="Swiss721BT-Thin" w:cs="Swiss721BT-Thin"/>
          <w:spacing w:val="-2"/>
          <w:sz w:val="20"/>
          <w:szCs w:val="20"/>
          <w:lang w:val="it-IT"/>
        </w:rPr>
        <w:t>n.______del</w:t>
      </w:r>
      <w:proofErr w:type="spellEnd"/>
      <w:r>
        <w:rPr>
          <w:rFonts w:ascii="Swiss721BT-Thin" w:hAnsi="Swiss721BT-Thin" w:cs="Swiss721BT-Thin"/>
          <w:spacing w:val="-2"/>
          <w:sz w:val="20"/>
          <w:szCs w:val="20"/>
          <w:lang w:val="it-IT"/>
        </w:rPr>
        <w:t xml:space="preserve"> ____________</w:t>
      </w:r>
    </w:p>
    <w:p w:rsidR="00500C4B" w:rsidRDefault="00500C4B" w:rsidP="00500C4B">
      <w:pPr>
        <w:pStyle w:val="Paragrafobase"/>
        <w:rPr>
          <w:rFonts w:ascii="Swiss721BT-Thin" w:hAnsi="Swiss721BT-Thin" w:cs="Swiss721BT-Thin"/>
          <w:spacing w:val="-2"/>
          <w:sz w:val="20"/>
          <w:szCs w:val="20"/>
          <w:lang w:val="it-IT"/>
        </w:rPr>
      </w:pPr>
    </w:p>
    <w:p w:rsidR="00500C4B" w:rsidRDefault="00500C4B" w:rsidP="00500C4B">
      <w:pPr>
        <w:pStyle w:val="Paragrafobase"/>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IL SINDACO</w:t>
      </w:r>
    </w:p>
    <w:p w:rsidR="00500C4B" w:rsidRDefault="00500C4B" w:rsidP="00500C4B">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premesso che in data .............., un (descrizione dell’evento) ha causato danni alle persone, alle abitazioni ed alle strutture pubbliche e produttive del Comune di ...........................................................................; </w:t>
      </w:r>
    </w:p>
    <w:p w:rsidR="00500C4B" w:rsidRDefault="00500C4B" w:rsidP="00500C4B">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Considerato che la situazione è tale da aver causato (descrizione eventi e misure adottate)……………………………; </w:t>
      </w:r>
    </w:p>
    <w:p w:rsidR="00500C4B" w:rsidRDefault="00500C4B" w:rsidP="00500C4B">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Dato atto che i tecnici incaricati hanno presentato la relazione allegata in copia alla presente ordinanza, e segnalano che l’immobile sito in (indirizzo, e se possibile aggiungere l’identificazione catastale) di proprietà di ................. è pericolante e minaccia di crollare su............, costituendo pertanto grave pericolo alla pubblica incolumità, e precisano l’impossibilità di salvaguardare la stabilità dell’edificio anche con opere provvisionali; </w:t>
      </w:r>
    </w:p>
    <w:p w:rsidR="00500C4B" w:rsidRDefault="00500C4B" w:rsidP="00500C4B">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Considerato che si rende pertanto necessario nell’immediato procedere alla demolizione delle parti pericolanti; </w:t>
      </w:r>
    </w:p>
    <w:p w:rsidR="00500C4B" w:rsidRDefault="00500C4B" w:rsidP="00500C4B">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Ritenuto di dover provvedere in merito, stante l’esigenza di tutelare la pubblica e privata incolumità; </w:t>
      </w:r>
    </w:p>
    <w:p w:rsidR="00500C4B" w:rsidRDefault="00500C4B" w:rsidP="00500C4B">
      <w:pPr>
        <w:pStyle w:val="Paragrafobase"/>
        <w:ind w:left="140" w:hanging="140"/>
        <w:rPr>
          <w:rFonts w:ascii="Swiss721BT-Thin" w:hAnsi="Swiss721BT-Thin" w:cs="Swiss721BT-Thin"/>
          <w:spacing w:val="-2"/>
          <w:sz w:val="20"/>
          <w:szCs w:val="20"/>
          <w:lang w:val="it-IT"/>
        </w:rPr>
      </w:pPr>
    </w:p>
    <w:p w:rsidR="00500C4B" w:rsidRDefault="00500C4B" w:rsidP="00500C4B">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VISTI</w:t>
      </w:r>
      <w:r>
        <w:rPr>
          <w:rFonts w:ascii="Swiss721BT-Thin" w:hAnsi="Swiss721BT-Thin" w:cs="Swiss721BT-Thin"/>
          <w:spacing w:val="-2"/>
          <w:sz w:val="20"/>
          <w:szCs w:val="20"/>
          <w:lang w:val="it-IT"/>
        </w:rPr>
        <w:t xml:space="preserve"> </w:t>
      </w:r>
    </w:p>
    <w:p w:rsidR="00500C4B" w:rsidRDefault="00500C4B" w:rsidP="00500C4B">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 25 del D.P.R. 24.7.1977, n.616; </w:t>
      </w:r>
    </w:p>
    <w:p w:rsidR="00500C4B" w:rsidRDefault="00500C4B" w:rsidP="00500C4B">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 16 del D.P.R. 6.2.1981, n.66 </w:t>
      </w:r>
    </w:p>
    <w:p w:rsidR="00500C4B" w:rsidRDefault="00500C4B" w:rsidP="00500C4B">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15 della legge 24 febbraio 1992 n. 225; </w:t>
      </w:r>
    </w:p>
    <w:p w:rsidR="00500C4B" w:rsidRDefault="00500C4B" w:rsidP="00500C4B">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54 comma 2 del </w:t>
      </w:r>
      <w:proofErr w:type="spellStart"/>
      <w:r>
        <w:rPr>
          <w:rFonts w:ascii="Swiss721BT-Thin" w:hAnsi="Swiss721BT-Thin" w:cs="Swiss721BT-Thin"/>
          <w:spacing w:val="-2"/>
          <w:sz w:val="20"/>
          <w:szCs w:val="20"/>
          <w:lang w:val="it-IT"/>
        </w:rPr>
        <w:t>D.Lgs.</w:t>
      </w:r>
      <w:proofErr w:type="spellEnd"/>
      <w:r>
        <w:rPr>
          <w:rFonts w:ascii="Swiss721BT-Thin" w:hAnsi="Swiss721BT-Thin" w:cs="Swiss721BT-Thin"/>
          <w:spacing w:val="-2"/>
          <w:sz w:val="20"/>
          <w:szCs w:val="20"/>
          <w:lang w:val="it-IT"/>
        </w:rPr>
        <w:t xml:space="preserve"> 18 agosto 2000 n.267; </w:t>
      </w:r>
    </w:p>
    <w:p w:rsidR="00500C4B" w:rsidRDefault="00500C4B" w:rsidP="00500C4B">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 legge 07/08/1990, n. 241 </w:t>
      </w:r>
    </w:p>
    <w:p w:rsidR="00500C4B" w:rsidRDefault="00500C4B" w:rsidP="00500C4B">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21 novembre 1985, n. 28</w:t>
      </w:r>
    </w:p>
    <w:p w:rsidR="00500C4B" w:rsidRDefault="00500C4B" w:rsidP="00500C4B">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17 gennaio 1989, n. 3</w:t>
      </w:r>
    </w:p>
    <w:p w:rsidR="00500C4B" w:rsidRDefault="00500C4B" w:rsidP="00500C4B">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12 giugno 2006, n. 9</w:t>
      </w:r>
    </w:p>
    <w:p w:rsidR="00500C4B" w:rsidRDefault="00300BDF" w:rsidP="00500C4B">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Il Decreto Legislativo n° 1 del 02 gennaio 2018</w:t>
      </w:r>
      <w:r w:rsidR="00500C4B">
        <w:rPr>
          <w:rFonts w:ascii="Swiss721BT-Thin" w:hAnsi="Swiss721BT-Thin" w:cs="Swiss721BT-Thin"/>
          <w:spacing w:val="-2"/>
          <w:sz w:val="20"/>
          <w:szCs w:val="20"/>
          <w:lang w:val="it-IT"/>
        </w:rPr>
        <w:t xml:space="preserve"> </w:t>
      </w:r>
    </w:p>
    <w:p w:rsidR="00500C4B" w:rsidRDefault="00500C4B" w:rsidP="00500C4B">
      <w:pPr>
        <w:pStyle w:val="Paragrafobase"/>
        <w:ind w:left="140" w:hanging="140"/>
        <w:rPr>
          <w:rFonts w:ascii="Swiss721BT-Thin" w:hAnsi="Swiss721BT-Thin" w:cs="Swiss721BT-Thin"/>
          <w:spacing w:val="-2"/>
          <w:sz w:val="20"/>
          <w:szCs w:val="20"/>
          <w:lang w:val="it-IT"/>
        </w:rPr>
      </w:pPr>
    </w:p>
    <w:p w:rsidR="00500C4B" w:rsidRDefault="00500C4B" w:rsidP="00500C4B">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ORDINA</w:t>
      </w:r>
      <w:r>
        <w:rPr>
          <w:rFonts w:ascii="Swiss721BT-Thin" w:hAnsi="Swiss721BT-Thin" w:cs="Swiss721BT-Thin"/>
          <w:spacing w:val="-2"/>
          <w:sz w:val="20"/>
          <w:szCs w:val="20"/>
          <w:lang w:val="it-IT"/>
        </w:rPr>
        <w:t xml:space="preserve"> </w:t>
      </w:r>
    </w:p>
    <w:p w:rsidR="00500C4B" w:rsidRDefault="00500C4B" w:rsidP="00500C4B">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per i motivi esposti in premessa e che si intendono espressamente richiamati: </w:t>
      </w:r>
    </w:p>
    <w:p w:rsidR="00500C4B" w:rsidRDefault="00500C4B" w:rsidP="00500C4B">
      <w:pPr>
        <w:pStyle w:val="Paragrafobase"/>
        <w:ind w:left="200" w:hanging="200"/>
        <w:rPr>
          <w:rFonts w:ascii="Swiss721BT-Thin" w:hAnsi="Swiss721BT-Thin" w:cs="Swiss721BT-Thin"/>
          <w:spacing w:val="-2"/>
          <w:sz w:val="20"/>
          <w:szCs w:val="20"/>
          <w:lang w:val="it-IT"/>
        </w:rPr>
      </w:pPr>
      <w:r>
        <w:rPr>
          <w:rFonts w:ascii="Swiss721BT-Thin" w:hAnsi="Swiss721BT-Thin" w:cs="Swiss721BT-Thin"/>
          <w:spacing w:val="-2"/>
          <w:sz w:val="20"/>
          <w:szCs w:val="20"/>
          <w:lang w:val="it-IT"/>
        </w:rPr>
        <w:t>1</w:t>
      </w:r>
      <w:r>
        <w:rPr>
          <w:rFonts w:ascii="Swiss721BT-Thin" w:hAnsi="Swiss721BT-Thin" w:cs="Swiss721BT-Thin"/>
          <w:spacing w:val="-2"/>
          <w:sz w:val="20"/>
          <w:szCs w:val="20"/>
          <w:lang w:val="it-IT"/>
        </w:rPr>
        <w:tab/>
        <w:t xml:space="preserve">al Sig............................. la demolizione delle parti pericolanti dell’edificio sito in Comune di..................... via..................., (catastalmente individuato............), avvertendolo che nel caso non adempisse il Comune provvederà direttamente, con rivalsa di spese, e trasmetterà rapporto all’autorità giudiziaria ai sensi dell’art. 650 del C.P.; </w:t>
      </w:r>
    </w:p>
    <w:p w:rsidR="00500C4B" w:rsidRDefault="00500C4B" w:rsidP="00500C4B">
      <w:pPr>
        <w:pStyle w:val="Paragrafobase"/>
        <w:ind w:left="200" w:hanging="200"/>
        <w:rPr>
          <w:rFonts w:ascii="Swiss721BT-Thin" w:hAnsi="Swiss721BT-Thin" w:cs="Swiss721BT-Thin"/>
          <w:spacing w:val="-2"/>
          <w:sz w:val="20"/>
          <w:szCs w:val="20"/>
          <w:lang w:val="it-IT"/>
        </w:rPr>
      </w:pPr>
      <w:r>
        <w:rPr>
          <w:rFonts w:ascii="Swiss721BT-Thin" w:hAnsi="Swiss721BT-Thin" w:cs="Swiss721BT-Thin"/>
          <w:spacing w:val="-2"/>
          <w:sz w:val="20"/>
          <w:szCs w:val="20"/>
          <w:lang w:val="it-IT"/>
        </w:rPr>
        <w:t>2</w:t>
      </w:r>
      <w:r>
        <w:rPr>
          <w:rFonts w:ascii="Swiss721BT-Thin" w:hAnsi="Swiss721BT-Thin" w:cs="Swiss721BT-Thin"/>
          <w:spacing w:val="-2"/>
          <w:sz w:val="20"/>
          <w:szCs w:val="20"/>
          <w:lang w:val="it-IT"/>
        </w:rPr>
        <w:tab/>
        <w:t xml:space="preserve">al responsabile della Polizia Municipale di provvedere, utilizzando il personale municipale, ad installare adeguata segnaletica che indichi la </w:t>
      </w:r>
      <w:proofErr w:type="spellStart"/>
      <w:r>
        <w:rPr>
          <w:rFonts w:ascii="Swiss721BT-Thin" w:hAnsi="Swiss721BT-Thin" w:cs="Swiss721BT-Thin"/>
          <w:spacing w:val="-2"/>
          <w:sz w:val="20"/>
          <w:szCs w:val="20"/>
          <w:lang w:val="it-IT"/>
        </w:rPr>
        <w:t>necessita’</w:t>
      </w:r>
      <w:proofErr w:type="spellEnd"/>
      <w:r>
        <w:rPr>
          <w:rFonts w:ascii="Swiss721BT-Thin" w:hAnsi="Swiss721BT-Thin" w:cs="Swiss721BT-Thin"/>
          <w:spacing w:val="-2"/>
          <w:sz w:val="20"/>
          <w:szCs w:val="20"/>
          <w:lang w:val="it-IT"/>
        </w:rPr>
        <w:t xml:space="preserve"> di procedere a senso unico alternato (o se non sia possibile il divieto di accesso) </w:t>
      </w:r>
    </w:p>
    <w:p w:rsidR="00500C4B" w:rsidRDefault="00500C4B" w:rsidP="00500C4B">
      <w:pPr>
        <w:pStyle w:val="Paragrafobase"/>
        <w:ind w:left="200" w:hanging="200"/>
        <w:rPr>
          <w:rFonts w:ascii="Swiss721BT-Thin" w:hAnsi="Swiss721BT-Thin" w:cs="Swiss721BT-Thin"/>
          <w:spacing w:val="-2"/>
          <w:sz w:val="20"/>
          <w:szCs w:val="20"/>
          <w:lang w:val="it-IT"/>
        </w:rPr>
      </w:pPr>
      <w:r>
        <w:rPr>
          <w:rFonts w:ascii="Swiss721BT-Thin" w:hAnsi="Swiss721BT-Thin" w:cs="Swiss721BT-Thin"/>
          <w:spacing w:val="-2"/>
          <w:sz w:val="20"/>
          <w:szCs w:val="20"/>
          <w:lang w:val="it-IT"/>
        </w:rPr>
        <w:t>3</w:t>
      </w:r>
      <w:r>
        <w:rPr>
          <w:rFonts w:ascii="Swiss721BT-Thin" w:hAnsi="Swiss721BT-Thin" w:cs="Swiss721BT-Thin"/>
          <w:spacing w:val="-2"/>
          <w:sz w:val="20"/>
          <w:szCs w:val="20"/>
          <w:lang w:val="it-IT"/>
        </w:rPr>
        <w:tab/>
        <w:t xml:space="preserve">……………………………………………………………………………………………………………………….. </w:t>
      </w:r>
    </w:p>
    <w:p w:rsidR="00500C4B" w:rsidRDefault="00500C4B" w:rsidP="00500C4B">
      <w:pPr>
        <w:pStyle w:val="Paragrafobase"/>
        <w:ind w:left="140" w:hanging="140"/>
        <w:rPr>
          <w:rFonts w:ascii="Swiss721BT-BoldExtended" w:hAnsi="Swiss721BT-BoldExtended" w:cs="Swiss721BT-BoldExtended"/>
          <w:b/>
          <w:bCs/>
          <w:spacing w:val="-2"/>
          <w:sz w:val="20"/>
          <w:szCs w:val="20"/>
          <w:lang w:val="it-IT"/>
        </w:rPr>
      </w:pPr>
    </w:p>
    <w:p w:rsidR="00500C4B" w:rsidRDefault="00500C4B" w:rsidP="00500C4B">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RENDE NOTO </w:t>
      </w:r>
    </w:p>
    <w:p w:rsidR="00500C4B" w:rsidRDefault="00500C4B" w:rsidP="00500C4B">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a norma di legge il responsabile del procedimento è il Sig. ................................................. il quale provvederà all’adozione di tutti gli atti successivi e conseguenti; </w:t>
      </w:r>
    </w:p>
    <w:p w:rsidR="00500C4B" w:rsidRDefault="00500C4B" w:rsidP="00500C4B">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eventuali danni a persone e cose, derivanti dal mancato rispetto del presente provvedimento, saranno a carico del Sig............................................. che ne risponderà in via civile, penale ed amministrativa; </w:t>
      </w:r>
    </w:p>
    <w:p w:rsidR="00365008" w:rsidRDefault="00365008" w:rsidP="00500C4B">
      <w:pPr>
        <w:pStyle w:val="Paragrafobase"/>
        <w:ind w:left="140" w:hanging="140"/>
        <w:rPr>
          <w:rFonts w:ascii="Swiss721BT-Thin" w:hAnsi="Swiss721BT-Thin" w:cs="Swiss721BT-Thin"/>
          <w:spacing w:val="-2"/>
          <w:sz w:val="20"/>
          <w:szCs w:val="20"/>
          <w:lang w:val="it-IT"/>
        </w:rPr>
      </w:pPr>
    </w:p>
    <w:p w:rsidR="00365008" w:rsidRDefault="00365008" w:rsidP="00365008">
      <w:pPr>
        <w:pStyle w:val="Paragrafobase"/>
        <w:jc w:val="right"/>
        <w:rPr>
          <w:rFonts w:ascii="Swiss721BT-Thin" w:hAnsi="Swiss721BT-Thin" w:cs="Swiss721BT-Thin"/>
          <w:spacing w:val="-2"/>
          <w:sz w:val="20"/>
          <w:szCs w:val="20"/>
          <w:lang w:val="it-IT"/>
        </w:rPr>
      </w:pPr>
      <w:r>
        <w:rPr>
          <w:rFonts w:ascii="Swiss721BT-Thin" w:hAnsi="Swiss721BT-Thin" w:cs="Swiss721BT-Thin"/>
          <w:spacing w:val="-2"/>
          <w:sz w:val="20"/>
          <w:szCs w:val="20"/>
          <w:lang w:val="it-IT"/>
        </w:rPr>
        <w:t>Segue...</w:t>
      </w:r>
    </w:p>
    <w:p w:rsidR="00365008" w:rsidRDefault="00365008" w:rsidP="00500C4B">
      <w:pPr>
        <w:pStyle w:val="Paragrafobase"/>
        <w:ind w:left="140" w:hanging="140"/>
        <w:rPr>
          <w:rFonts w:ascii="Swiss721BT-Thin" w:hAnsi="Swiss721BT-Thin" w:cs="Swiss721BT-Thin"/>
          <w:spacing w:val="-2"/>
          <w:sz w:val="20"/>
          <w:szCs w:val="20"/>
          <w:lang w:val="it-IT"/>
        </w:rPr>
      </w:pPr>
    </w:p>
    <w:p w:rsidR="00365008" w:rsidRDefault="00365008" w:rsidP="00500C4B">
      <w:pPr>
        <w:pStyle w:val="Paragrafobase"/>
        <w:ind w:left="140" w:hanging="140"/>
        <w:rPr>
          <w:rFonts w:ascii="Swiss721BT-Thin" w:hAnsi="Swiss721BT-Thin" w:cs="Swiss721BT-Thin"/>
          <w:spacing w:val="-2"/>
          <w:sz w:val="20"/>
          <w:szCs w:val="20"/>
          <w:lang w:val="it-IT"/>
        </w:rPr>
      </w:pPr>
    </w:p>
    <w:p w:rsidR="00365008" w:rsidRDefault="00365008" w:rsidP="00500C4B">
      <w:pPr>
        <w:pStyle w:val="Paragrafobase"/>
        <w:ind w:left="140" w:hanging="140"/>
        <w:rPr>
          <w:rFonts w:ascii="Swiss721BT-Thin" w:hAnsi="Swiss721BT-Thin" w:cs="Swiss721BT-Thin"/>
          <w:spacing w:val="-2"/>
          <w:sz w:val="20"/>
          <w:szCs w:val="20"/>
          <w:lang w:val="it-IT"/>
        </w:rPr>
      </w:pPr>
    </w:p>
    <w:p w:rsidR="00365008" w:rsidRDefault="00365008" w:rsidP="00500C4B">
      <w:pPr>
        <w:pStyle w:val="Paragrafobase"/>
        <w:ind w:left="140" w:hanging="140"/>
        <w:rPr>
          <w:rFonts w:ascii="Swiss721BT-Thin" w:hAnsi="Swiss721BT-Thin" w:cs="Swiss721BT-Thin"/>
          <w:spacing w:val="-2"/>
          <w:sz w:val="20"/>
          <w:szCs w:val="20"/>
          <w:lang w:val="it-IT"/>
        </w:rPr>
      </w:pPr>
    </w:p>
    <w:p w:rsidR="00365008" w:rsidRDefault="00365008" w:rsidP="00500C4B">
      <w:pPr>
        <w:pStyle w:val="Paragrafobase"/>
        <w:ind w:left="140" w:hanging="140"/>
        <w:rPr>
          <w:rFonts w:ascii="Swiss721BT-Thin" w:hAnsi="Swiss721BT-Thin" w:cs="Swiss721BT-Thin"/>
          <w:spacing w:val="-2"/>
          <w:sz w:val="20"/>
          <w:szCs w:val="20"/>
          <w:lang w:val="it-IT"/>
        </w:rPr>
      </w:pPr>
    </w:p>
    <w:p w:rsidR="00365008" w:rsidRDefault="00365008" w:rsidP="00500C4B">
      <w:pPr>
        <w:pStyle w:val="Paragrafobase"/>
        <w:ind w:left="140" w:hanging="140"/>
        <w:rPr>
          <w:rFonts w:ascii="Swiss721BT-Thin" w:hAnsi="Swiss721BT-Thin" w:cs="Swiss721BT-Thin"/>
          <w:spacing w:val="-2"/>
          <w:sz w:val="20"/>
          <w:szCs w:val="20"/>
          <w:lang w:val="it-IT"/>
        </w:rPr>
      </w:pPr>
    </w:p>
    <w:p w:rsidR="00500C4B" w:rsidRDefault="00500C4B" w:rsidP="00365008">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contro la presente ordinanza quanti hanno interesse potranno fare ricorso nelle sedi competenti a termini di legge; </w:t>
      </w:r>
    </w:p>
    <w:p w:rsidR="00500C4B" w:rsidRDefault="00500C4B" w:rsidP="00500C4B">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Copia del presente provvedimento è pubblicata all’Albo del Comune e notificata a.........................................e verrà trasmessa al Prefetto e al Presidente della Regione</w:t>
      </w:r>
    </w:p>
    <w:p w:rsidR="00500C4B" w:rsidRDefault="00500C4B" w:rsidP="00500C4B">
      <w:pPr>
        <w:pStyle w:val="Paragrafobase"/>
        <w:rPr>
          <w:rFonts w:ascii="Swiss721BT-Thin" w:hAnsi="Swiss721BT-Thin" w:cs="Swiss721BT-Thin"/>
          <w:spacing w:val="-2"/>
          <w:sz w:val="20"/>
          <w:szCs w:val="20"/>
          <w:lang w:val="it-IT"/>
        </w:rPr>
      </w:pPr>
    </w:p>
    <w:p w:rsidR="00500C4B" w:rsidRDefault="00500C4B" w:rsidP="00500C4B">
      <w:pPr>
        <w:pStyle w:val="Paragrafobase"/>
        <w:ind w:left="140" w:hanging="140"/>
        <w:rPr>
          <w:rFonts w:ascii="Swiss721BT-Thin" w:hAnsi="Swiss721BT-Thin" w:cs="Swiss721BT-Thin"/>
          <w:spacing w:val="-2"/>
          <w:sz w:val="20"/>
          <w:szCs w:val="20"/>
          <w:lang w:val="it-IT"/>
        </w:rPr>
      </w:pPr>
    </w:p>
    <w:p w:rsidR="00500C4B" w:rsidRDefault="00500C4B" w:rsidP="00500C4B">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Dal Municipio di______________, li ________________ </w:t>
      </w:r>
    </w:p>
    <w:p w:rsidR="00500C4B" w:rsidRDefault="00500C4B" w:rsidP="00500C4B">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500C4B" w:rsidRDefault="00500C4B" w:rsidP="00500C4B">
      <w:pPr>
        <w:rPr>
          <w:rFonts w:ascii="Swiss721BT-Thin" w:hAnsi="Swiss721BT-Thin" w:cs="Swiss721BT-Thin"/>
          <w:spacing w:val="-2"/>
          <w:sz w:val="20"/>
          <w:szCs w:val="20"/>
        </w:rPr>
      </w:pPr>
    </w:p>
    <w:p w:rsidR="00500C4B" w:rsidRDefault="00500C4B" w:rsidP="00500C4B">
      <w:pPr>
        <w:rPr>
          <w:rFonts w:ascii="Swiss721BT-Thin" w:hAnsi="Swiss721BT-Thin" w:cs="Swiss721BT-Thin"/>
          <w:spacing w:val="-2"/>
          <w:sz w:val="20"/>
          <w:szCs w:val="20"/>
        </w:rPr>
      </w:pPr>
      <w:r>
        <w:rPr>
          <w:rFonts w:ascii="Swiss721BT-Thin" w:hAnsi="Swiss721BT-Thin" w:cs="Swiss721BT-Thin"/>
          <w:spacing w:val="-2"/>
          <w:sz w:val="20"/>
          <w:szCs w:val="20"/>
        </w:rPr>
        <w:t>IL SINDACO</w:t>
      </w:r>
    </w:p>
    <w:p w:rsidR="00500C4B" w:rsidRDefault="00500C4B" w:rsidP="00500C4B">
      <w:pPr>
        <w:sectPr w:rsidR="00500C4B" w:rsidSect="005E64F1">
          <w:pgSz w:w="11906" w:h="16838"/>
          <w:pgMar w:top="11" w:right="720" w:bottom="0" w:left="720" w:header="0" w:footer="0" w:gutter="0"/>
          <w:cols w:space="720"/>
          <w:noEndnote/>
        </w:sectPr>
      </w:pPr>
    </w:p>
    <w:p w:rsidR="00A32D63" w:rsidRDefault="00A32D63" w:rsidP="00500C4B"/>
    <w:p w:rsidR="00A32D63" w:rsidRPr="00A32D63" w:rsidRDefault="00A32D63" w:rsidP="00A32D63"/>
    <w:p w:rsidR="00A32D63" w:rsidRPr="00A32D63" w:rsidRDefault="00365008" w:rsidP="00A32D63">
      <w:r>
        <w:rPr>
          <w:noProof/>
        </w:rPr>
        <mc:AlternateContent>
          <mc:Choice Requires="wps">
            <w:drawing>
              <wp:anchor distT="0" distB="0" distL="114300" distR="114300" simplePos="0" relativeHeight="251688960" behindDoc="0" locked="0" layoutInCell="1" allowOverlap="1" wp14:anchorId="459AD48D" wp14:editId="735B0760">
                <wp:simplePos x="0" y="0"/>
                <wp:positionH relativeFrom="column">
                  <wp:posOffset>3061335</wp:posOffset>
                </wp:positionH>
                <wp:positionV relativeFrom="paragraph">
                  <wp:posOffset>463550</wp:posOffset>
                </wp:positionV>
                <wp:extent cx="3883025" cy="1417320"/>
                <wp:effectExtent l="0" t="0" r="0" b="5080"/>
                <wp:wrapSquare wrapText="bothSides"/>
                <wp:docPr id="39" name="Casella di testo 39"/>
                <wp:cNvGraphicFramePr/>
                <a:graphic xmlns:a="http://schemas.openxmlformats.org/drawingml/2006/main">
                  <a:graphicData uri="http://schemas.microsoft.com/office/word/2010/wordprocessingShape">
                    <wps:wsp>
                      <wps:cNvSpPr txBox="1"/>
                      <wps:spPr>
                        <a:xfrm>
                          <a:off x="0" y="0"/>
                          <a:ext cx="3883025" cy="141732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Pr="00721421" w:rsidRDefault="005A6CD1" w:rsidP="00500C4B">
                            <w:pPr>
                              <w:pStyle w:val="Paragrafobase"/>
                              <w:suppressAutoHyphens/>
                              <w:rPr>
                                <w:rFonts w:ascii="Swiss721BT-Thin" w:hAnsi="Swiss721BT-Thin" w:cs="Swiss721BT-Thin"/>
                                <w:sz w:val="44"/>
                                <w:szCs w:val="44"/>
                                <w:lang w:val="it-IT"/>
                              </w:rPr>
                            </w:pPr>
                            <w:r w:rsidRPr="00721421">
                              <w:rPr>
                                <w:rFonts w:ascii="Swiss721BT-Thin" w:hAnsi="Swiss721BT-Thin" w:cs="Swiss721BT-Thin"/>
                                <w:sz w:val="44"/>
                                <w:szCs w:val="44"/>
                                <w:lang w:val="it-IT"/>
                              </w:rPr>
                              <w:t>Ordinanza inerenti demolizioni, sgomberi, evacuazioni.</w:t>
                            </w:r>
                          </w:p>
                          <w:p w:rsidR="005A6CD1" w:rsidRDefault="005A6CD1" w:rsidP="00500C4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59AD48D" id="Casella di testo 39" o:spid="_x0000_s1060" type="#_x0000_t202" style="position:absolute;margin-left:241.05pt;margin-top:36.5pt;width:305.75pt;height:111.6pt;z-index:2516889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" filled="f" stroked="f">
                <v:textbox>
                  <w:txbxContent>
                    <w:p w:rsidR="005A6CD1" w:rsidRPr="00721421" w:rsidRDefault="005A6CD1" w:rsidP="00500C4B">
                      <w:pPr>
                        <w:pStyle w:val="Paragrafobase"/>
                        <w:suppressAutoHyphens/>
                        <w:rPr>
                          <w:rFonts w:ascii="Swiss721BT-Thin" w:hAnsi="Swiss721BT-Thin" w:cs="Swiss721BT-Thin"/>
                          <w:sz w:val="44"/>
                          <w:szCs w:val="44"/>
                          <w:lang w:val="it-IT"/>
                        </w:rPr>
                      </w:pPr>
                      <w:r w:rsidRPr="00721421">
                        <w:rPr>
                          <w:rFonts w:ascii="Swiss721BT-Thin" w:hAnsi="Swiss721BT-Thin" w:cs="Swiss721BT-Thin"/>
                          <w:sz w:val="44"/>
                          <w:szCs w:val="44"/>
                          <w:lang w:val="it-IT"/>
                        </w:rPr>
                        <w:t>Ordinanza inerenti demolizioni, sgomberi, evacuazioni.</w:t>
                      </w:r>
                    </w:p>
                    <w:p w:rsidR="005A6CD1" w:rsidRDefault="005A6CD1" w:rsidP="00500C4B"/>
                  </w:txbxContent>
                </v:textbox>
                <w10:wrap type="square"/>
              </v:shape>
            </w:pict>
          </mc:Fallback>
        </mc:AlternateContent>
      </w:r>
      <w:r>
        <w:rPr>
          <w:noProof/>
        </w:rPr>
        <mc:AlternateContent>
          <mc:Choice Requires="wps">
            <w:drawing>
              <wp:anchor distT="0" distB="0" distL="114300" distR="114300" simplePos="0" relativeHeight="251689984" behindDoc="0" locked="0" layoutInCell="1" allowOverlap="1" wp14:anchorId="20149923" wp14:editId="1BBE6CA7">
                <wp:simplePos x="0" y="0"/>
                <wp:positionH relativeFrom="column">
                  <wp:posOffset>3061335</wp:posOffset>
                </wp:positionH>
                <wp:positionV relativeFrom="paragraph">
                  <wp:posOffset>128270</wp:posOffset>
                </wp:positionV>
                <wp:extent cx="1485900" cy="457200"/>
                <wp:effectExtent l="0" t="0" r="0" b="0"/>
                <wp:wrapSquare wrapText="bothSides"/>
                <wp:docPr id="40" name="Casella di testo 40"/>
                <wp:cNvGraphicFramePr/>
                <a:graphic xmlns:a="http://schemas.openxmlformats.org/drawingml/2006/main">
                  <a:graphicData uri="http://schemas.microsoft.com/office/word/2010/wordprocessingShape">
                    <wps:wsp>
                      <wps:cNvSpPr txBox="1"/>
                      <wps:spPr>
                        <a:xfrm>
                          <a:off x="0" y="0"/>
                          <a:ext cx="1485900" cy="4572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Default="005A6CD1" w:rsidP="00500C4B">
                            <w:pPr>
                              <w:pStyle w:val="Testofumetto"/>
                              <w:rPr>
                                <w:rFonts w:ascii="Swiss721BT-Thin" w:hAnsi="Swiss721BT-Thin" w:cs="Swiss721BT-Thin"/>
                                <w:sz w:val="32"/>
                                <w:szCs w:val="32"/>
                              </w:rPr>
                            </w:pPr>
                            <w:r>
                              <w:rPr>
                                <w:rFonts w:ascii="Swiss721BT-Thin" w:hAnsi="Swiss721BT-Thin" w:cs="Swiss721BT-Thin"/>
                                <w:sz w:val="32"/>
                                <w:szCs w:val="32"/>
                              </w:rPr>
                              <w:t>Mod.010</w:t>
                            </w:r>
                          </w:p>
                          <w:p w:rsidR="005A6CD1" w:rsidRDefault="005A6CD1" w:rsidP="00500C4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0149923" id="Casella di testo 40" o:spid="_x0000_s1061" type="#_x0000_t202" style="position:absolute;margin-left:241.05pt;margin-top:10.1pt;width:117pt;height:36pt;z-index:2516899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" filled="f" stroked="f">
                <v:textbox>
                  <w:txbxContent>
                    <w:p w:rsidR="005A6CD1" w:rsidRDefault="005A6CD1" w:rsidP="00500C4B">
                      <w:pPr>
                        <w:pStyle w:val="Testofumetto"/>
                        <w:rPr>
                          <w:rFonts w:ascii="Swiss721BT-Thin" w:hAnsi="Swiss721BT-Thin" w:cs="Swiss721BT-Thin"/>
                          <w:sz w:val="32"/>
                          <w:szCs w:val="32"/>
                        </w:rPr>
                      </w:pPr>
                      <w:r>
                        <w:rPr>
                          <w:rFonts w:ascii="Swiss721BT-Thin" w:hAnsi="Swiss721BT-Thin" w:cs="Swiss721BT-Thin"/>
                          <w:sz w:val="32"/>
                          <w:szCs w:val="32"/>
                        </w:rPr>
                        <w:t>Mod.010</w:t>
                      </w:r>
                    </w:p>
                    <w:p w:rsidR="005A6CD1" w:rsidRDefault="005A6CD1" w:rsidP="00500C4B"/>
                  </w:txbxContent>
                </v:textbox>
                <w10:wrap type="square"/>
              </v:shape>
            </w:pict>
          </mc:Fallback>
        </mc:AlternateContent>
      </w:r>
    </w:p>
    <w:p w:rsidR="00A32D63" w:rsidRPr="00A32D63" w:rsidRDefault="00A32D63" w:rsidP="00A32D63"/>
    <w:p w:rsidR="00A32D63" w:rsidRPr="00A32D63" w:rsidRDefault="00A32D63" w:rsidP="00A32D63"/>
    <w:p w:rsidR="00A32D63" w:rsidRPr="00A32D63" w:rsidRDefault="00A32D63" w:rsidP="00A32D63"/>
    <w:p w:rsidR="00A32D63" w:rsidRPr="00A32D63" w:rsidRDefault="00A32D63" w:rsidP="00A32D63"/>
    <w:p w:rsidR="00A32D63" w:rsidRDefault="00A32D63" w:rsidP="00A32D63"/>
    <w:p w:rsidR="00365008" w:rsidRDefault="00365008" w:rsidP="00A32D63">
      <w:pPr>
        <w:pStyle w:val="Paragrafobase"/>
        <w:rPr>
          <w:rFonts w:ascii="Swiss721BT-Thin" w:hAnsi="Swiss721BT-Thin" w:cs="Swiss721BT-Thin"/>
          <w:spacing w:val="-2"/>
          <w:sz w:val="20"/>
          <w:szCs w:val="20"/>
          <w:lang w:val="it-IT"/>
        </w:rPr>
      </w:pPr>
    </w:p>
    <w:p w:rsidR="00365008" w:rsidRDefault="00365008" w:rsidP="00A32D63">
      <w:pPr>
        <w:pStyle w:val="Paragrafobase"/>
        <w:rPr>
          <w:rFonts w:ascii="Swiss721BT-Thin" w:hAnsi="Swiss721BT-Thin" w:cs="Swiss721BT-Thin"/>
          <w:spacing w:val="-2"/>
          <w:sz w:val="20"/>
          <w:szCs w:val="20"/>
          <w:lang w:val="it-IT"/>
        </w:rPr>
      </w:pPr>
    </w:p>
    <w:p w:rsidR="00365008" w:rsidRDefault="00365008" w:rsidP="00A32D63">
      <w:pPr>
        <w:pStyle w:val="Paragrafobase"/>
        <w:rPr>
          <w:rFonts w:ascii="Swiss721BT-Thin" w:hAnsi="Swiss721BT-Thin" w:cs="Swiss721BT-Thin"/>
          <w:spacing w:val="-2"/>
          <w:sz w:val="20"/>
          <w:szCs w:val="20"/>
          <w:lang w:val="it-IT"/>
        </w:rPr>
      </w:pPr>
    </w:p>
    <w:p w:rsidR="00365008" w:rsidRDefault="00365008" w:rsidP="00A32D63">
      <w:pPr>
        <w:pStyle w:val="Paragrafobase"/>
        <w:rPr>
          <w:rFonts w:ascii="Swiss721BT-Thin" w:hAnsi="Swiss721BT-Thin" w:cs="Swiss721BT-Thin"/>
          <w:spacing w:val="-2"/>
          <w:sz w:val="20"/>
          <w:szCs w:val="20"/>
          <w:lang w:val="it-IT"/>
        </w:rPr>
      </w:pPr>
    </w:p>
    <w:p w:rsidR="00A32D63" w:rsidRDefault="00A32D63" w:rsidP="00A32D63">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Ordinanza </w:t>
      </w:r>
      <w:proofErr w:type="spellStart"/>
      <w:r>
        <w:rPr>
          <w:rFonts w:ascii="Swiss721BT-Thin" w:hAnsi="Swiss721BT-Thin" w:cs="Swiss721BT-Thin"/>
          <w:spacing w:val="-2"/>
          <w:sz w:val="20"/>
          <w:szCs w:val="20"/>
          <w:lang w:val="it-IT"/>
        </w:rPr>
        <w:t>n.______del</w:t>
      </w:r>
      <w:proofErr w:type="spellEnd"/>
      <w:r>
        <w:rPr>
          <w:rFonts w:ascii="Swiss721BT-Thin" w:hAnsi="Swiss721BT-Thin" w:cs="Swiss721BT-Thin"/>
          <w:spacing w:val="-2"/>
          <w:sz w:val="20"/>
          <w:szCs w:val="20"/>
          <w:lang w:val="it-IT"/>
        </w:rPr>
        <w:t xml:space="preserve"> ____________</w:t>
      </w:r>
    </w:p>
    <w:p w:rsidR="00A32D63" w:rsidRDefault="00A32D63" w:rsidP="00A32D63">
      <w:pPr>
        <w:pStyle w:val="Paragrafobase"/>
        <w:rPr>
          <w:rFonts w:ascii="Swiss721BT-Thin" w:hAnsi="Swiss721BT-Thin" w:cs="Swiss721BT-Thin"/>
          <w:spacing w:val="-2"/>
          <w:sz w:val="20"/>
          <w:szCs w:val="20"/>
          <w:lang w:val="it-IT"/>
        </w:rPr>
      </w:pPr>
    </w:p>
    <w:p w:rsidR="00A32D63" w:rsidRDefault="00A32D63" w:rsidP="00A32D63">
      <w:pPr>
        <w:pStyle w:val="Paragrafobase"/>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IL SINDACO</w:t>
      </w:r>
    </w:p>
    <w:p w:rsidR="00A32D63" w:rsidRDefault="00A32D63" w:rsidP="00A32D63">
      <w:pPr>
        <w:pStyle w:val="Paragrafobase"/>
        <w:ind w:left="140" w:hanging="140"/>
        <w:rPr>
          <w:rFonts w:ascii="Swiss721BT-Thin" w:hAnsi="Swiss721BT-Thin" w:cs="Swiss721BT-Thin"/>
          <w:spacing w:val="-2"/>
          <w:sz w:val="20"/>
          <w:szCs w:val="20"/>
          <w:lang w:val="it-IT"/>
        </w:rPr>
      </w:pPr>
    </w:p>
    <w:p w:rsidR="00A32D63" w:rsidRDefault="00A32D63" w:rsidP="00A32D63">
      <w:pPr>
        <w:pStyle w:val="Paragrafobase"/>
        <w:ind w:left="140" w:hanging="140"/>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RILEVATO</w:t>
      </w:r>
    </w:p>
    <w:p w:rsidR="00A32D63" w:rsidRDefault="00A32D63" w:rsidP="00A32D63">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che in conseguenza del recente evento ..................... verificatosi in data ..........................., che ha colpito il territorio comunale in località ................................. si è determinata una situazione di grave pericolo per la popolazione ivi residente, causata dalla lesione e dal danneggiamento delle strutture e dei fabbricati situati nel territorio interessato, con conseguente rischio di distacchi e/o di crolli sulle aree pubbliche o private; </w:t>
      </w:r>
    </w:p>
    <w:p w:rsidR="00A32D63" w:rsidRDefault="00A32D63" w:rsidP="00A32D63">
      <w:pPr>
        <w:pStyle w:val="Paragrafobase"/>
        <w:ind w:left="140" w:hanging="140"/>
        <w:rPr>
          <w:rFonts w:ascii="Swiss721BT-Thin" w:hAnsi="Swiss721BT-Thin" w:cs="Swiss721BT-Thin"/>
          <w:spacing w:val="-2"/>
          <w:sz w:val="20"/>
          <w:szCs w:val="20"/>
          <w:lang w:val="it-IT"/>
        </w:rPr>
      </w:pPr>
    </w:p>
    <w:p w:rsidR="00A32D63" w:rsidRDefault="00A32D63" w:rsidP="00A32D63">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VISTA</w:t>
      </w:r>
      <w:r>
        <w:rPr>
          <w:rFonts w:ascii="Swiss721BT-Thin" w:hAnsi="Swiss721BT-Thin" w:cs="Swiss721BT-Thin"/>
          <w:spacing w:val="-2"/>
          <w:sz w:val="20"/>
          <w:szCs w:val="20"/>
          <w:lang w:val="it-IT"/>
        </w:rPr>
        <w:t xml:space="preserve"> </w:t>
      </w:r>
    </w:p>
    <w:p w:rsidR="00A32D63" w:rsidRDefault="00A32D63" w:rsidP="00A32D63">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la relazione redatta dai tecnici incaricati della verifica delle condizioni statiche e di sicurezza strutturale e degli impianti, relativi agli immobili interessati dall’evento, e le relative conclusioni in ordine ai provvedimenti ritenuti più idonei ai fini della prevenzione e del ripristino;</w:t>
      </w:r>
    </w:p>
    <w:p w:rsidR="00A32D63" w:rsidRDefault="00A32D63" w:rsidP="00A32D63">
      <w:pPr>
        <w:pStyle w:val="Paragrafobase"/>
        <w:ind w:left="140" w:hanging="140"/>
        <w:rPr>
          <w:rFonts w:ascii="Swiss721BT-Thin" w:hAnsi="Swiss721BT-Thin" w:cs="Swiss721BT-Thin"/>
          <w:spacing w:val="-2"/>
          <w:sz w:val="20"/>
          <w:szCs w:val="20"/>
          <w:lang w:val="it-IT"/>
        </w:rPr>
      </w:pPr>
    </w:p>
    <w:p w:rsidR="00A32D63" w:rsidRDefault="00A32D63" w:rsidP="00A32D63">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RAVVISATA</w:t>
      </w:r>
      <w:r>
        <w:rPr>
          <w:rFonts w:ascii="Swiss721BT-Thin" w:hAnsi="Swiss721BT-Thin" w:cs="Swiss721BT-Thin"/>
          <w:spacing w:val="-2"/>
          <w:sz w:val="20"/>
          <w:szCs w:val="20"/>
          <w:lang w:val="it-IT"/>
        </w:rPr>
        <w:t xml:space="preserve"> </w:t>
      </w:r>
    </w:p>
    <w:p w:rsidR="00A32D63" w:rsidRDefault="00A32D63" w:rsidP="00A32D63">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l’opportunità e l’urgenza di provvedere in merito, anche e soprattutto al fine di scongiurare evidenti pericoli per la circolazione e l’incolumità dei passanti, con la transennatura e l’abbattimento d’ufficio e senza spese a carico dei proprietari dei seguenti immobili, per i quali resta esclusa qualsivoglia possibilità di ripristino. </w:t>
      </w:r>
    </w:p>
    <w:p w:rsidR="00A32D63" w:rsidRDefault="00A32D63" w:rsidP="00A32D63">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A32D63" w:rsidRDefault="00A32D63" w:rsidP="00A32D63">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indirizzo</w:t>
      </w:r>
      <w:r>
        <w:rPr>
          <w:rFonts w:ascii="Swiss721BT-Thin" w:hAnsi="Swiss721BT-Thin" w:cs="Swiss721BT-Thin"/>
          <w:spacing w:val="-2"/>
          <w:sz w:val="20"/>
          <w:szCs w:val="20"/>
          <w:lang w:val="it-IT"/>
        </w:rPr>
        <w:tab/>
      </w:r>
      <w:r>
        <w:rPr>
          <w:rFonts w:ascii="Swiss721BT-Thin" w:hAnsi="Swiss721BT-Thin" w:cs="Swiss721BT-Thin"/>
          <w:spacing w:val="-2"/>
          <w:sz w:val="20"/>
          <w:szCs w:val="20"/>
          <w:lang w:val="it-IT"/>
        </w:rPr>
        <w:tab/>
      </w:r>
      <w:r>
        <w:rPr>
          <w:rFonts w:ascii="Swiss721BT-Thin" w:hAnsi="Swiss721BT-Thin" w:cs="Swiss721BT-Thin"/>
          <w:spacing w:val="-2"/>
          <w:sz w:val="20"/>
          <w:szCs w:val="20"/>
          <w:lang w:val="it-IT"/>
        </w:rPr>
        <w:tab/>
        <w:t xml:space="preserve">proprietario </w:t>
      </w:r>
    </w:p>
    <w:p w:rsidR="00A32D63" w:rsidRDefault="00A32D63" w:rsidP="00A32D63">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__________________________________________________________________ </w:t>
      </w:r>
    </w:p>
    <w:p w:rsidR="00A32D63" w:rsidRDefault="00A32D63" w:rsidP="00A32D63">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__________________________________________________________________</w:t>
      </w:r>
    </w:p>
    <w:p w:rsidR="00A32D63" w:rsidRDefault="00A32D63" w:rsidP="00A32D63">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__________________________________________________________________</w:t>
      </w:r>
    </w:p>
    <w:p w:rsidR="00A32D63" w:rsidRDefault="00A32D63" w:rsidP="00A32D63">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__________________________________________________________________</w:t>
      </w:r>
    </w:p>
    <w:p w:rsidR="00A32D63" w:rsidRDefault="00A32D63" w:rsidP="00A32D63">
      <w:pPr>
        <w:pStyle w:val="Paragrafobase"/>
        <w:ind w:left="140" w:hanging="140"/>
        <w:rPr>
          <w:rFonts w:ascii="Swiss721BT-BoldExtended" w:hAnsi="Swiss721BT-BoldExtended" w:cs="Swiss721BT-BoldExtended"/>
          <w:b/>
          <w:bCs/>
          <w:spacing w:val="-2"/>
          <w:sz w:val="20"/>
          <w:szCs w:val="20"/>
          <w:lang w:val="it-IT"/>
        </w:rPr>
      </w:pPr>
    </w:p>
    <w:p w:rsidR="00A32D63" w:rsidRDefault="00A32D63" w:rsidP="00A32D63">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VISTO </w:t>
      </w:r>
    </w:p>
    <w:p w:rsidR="00A32D63" w:rsidRDefault="00A32D63" w:rsidP="00A32D63">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il vigente piano comunale di protezione civile;</w:t>
      </w:r>
    </w:p>
    <w:p w:rsidR="00A32D63" w:rsidRDefault="00A32D63" w:rsidP="00A32D63">
      <w:pPr>
        <w:pStyle w:val="Paragrafobase"/>
        <w:ind w:left="140" w:hanging="140"/>
        <w:rPr>
          <w:rFonts w:ascii="Swiss721BT-Thin" w:hAnsi="Swiss721BT-Thin" w:cs="Swiss721BT-Thin"/>
          <w:spacing w:val="-2"/>
          <w:sz w:val="20"/>
          <w:szCs w:val="20"/>
          <w:lang w:val="it-IT"/>
        </w:rPr>
      </w:pPr>
    </w:p>
    <w:p w:rsidR="00A32D63" w:rsidRDefault="00A32D63" w:rsidP="00A32D63">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VISTI</w:t>
      </w:r>
      <w:r>
        <w:rPr>
          <w:rFonts w:ascii="Swiss721BT-Thin" w:hAnsi="Swiss721BT-Thin" w:cs="Swiss721BT-Thin"/>
          <w:spacing w:val="-2"/>
          <w:sz w:val="20"/>
          <w:szCs w:val="20"/>
          <w:lang w:val="it-IT"/>
        </w:rPr>
        <w:t xml:space="preserve"> </w:t>
      </w:r>
    </w:p>
    <w:p w:rsidR="00A32D63" w:rsidRDefault="00A32D63" w:rsidP="00A32D63">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 25 del D.P.R. 24.7.1977, n.616; </w:t>
      </w:r>
    </w:p>
    <w:p w:rsidR="00A32D63" w:rsidRDefault="00A32D63" w:rsidP="00A32D63">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 16 del D.P.R. 6.2.1981, n.66 </w:t>
      </w:r>
    </w:p>
    <w:p w:rsidR="00A32D63" w:rsidRDefault="00A32D63" w:rsidP="00A32D63">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15 della legge 24 febbraio 1992 n. 225; </w:t>
      </w:r>
    </w:p>
    <w:p w:rsidR="00A32D63" w:rsidRDefault="00A32D63" w:rsidP="00A32D63">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54 comma 2 del </w:t>
      </w:r>
      <w:proofErr w:type="spellStart"/>
      <w:r>
        <w:rPr>
          <w:rFonts w:ascii="Swiss721BT-Thin" w:hAnsi="Swiss721BT-Thin" w:cs="Swiss721BT-Thin"/>
          <w:spacing w:val="-2"/>
          <w:sz w:val="20"/>
          <w:szCs w:val="20"/>
          <w:lang w:val="it-IT"/>
        </w:rPr>
        <w:t>D.Lgs.</w:t>
      </w:r>
      <w:proofErr w:type="spellEnd"/>
      <w:r>
        <w:rPr>
          <w:rFonts w:ascii="Swiss721BT-Thin" w:hAnsi="Swiss721BT-Thin" w:cs="Swiss721BT-Thin"/>
          <w:spacing w:val="-2"/>
          <w:sz w:val="20"/>
          <w:szCs w:val="20"/>
          <w:lang w:val="it-IT"/>
        </w:rPr>
        <w:t xml:space="preserve"> 18 agosto 2000 n.267; </w:t>
      </w:r>
    </w:p>
    <w:p w:rsidR="00A32D63" w:rsidRDefault="00A32D63" w:rsidP="00A32D63">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 legge 07/08/1990, n. 241 </w:t>
      </w:r>
    </w:p>
    <w:p w:rsidR="00A32D63" w:rsidRDefault="00A32D63" w:rsidP="00A32D63">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21 novembre 1985, n. 28</w:t>
      </w:r>
    </w:p>
    <w:p w:rsidR="00A32D63" w:rsidRDefault="00A32D63" w:rsidP="00A32D63">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17 gennaio 1989, n. 3</w:t>
      </w:r>
    </w:p>
    <w:p w:rsidR="00A32D63" w:rsidRDefault="00A32D63" w:rsidP="00A32D63">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12 giugno 2006, n. 9</w:t>
      </w:r>
    </w:p>
    <w:p w:rsidR="00A32D63" w:rsidRDefault="00300BDF" w:rsidP="00A32D63">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Il Decreto Legislativo n° 1 del 02 gennaio 2018</w:t>
      </w:r>
    </w:p>
    <w:p w:rsidR="00A32D63" w:rsidRDefault="00A32D63" w:rsidP="00A32D63">
      <w:pPr>
        <w:pStyle w:val="Paragrafobase"/>
        <w:ind w:left="140" w:hanging="140"/>
        <w:rPr>
          <w:rFonts w:ascii="Swiss721BT-Thin" w:hAnsi="Swiss721BT-Thin" w:cs="Swiss721BT-Thin"/>
          <w:spacing w:val="-2"/>
          <w:sz w:val="20"/>
          <w:szCs w:val="20"/>
          <w:lang w:val="it-IT"/>
        </w:rPr>
      </w:pPr>
    </w:p>
    <w:p w:rsidR="00A32D63" w:rsidRDefault="00A32D63" w:rsidP="00A32D63">
      <w:pPr>
        <w:pStyle w:val="Paragrafobase"/>
        <w:ind w:left="140" w:hanging="140"/>
        <w:jc w:val="right"/>
        <w:rPr>
          <w:rFonts w:ascii="Swiss721BT-Thin" w:hAnsi="Swiss721BT-Thin" w:cs="Swiss721BT-Thin"/>
          <w:spacing w:val="-2"/>
          <w:sz w:val="20"/>
          <w:szCs w:val="20"/>
          <w:lang w:val="it-IT"/>
        </w:rPr>
      </w:pPr>
      <w:r>
        <w:rPr>
          <w:rFonts w:ascii="Swiss721BT-Thin" w:hAnsi="Swiss721BT-Thin" w:cs="Swiss721BT-Thin"/>
          <w:spacing w:val="-2"/>
          <w:sz w:val="20"/>
          <w:szCs w:val="20"/>
          <w:lang w:val="it-IT"/>
        </w:rPr>
        <w:t>Segue...</w:t>
      </w:r>
    </w:p>
    <w:p w:rsidR="00A32D63" w:rsidRDefault="00A32D63" w:rsidP="00A32D63">
      <w:pPr>
        <w:pStyle w:val="Paragrafobase"/>
        <w:ind w:left="140" w:hanging="140"/>
        <w:rPr>
          <w:rFonts w:ascii="Swiss721BT-Thin" w:hAnsi="Swiss721BT-Thin" w:cs="Swiss721BT-Thin"/>
          <w:spacing w:val="-2"/>
          <w:sz w:val="20"/>
          <w:szCs w:val="20"/>
          <w:lang w:val="it-IT"/>
        </w:rPr>
      </w:pPr>
    </w:p>
    <w:p w:rsidR="00A32D63" w:rsidRDefault="00A32D63" w:rsidP="00A32D63">
      <w:pPr>
        <w:pStyle w:val="Paragrafobase"/>
        <w:ind w:left="140" w:hanging="140"/>
        <w:rPr>
          <w:rFonts w:ascii="Swiss721BT-BoldExtended" w:hAnsi="Swiss721BT-BoldExtended" w:cs="Swiss721BT-BoldExtended"/>
          <w:b/>
          <w:bCs/>
          <w:spacing w:val="-2"/>
          <w:sz w:val="20"/>
          <w:szCs w:val="20"/>
          <w:lang w:val="it-IT"/>
        </w:rPr>
      </w:pPr>
    </w:p>
    <w:p w:rsidR="00365008" w:rsidRDefault="00365008" w:rsidP="00A32D63">
      <w:pPr>
        <w:pStyle w:val="Paragrafobase"/>
        <w:ind w:left="140" w:hanging="140"/>
        <w:rPr>
          <w:rFonts w:ascii="Swiss721BT-BoldExtended" w:hAnsi="Swiss721BT-BoldExtended" w:cs="Swiss721BT-BoldExtended"/>
          <w:b/>
          <w:bCs/>
          <w:spacing w:val="-2"/>
          <w:sz w:val="20"/>
          <w:szCs w:val="20"/>
          <w:lang w:val="it-IT"/>
        </w:rPr>
      </w:pPr>
    </w:p>
    <w:p w:rsidR="00365008" w:rsidRDefault="00365008" w:rsidP="00A32D63">
      <w:pPr>
        <w:pStyle w:val="Paragrafobase"/>
        <w:ind w:left="140" w:hanging="140"/>
        <w:rPr>
          <w:rFonts w:ascii="Swiss721BT-BoldExtended" w:hAnsi="Swiss721BT-BoldExtended" w:cs="Swiss721BT-BoldExtended"/>
          <w:b/>
          <w:bCs/>
          <w:spacing w:val="-2"/>
          <w:sz w:val="20"/>
          <w:szCs w:val="20"/>
          <w:lang w:val="it-IT"/>
        </w:rPr>
      </w:pPr>
    </w:p>
    <w:p w:rsidR="00365008" w:rsidRDefault="00365008" w:rsidP="00A32D63">
      <w:pPr>
        <w:pStyle w:val="Paragrafobase"/>
        <w:ind w:left="140" w:hanging="140"/>
        <w:rPr>
          <w:rFonts w:ascii="Swiss721BT-BoldExtended" w:hAnsi="Swiss721BT-BoldExtended" w:cs="Swiss721BT-BoldExtended"/>
          <w:b/>
          <w:bCs/>
          <w:spacing w:val="-2"/>
          <w:sz w:val="20"/>
          <w:szCs w:val="20"/>
          <w:lang w:val="it-IT"/>
        </w:rPr>
      </w:pPr>
    </w:p>
    <w:p w:rsidR="00365008" w:rsidRDefault="00365008" w:rsidP="00A32D63">
      <w:pPr>
        <w:pStyle w:val="Paragrafobase"/>
        <w:ind w:left="140" w:hanging="140"/>
        <w:rPr>
          <w:rFonts w:ascii="Swiss721BT-BoldExtended" w:hAnsi="Swiss721BT-BoldExtended" w:cs="Swiss721BT-BoldExtended"/>
          <w:b/>
          <w:bCs/>
          <w:spacing w:val="-2"/>
          <w:sz w:val="20"/>
          <w:szCs w:val="20"/>
          <w:lang w:val="it-IT"/>
        </w:rPr>
      </w:pPr>
    </w:p>
    <w:p w:rsidR="00A32D63" w:rsidRDefault="00A32D63" w:rsidP="00A32D63">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ORDINA </w:t>
      </w:r>
    </w:p>
    <w:p w:rsidR="00A32D63" w:rsidRDefault="00A32D63" w:rsidP="00A32D63">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La transennatura e l’abbattimento d’ufficio e senza spesa alcuna a carico degli interessati dei sopraelencati immobili, di proprietà delle persone ivi indicate e per le finalità sopra descritte, da effettuarsi a cura di </w:t>
      </w:r>
    </w:p>
    <w:p w:rsidR="00A32D63" w:rsidRDefault="00A32D63" w:rsidP="00A32D63">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Vigili del Fuoco </w:t>
      </w:r>
    </w:p>
    <w:p w:rsidR="00A32D63" w:rsidRDefault="00A32D63" w:rsidP="00A32D63">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U.T.C. </w:t>
      </w:r>
    </w:p>
    <w:p w:rsidR="00A32D63" w:rsidRDefault="00A32D63" w:rsidP="00A32D63">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Ditta Incaricata </w:t>
      </w:r>
    </w:p>
    <w:p w:rsidR="00A32D63" w:rsidRDefault="00A32D63" w:rsidP="00A32D63">
      <w:pPr>
        <w:pStyle w:val="Paragrafobase"/>
        <w:ind w:left="140" w:hanging="140"/>
        <w:rPr>
          <w:rFonts w:ascii="Swiss721BT-Thin" w:hAnsi="Swiss721BT-Thin" w:cs="Swiss721BT-Thin"/>
          <w:spacing w:val="-2"/>
          <w:sz w:val="20"/>
          <w:szCs w:val="20"/>
          <w:lang w:val="it-IT"/>
        </w:rPr>
      </w:pPr>
    </w:p>
    <w:p w:rsidR="00A32D63" w:rsidRDefault="00A32D63" w:rsidP="00A32D63">
      <w:pPr>
        <w:pStyle w:val="Paragrafobase"/>
        <w:rPr>
          <w:rFonts w:ascii="Swiss721BT-Thin" w:hAnsi="Swiss721BT-Thin" w:cs="Swiss721BT-Thin"/>
          <w:spacing w:val="-2"/>
          <w:sz w:val="20"/>
          <w:szCs w:val="20"/>
          <w:lang w:val="it-IT"/>
        </w:rPr>
      </w:pPr>
    </w:p>
    <w:p w:rsidR="00A32D63" w:rsidRDefault="00A32D63" w:rsidP="00A32D63">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RENDE NOTO</w:t>
      </w:r>
      <w:r>
        <w:rPr>
          <w:rFonts w:ascii="Swiss721BT-Thin" w:hAnsi="Swiss721BT-Thin" w:cs="Swiss721BT-Thin"/>
          <w:spacing w:val="-2"/>
          <w:sz w:val="20"/>
          <w:szCs w:val="20"/>
          <w:lang w:val="it-IT"/>
        </w:rPr>
        <w:t xml:space="preserve"> </w:t>
      </w:r>
    </w:p>
    <w:p w:rsidR="00A32D63" w:rsidRDefault="00A32D63" w:rsidP="00A32D63">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a norma di legge il responsabile del procedimento è il Sig. ............................................. il quale provvederà all’adozione di tutti gli atti successivi e conseguenti, e dei necessari impegni di spesa. </w:t>
      </w:r>
    </w:p>
    <w:p w:rsidR="00A32D63" w:rsidRDefault="00A32D63" w:rsidP="00A32D63">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copia del presente provvedimento è pubblicata all’Albo del Comune e notificata a ................................. e verrà trasmessa al Prefetto e al Presidente della Regione. </w:t>
      </w:r>
    </w:p>
    <w:p w:rsidR="00A32D63" w:rsidRDefault="00A32D63" w:rsidP="00A32D63">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Sono incaricati della esecuzione della presente ordinanza, i Vigili Urbani, le Forze dell’Ordine (altri…). </w:t>
      </w:r>
    </w:p>
    <w:p w:rsidR="00A32D63" w:rsidRDefault="00A32D63" w:rsidP="00A32D63">
      <w:pPr>
        <w:pStyle w:val="Paragrafobase"/>
        <w:rPr>
          <w:rFonts w:ascii="Swiss721BT-Thin" w:hAnsi="Swiss721BT-Thin" w:cs="Swiss721BT-Thin"/>
          <w:spacing w:val="-2"/>
          <w:sz w:val="20"/>
          <w:szCs w:val="20"/>
          <w:lang w:val="it-IT"/>
        </w:rPr>
      </w:pPr>
    </w:p>
    <w:p w:rsidR="00A32D63" w:rsidRDefault="00A32D63" w:rsidP="00A32D63">
      <w:pPr>
        <w:pStyle w:val="Paragrafobase"/>
        <w:rPr>
          <w:rFonts w:ascii="Swiss721BT-Thin" w:hAnsi="Swiss721BT-Thin" w:cs="Swiss721BT-Thin"/>
          <w:spacing w:val="-2"/>
          <w:sz w:val="20"/>
          <w:szCs w:val="20"/>
          <w:lang w:val="it-IT"/>
        </w:rPr>
      </w:pPr>
    </w:p>
    <w:p w:rsidR="00A32D63" w:rsidRDefault="00A32D63" w:rsidP="00A32D63">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A32D63" w:rsidRDefault="00A32D63" w:rsidP="00A32D63">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Dal Municipio di______________, li ________________ </w:t>
      </w:r>
    </w:p>
    <w:p w:rsidR="00A32D63" w:rsidRDefault="00A32D63" w:rsidP="00A32D63">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A32D63" w:rsidRDefault="00A32D63" w:rsidP="00A32D63">
      <w:pPr>
        <w:pStyle w:val="Paragrafobase"/>
        <w:ind w:left="140" w:hanging="140"/>
        <w:rPr>
          <w:rFonts w:ascii="Swiss721BT-Thin" w:hAnsi="Swiss721BT-Thin" w:cs="Swiss721BT-Thin"/>
          <w:spacing w:val="-2"/>
          <w:sz w:val="20"/>
          <w:szCs w:val="20"/>
          <w:lang w:val="it-IT"/>
        </w:rPr>
      </w:pPr>
    </w:p>
    <w:p w:rsidR="00A32D63" w:rsidRDefault="00A32D63" w:rsidP="00A32D63">
      <w:pPr>
        <w:pStyle w:val="Paragrafobase"/>
        <w:ind w:left="140" w:hanging="140"/>
        <w:rPr>
          <w:rFonts w:ascii="Swiss721BT-Thin" w:hAnsi="Swiss721BT-Thin" w:cs="Swiss721BT-Thin"/>
          <w:spacing w:val="-2"/>
          <w:sz w:val="20"/>
          <w:szCs w:val="20"/>
          <w:lang w:val="it-IT"/>
        </w:rPr>
      </w:pPr>
    </w:p>
    <w:p w:rsidR="00A32D63" w:rsidRDefault="00A32D63" w:rsidP="00A32D63">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IL SINDACO </w:t>
      </w:r>
    </w:p>
    <w:p w:rsidR="00A32D63" w:rsidRDefault="00A32D63" w:rsidP="00A32D63">
      <w:pPr>
        <w:pStyle w:val="Paragrafobase"/>
        <w:ind w:left="140" w:hanging="140"/>
        <w:rPr>
          <w:rFonts w:ascii="Swiss721BT-Thin" w:hAnsi="Swiss721BT-Thin" w:cs="Swiss721BT-Thin"/>
          <w:spacing w:val="-2"/>
          <w:sz w:val="20"/>
          <w:szCs w:val="20"/>
          <w:lang w:val="it-IT"/>
        </w:rPr>
        <w:sectPr w:rsidR="00A32D63" w:rsidSect="005E64F1">
          <w:pgSz w:w="11906" w:h="16838"/>
          <w:pgMar w:top="11" w:right="720" w:bottom="0" w:left="720" w:header="0" w:footer="0" w:gutter="0"/>
          <w:cols w:space="720"/>
          <w:noEndnote/>
        </w:sectPr>
      </w:pPr>
    </w:p>
    <w:p w:rsidR="00A32D63" w:rsidRDefault="00A32D63" w:rsidP="00A32D63">
      <w:pPr>
        <w:pStyle w:val="Paragrafobase"/>
        <w:ind w:left="140" w:hanging="140"/>
        <w:rPr>
          <w:rFonts w:ascii="Swiss721BT-Thin" w:hAnsi="Swiss721BT-Thin" w:cs="Swiss721BT-Thin"/>
          <w:spacing w:val="-2"/>
          <w:sz w:val="20"/>
          <w:szCs w:val="20"/>
          <w:lang w:val="it-IT"/>
        </w:rPr>
      </w:pPr>
    </w:p>
    <w:p w:rsidR="00F9275C" w:rsidRDefault="00F9275C" w:rsidP="00F9275C">
      <w:pPr>
        <w:pStyle w:val="Paragrafobase"/>
        <w:rPr>
          <w:rFonts w:ascii="Swiss721BT-Thin" w:hAnsi="Swiss721BT-Thin" w:cs="Swiss721BT-Thin"/>
          <w:spacing w:val="-2"/>
          <w:sz w:val="20"/>
          <w:szCs w:val="20"/>
          <w:lang w:val="it-IT"/>
        </w:rPr>
      </w:pPr>
    </w:p>
    <w:p w:rsidR="00F9275C" w:rsidRDefault="00F9275C" w:rsidP="00F9275C">
      <w:pPr>
        <w:pStyle w:val="Paragrafobase"/>
        <w:rPr>
          <w:rFonts w:ascii="Swiss721BT-Thin" w:hAnsi="Swiss721BT-Thin" w:cs="Swiss721BT-Thin"/>
          <w:spacing w:val="-2"/>
          <w:sz w:val="20"/>
          <w:szCs w:val="20"/>
          <w:lang w:val="it-IT"/>
        </w:rPr>
      </w:pPr>
    </w:p>
    <w:p w:rsidR="00F9275C" w:rsidRDefault="00365008" w:rsidP="00F9275C">
      <w:pPr>
        <w:pStyle w:val="Paragrafobase"/>
        <w:rPr>
          <w:rFonts w:ascii="Swiss721BT-Thin" w:hAnsi="Swiss721BT-Thin" w:cs="Swiss721BT-Thin"/>
          <w:spacing w:val="-2"/>
          <w:sz w:val="20"/>
          <w:szCs w:val="20"/>
          <w:lang w:val="it-IT"/>
        </w:rPr>
      </w:pPr>
      <w:r>
        <w:rPr>
          <w:noProof/>
          <w:lang w:val="it-IT" w:eastAsia="it-IT"/>
        </w:rPr>
        <mc:AlternateContent>
          <mc:Choice Requires="wps">
            <w:drawing>
              <wp:anchor distT="0" distB="0" distL="114300" distR="114300" simplePos="0" relativeHeight="251693056" behindDoc="0" locked="0" layoutInCell="1" allowOverlap="1" wp14:anchorId="054310F9" wp14:editId="7496726D">
                <wp:simplePos x="0" y="0"/>
                <wp:positionH relativeFrom="column">
                  <wp:posOffset>3137535</wp:posOffset>
                </wp:positionH>
                <wp:positionV relativeFrom="paragraph">
                  <wp:posOffset>45085</wp:posOffset>
                </wp:positionV>
                <wp:extent cx="1485900" cy="457200"/>
                <wp:effectExtent l="0" t="0" r="0" b="0"/>
                <wp:wrapSquare wrapText="bothSides"/>
                <wp:docPr id="42" name="Casella di testo 42"/>
                <wp:cNvGraphicFramePr/>
                <a:graphic xmlns:a="http://schemas.openxmlformats.org/drawingml/2006/main">
                  <a:graphicData uri="http://schemas.microsoft.com/office/word/2010/wordprocessingShape">
                    <wps:wsp>
                      <wps:cNvSpPr txBox="1"/>
                      <wps:spPr>
                        <a:xfrm>
                          <a:off x="0" y="0"/>
                          <a:ext cx="1485900" cy="4572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Default="005A6CD1" w:rsidP="0075419E">
                            <w:pPr>
                              <w:pStyle w:val="Testofumetto"/>
                              <w:rPr>
                                <w:rFonts w:ascii="Swiss721BT-Thin" w:hAnsi="Swiss721BT-Thin" w:cs="Swiss721BT-Thin"/>
                                <w:sz w:val="32"/>
                                <w:szCs w:val="32"/>
                              </w:rPr>
                            </w:pPr>
                            <w:r>
                              <w:rPr>
                                <w:rFonts w:ascii="Swiss721BT-Thin" w:hAnsi="Swiss721BT-Thin" w:cs="Swiss721BT-Thin"/>
                                <w:sz w:val="32"/>
                                <w:szCs w:val="32"/>
                              </w:rPr>
                              <w:t>Mod.011</w:t>
                            </w:r>
                          </w:p>
                          <w:p w:rsidR="005A6CD1" w:rsidRDefault="005A6CD1" w:rsidP="0075419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54310F9" id="Casella di testo 42" o:spid="_x0000_s1062" type="#_x0000_t202" style="position:absolute;margin-left:247.05pt;margin-top:3.55pt;width:117pt;height:36pt;z-index:2516930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" filled="f" stroked="f">
                <v:textbox>
                  <w:txbxContent>
                    <w:p w:rsidR="005A6CD1" w:rsidRDefault="005A6CD1" w:rsidP="0075419E">
                      <w:pPr>
                        <w:pStyle w:val="Testofumetto"/>
                        <w:rPr>
                          <w:rFonts w:ascii="Swiss721BT-Thin" w:hAnsi="Swiss721BT-Thin" w:cs="Swiss721BT-Thin"/>
                          <w:sz w:val="32"/>
                          <w:szCs w:val="32"/>
                        </w:rPr>
                      </w:pPr>
                      <w:r>
                        <w:rPr>
                          <w:rFonts w:ascii="Swiss721BT-Thin" w:hAnsi="Swiss721BT-Thin" w:cs="Swiss721BT-Thin"/>
                          <w:sz w:val="32"/>
                          <w:szCs w:val="32"/>
                        </w:rPr>
                        <w:t>Mod.011</w:t>
                      </w:r>
                    </w:p>
                    <w:p w:rsidR="005A6CD1" w:rsidRDefault="005A6CD1" w:rsidP="0075419E"/>
                  </w:txbxContent>
                </v:textbox>
                <w10:wrap type="square"/>
              </v:shape>
            </w:pict>
          </mc:Fallback>
        </mc:AlternateContent>
      </w:r>
      <w:r>
        <w:rPr>
          <w:noProof/>
          <w:lang w:val="it-IT" w:eastAsia="it-IT"/>
        </w:rPr>
        <mc:AlternateContent>
          <mc:Choice Requires="wps">
            <w:drawing>
              <wp:anchor distT="0" distB="0" distL="114300" distR="114300" simplePos="0" relativeHeight="251692032" behindDoc="0" locked="0" layoutInCell="1" allowOverlap="1" wp14:anchorId="7981681C" wp14:editId="41FF2760">
                <wp:simplePos x="0" y="0"/>
                <wp:positionH relativeFrom="column">
                  <wp:posOffset>3137535</wp:posOffset>
                </wp:positionH>
                <wp:positionV relativeFrom="paragraph">
                  <wp:posOffset>380365</wp:posOffset>
                </wp:positionV>
                <wp:extent cx="3883025" cy="1417320"/>
                <wp:effectExtent l="0" t="0" r="0" b="5080"/>
                <wp:wrapSquare wrapText="bothSides"/>
                <wp:docPr id="41" name="Casella di testo 41"/>
                <wp:cNvGraphicFramePr/>
                <a:graphic xmlns:a="http://schemas.openxmlformats.org/drawingml/2006/main">
                  <a:graphicData uri="http://schemas.microsoft.com/office/word/2010/wordprocessingShape">
                    <wps:wsp>
                      <wps:cNvSpPr txBox="1"/>
                      <wps:spPr>
                        <a:xfrm>
                          <a:off x="0" y="0"/>
                          <a:ext cx="3883025" cy="141732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Pr="00721421" w:rsidRDefault="005A6CD1" w:rsidP="0075419E">
                            <w:pPr>
                              <w:pStyle w:val="Paragrafobase"/>
                              <w:rPr>
                                <w:rFonts w:ascii="Swiss721BT-Thin" w:hAnsi="Swiss721BT-Thin" w:cs="Swiss721BT-Thin"/>
                                <w:sz w:val="44"/>
                                <w:szCs w:val="44"/>
                                <w:lang w:val="it-IT"/>
                              </w:rPr>
                            </w:pPr>
                            <w:r w:rsidRPr="00721421">
                              <w:rPr>
                                <w:rFonts w:ascii="Swiss721BT-Thin" w:hAnsi="Swiss721BT-Thin" w:cs="Swiss721BT-Thin"/>
                                <w:sz w:val="44"/>
                                <w:szCs w:val="44"/>
                                <w:lang w:val="it-IT"/>
                              </w:rPr>
                              <w:t>Ordinanza di precettazione di esercizi commerciali preventivamente individuati.</w:t>
                            </w:r>
                          </w:p>
                          <w:p w:rsidR="005A6CD1" w:rsidRPr="00721421" w:rsidRDefault="005A6CD1" w:rsidP="0075419E">
                            <w:pPr>
                              <w:pStyle w:val="Paragrafobase"/>
                              <w:suppressAutoHyphens/>
                              <w:rPr>
                                <w:rFonts w:ascii="Swiss721BT-Thin" w:hAnsi="Swiss721BT-Thin" w:cs="Swiss721BT-Thin"/>
                                <w:sz w:val="44"/>
                                <w:szCs w:val="44"/>
                                <w:lang w:val="it-IT"/>
                              </w:rPr>
                            </w:pPr>
                          </w:p>
                          <w:p w:rsidR="005A6CD1" w:rsidRDefault="005A6CD1" w:rsidP="0075419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981681C" id="Casella di testo 41" o:spid="_x0000_s1063" type="#_x0000_t202" style="position:absolute;margin-left:247.05pt;margin-top:29.95pt;width:305.75pt;height:111.6pt;z-index:2516920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" filled="f" stroked="f">
                <v:textbox>
                  <w:txbxContent>
                    <w:p w:rsidR="005A6CD1" w:rsidRPr="00721421" w:rsidRDefault="005A6CD1" w:rsidP="0075419E">
                      <w:pPr>
                        <w:pStyle w:val="Paragrafobase"/>
                        <w:rPr>
                          <w:rFonts w:ascii="Swiss721BT-Thin" w:hAnsi="Swiss721BT-Thin" w:cs="Swiss721BT-Thin"/>
                          <w:sz w:val="44"/>
                          <w:szCs w:val="44"/>
                          <w:lang w:val="it-IT"/>
                        </w:rPr>
                      </w:pPr>
                      <w:r w:rsidRPr="00721421">
                        <w:rPr>
                          <w:rFonts w:ascii="Swiss721BT-Thin" w:hAnsi="Swiss721BT-Thin" w:cs="Swiss721BT-Thin"/>
                          <w:sz w:val="44"/>
                          <w:szCs w:val="44"/>
                          <w:lang w:val="it-IT"/>
                        </w:rPr>
                        <w:t>Ordinanza di precettazione di esercizi commerciali preventivamente individuati.</w:t>
                      </w:r>
                    </w:p>
                    <w:p w:rsidR="005A6CD1" w:rsidRPr="00721421" w:rsidRDefault="005A6CD1" w:rsidP="0075419E">
                      <w:pPr>
                        <w:pStyle w:val="Paragrafobase"/>
                        <w:suppressAutoHyphens/>
                        <w:rPr>
                          <w:rFonts w:ascii="Swiss721BT-Thin" w:hAnsi="Swiss721BT-Thin" w:cs="Swiss721BT-Thin"/>
                          <w:sz w:val="44"/>
                          <w:szCs w:val="44"/>
                          <w:lang w:val="it-IT"/>
                        </w:rPr>
                      </w:pPr>
                    </w:p>
                    <w:p w:rsidR="005A6CD1" w:rsidRDefault="005A6CD1" w:rsidP="0075419E"/>
                  </w:txbxContent>
                </v:textbox>
                <w10:wrap type="square"/>
              </v:shape>
            </w:pict>
          </mc:Fallback>
        </mc:AlternateContent>
      </w:r>
    </w:p>
    <w:p w:rsidR="00F9275C" w:rsidRDefault="00F9275C" w:rsidP="00F9275C">
      <w:pPr>
        <w:pStyle w:val="Paragrafobase"/>
        <w:rPr>
          <w:rFonts w:ascii="Swiss721BT-Thin" w:hAnsi="Swiss721BT-Thin" w:cs="Swiss721BT-Thin"/>
          <w:spacing w:val="-2"/>
          <w:sz w:val="20"/>
          <w:szCs w:val="20"/>
          <w:lang w:val="it-IT"/>
        </w:rPr>
      </w:pPr>
    </w:p>
    <w:p w:rsidR="00F9275C" w:rsidRDefault="00F9275C" w:rsidP="00F9275C">
      <w:pPr>
        <w:pStyle w:val="Paragrafobase"/>
        <w:rPr>
          <w:rFonts w:ascii="Swiss721BT-Thin" w:hAnsi="Swiss721BT-Thin" w:cs="Swiss721BT-Thin"/>
          <w:spacing w:val="-2"/>
          <w:sz w:val="20"/>
          <w:szCs w:val="20"/>
          <w:lang w:val="it-IT"/>
        </w:rPr>
      </w:pPr>
    </w:p>
    <w:p w:rsidR="00F9275C" w:rsidRDefault="00F9275C" w:rsidP="00F9275C">
      <w:pPr>
        <w:pStyle w:val="Paragrafobase"/>
        <w:rPr>
          <w:rFonts w:ascii="Swiss721BT-Thin" w:hAnsi="Swiss721BT-Thin" w:cs="Swiss721BT-Thin"/>
          <w:spacing w:val="-2"/>
          <w:sz w:val="20"/>
          <w:szCs w:val="20"/>
          <w:lang w:val="it-IT"/>
        </w:rPr>
      </w:pPr>
    </w:p>
    <w:p w:rsidR="00F9275C" w:rsidRDefault="00F9275C" w:rsidP="00F9275C">
      <w:pPr>
        <w:pStyle w:val="Paragrafobase"/>
        <w:rPr>
          <w:rFonts w:ascii="Swiss721BT-Thin" w:hAnsi="Swiss721BT-Thin" w:cs="Swiss721BT-Thin"/>
          <w:spacing w:val="-2"/>
          <w:sz w:val="20"/>
          <w:szCs w:val="20"/>
          <w:lang w:val="it-IT"/>
        </w:rPr>
      </w:pPr>
    </w:p>
    <w:p w:rsidR="00F9275C" w:rsidRDefault="00F9275C" w:rsidP="00F9275C">
      <w:pPr>
        <w:pStyle w:val="Paragrafobase"/>
        <w:rPr>
          <w:rFonts w:ascii="Swiss721BT-Thin" w:hAnsi="Swiss721BT-Thin" w:cs="Swiss721BT-Thin"/>
          <w:spacing w:val="-2"/>
          <w:sz w:val="20"/>
          <w:szCs w:val="20"/>
          <w:lang w:val="it-IT"/>
        </w:rPr>
      </w:pPr>
    </w:p>
    <w:p w:rsidR="00F9275C" w:rsidRDefault="00F9275C" w:rsidP="00F9275C">
      <w:pPr>
        <w:pStyle w:val="Paragrafobase"/>
        <w:rPr>
          <w:rFonts w:ascii="Swiss721BT-Thin" w:hAnsi="Swiss721BT-Thin" w:cs="Swiss721BT-Thin"/>
          <w:spacing w:val="-2"/>
          <w:sz w:val="20"/>
          <w:szCs w:val="20"/>
          <w:lang w:val="it-IT"/>
        </w:rPr>
      </w:pPr>
    </w:p>
    <w:p w:rsidR="00365008" w:rsidRDefault="00365008" w:rsidP="00F9275C">
      <w:pPr>
        <w:pStyle w:val="Paragrafobase"/>
        <w:rPr>
          <w:rFonts w:ascii="Swiss721BT-Thin" w:hAnsi="Swiss721BT-Thin" w:cs="Swiss721BT-Thin"/>
          <w:spacing w:val="-2"/>
          <w:sz w:val="20"/>
          <w:szCs w:val="20"/>
          <w:lang w:val="it-IT"/>
        </w:rPr>
      </w:pPr>
    </w:p>
    <w:p w:rsidR="00365008" w:rsidRDefault="00365008" w:rsidP="00F9275C">
      <w:pPr>
        <w:pStyle w:val="Paragrafobase"/>
        <w:rPr>
          <w:rFonts w:ascii="Swiss721BT-Thin" w:hAnsi="Swiss721BT-Thin" w:cs="Swiss721BT-Thin"/>
          <w:spacing w:val="-2"/>
          <w:sz w:val="20"/>
          <w:szCs w:val="20"/>
          <w:lang w:val="it-IT"/>
        </w:rPr>
      </w:pPr>
    </w:p>
    <w:p w:rsidR="00365008" w:rsidRDefault="00365008" w:rsidP="00F9275C">
      <w:pPr>
        <w:pStyle w:val="Paragrafobase"/>
        <w:rPr>
          <w:rFonts w:ascii="Swiss721BT-Thin" w:hAnsi="Swiss721BT-Thin" w:cs="Swiss721BT-Thin"/>
          <w:spacing w:val="-2"/>
          <w:sz w:val="20"/>
          <w:szCs w:val="20"/>
          <w:lang w:val="it-IT"/>
        </w:rPr>
      </w:pPr>
    </w:p>
    <w:p w:rsidR="00365008" w:rsidRDefault="00365008" w:rsidP="00F9275C">
      <w:pPr>
        <w:pStyle w:val="Paragrafobase"/>
        <w:rPr>
          <w:rFonts w:ascii="Swiss721BT-Thin" w:hAnsi="Swiss721BT-Thin" w:cs="Swiss721BT-Thin"/>
          <w:spacing w:val="-2"/>
          <w:sz w:val="20"/>
          <w:szCs w:val="20"/>
          <w:lang w:val="it-IT"/>
        </w:rPr>
      </w:pPr>
    </w:p>
    <w:p w:rsidR="00F9275C" w:rsidRDefault="00F9275C" w:rsidP="00F9275C">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Ordinanza </w:t>
      </w:r>
      <w:proofErr w:type="spellStart"/>
      <w:r>
        <w:rPr>
          <w:rFonts w:ascii="Swiss721BT-Thin" w:hAnsi="Swiss721BT-Thin" w:cs="Swiss721BT-Thin"/>
          <w:spacing w:val="-2"/>
          <w:sz w:val="20"/>
          <w:szCs w:val="20"/>
          <w:lang w:val="it-IT"/>
        </w:rPr>
        <w:t>n.______del</w:t>
      </w:r>
      <w:proofErr w:type="spellEnd"/>
      <w:r>
        <w:rPr>
          <w:rFonts w:ascii="Swiss721BT-Thin" w:hAnsi="Swiss721BT-Thin" w:cs="Swiss721BT-Thin"/>
          <w:spacing w:val="-2"/>
          <w:sz w:val="20"/>
          <w:szCs w:val="20"/>
          <w:lang w:val="it-IT"/>
        </w:rPr>
        <w:t xml:space="preserve"> ____________</w:t>
      </w:r>
    </w:p>
    <w:p w:rsidR="00F9275C" w:rsidRDefault="00F9275C" w:rsidP="00F9275C">
      <w:pPr>
        <w:pStyle w:val="Paragrafobase"/>
        <w:rPr>
          <w:rFonts w:ascii="Swiss721BT-Thin" w:hAnsi="Swiss721BT-Thin" w:cs="Swiss721BT-Thin"/>
          <w:spacing w:val="-2"/>
          <w:sz w:val="20"/>
          <w:szCs w:val="20"/>
          <w:lang w:val="it-IT"/>
        </w:rPr>
      </w:pPr>
    </w:p>
    <w:p w:rsidR="00F9275C" w:rsidRDefault="00F9275C" w:rsidP="00F9275C">
      <w:pPr>
        <w:pStyle w:val="Paragrafobase"/>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IL SINDACO</w:t>
      </w:r>
    </w:p>
    <w:p w:rsidR="00F9275C" w:rsidRDefault="00F9275C" w:rsidP="00F9275C">
      <w:pPr>
        <w:pStyle w:val="Paragrafobase"/>
        <w:ind w:left="140" w:hanging="140"/>
        <w:rPr>
          <w:rFonts w:ascii="Swiss721BT-Thin" w:hAnsi="Swiss721BT-Thin" w:cs="Swiss721BT-Thin"/>
          <w:spacing w:val="-2"/>
          <w:sz w:val="20"/>
          <w:szCs w:val="20"/>
          <w:lang w:val="it-IT"/>
        </w:rPr>
      </w:pPr>
    </w:p>
    <w:p w:rsidR="00F9275C" w:rsidRDefault="00F9275C" w:rsidP="00F9275C">
      <w:pPr>
        <w:pStyle w:val="Paragrafobase"/>
        <w:ind w:left="140" w:hanging="140"/>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PREMESSO</w:t>
      </w:r>
    </w:p>
    <w:p w:rsidR="00F9275C" w:rsidRDefault="00F9275C" w:rsidP="00F927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in data ........................... un evento ................................ di grandi proporzioni ha causato disastrose conseguenze per la popolazione civile di tutto il Comune; </w:t>
      </w:r>
    </w:p>
    <w:p w:rsidR="00F9275C" w:rsidRDefault="00F9275C" w:rsidP="00F927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presso ............................... nel Comune di ................................ è stato istituito il COC in applicazione del Piano comunale di protezione civile; </w:t>
      </w:r>
    </w:p>
    <w:p w:rsidR="00F9275C" w:rsidRDefault="00F9275C" w:rsidP="00F927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sempre nel Comune di ....................... hanno trovato sede operativa altre strutture della Protezione Civile regionale; </w:t>
      </w:r>
    </w:p>
    <w:p w:rsidR="00F9275C" w:rsidRDefault="00F9275C" w:rsidP="00F9275C">
      <w:pPr>
        <w:pStyle w:val="Paragrafobase"/>
        <w:ind w:left="140" w:hanging="140"/>
        <w:rPr>
          <w:rFonts w:ascii="Swiss721BT-Thin" w:hAnsi="Swiss721BT-Thin" w:cs="Swiss721BT-Thin"/>
          <w:spacing w:val="-2"/>
          <w:sz w:val="20"/>
          <w:szCs w:val="20"/>
          <w:lang w:val="it-IT"/>
        </w:rPr>
      </w:pPr>
    </w:p>
    <w:p w:rsidR="00F9275C" w:rsidRDefault="00F9275C" w:rsidP="00F9275C">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CONSIDERATO</w:t>
      </w:r>
      <w:r>
        <w:rPr>
          <w:rFonts w:ascii="Swiss721BT-Thin" w:hAnsi="Swiss721BT-Thin" w:cs="Swiss721BT-Thin"/>
          <w:spacing w:val="-2"/>
          <w:sz w:val="20"/>
          <w:szCs w:val="20"/>
          <w:lang w:val="it-IT"/>
        </w:rPr>
        <w:t xml:space="preserve"> </w:t>
      </w:r>
    </w:p>
    <w:p w:rsidR="00F9275C" w:rsidRDefault="00F9275C" w:rsidP="00F927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l’attuale stato di disastro e di bisogno rende altresì indispensabile tutta una serie di interventi sulle zone colpite e prestazioni di primo soccorso a favore delle popolazioni, nonché la necessaria assistenza tecnico-logistica per la costituzione, la gestione ed il funzionamento del C.O.M.; </w:t>
      </w:r>
    </w:p>
    <w:p w:rsidR="00F9275C" w:rsidRDefault="00F9275C" w:rsidP="00F927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stante la situazione di emergenza impellente si ritiene opportuno individuare un elenco di esercizi pubblici o di natura privata in grado, a seguito di ispezione per agibilità che abbia avuto esito favorevole, di supportare il sistema dei soccorsi nel sostentamento delle popolazioni colpite per la notte imminente; </w:t>
      </w:r>
    </w:p>
    <w:p w:rsidR="00F9275C" w:rsidRDefault="00F9275C" w:rsidP="00F927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qualunque indugio nelle attività di rimozione del pericolo e in quelle di soccorso alle popolazioni colpite potrebbe comportare l’aggravamento delle condizioni delle popolazioni colpite; </w:t>
      </w:r>
    </w:p>
    <w:p w:rsidR="00F9275C" w:rsidRDefault="00F9275C" w:rsidP="00F9275C">
      <w:pPr>
        <w:pStyle w:val="Paragrafobase"/>
        <w:ind w:left="140" w:hanging="140"/>
        <w:rPr>
          <w:rFonts w:ascii="Swiss721BT-Thin" w:hAnsi="Swiss721BT-Thin" w:cs="Swiss721BT-Thin"/>
          <w:spacing w:val="-2"/>
          <w:sz w:val="20"/>
          <w:szCs w:val="20"/>
          <w:lang w:val="it-IT"/>
        </w:rPr>
      </w:pPr>
    </w:p>
    <w:p w:rsidR="00F9275C" w:rsidRDefault="00F9275C" w:rsidP="00F9275C">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PRESO ATTO</w:t>
      </w:r>
      <w:r>
        <w:rPr>
          <w:rFonts w:ascii="Swiss721BT-Thin" w:hAnsi="Swiss721BT-Thin" w:cs="Swiss721BT-Thin"/>
          <w:spacing w:val="-2"/>
          <w:sz w:val="20"/>
          <w:szCs w:val="20"/>
          <w:lang w:val="it-IT"/>
        </w:rPr>
        <w:t xml:space="preserve"> </w:t>
      </w:r>
    </w:p>
    <w:p w:rsidR="00F9275C" w:rsidRDefault="00F9275C" w:rsidP="00F927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per svolgere le operazioni previste occorre provvedere reiteratamente ad acquisti e forniture di beni e servizi di carattere urgente, con particolare riferimento a prodotti farmaceutici ed alimentari, nonché a noli e manutenzioni anche per riparazione di mezzi di soccorso; </w:t>
      </w:r>
    </w:p>
    <w:p w:rsidR="00F9275C" w:rsidRDefault="00F9275C" w:rsidP="00F9275C">
      <w:pPr>
        <w:pStyle w:val="Paragrafobase"/>
        <w:ind w:left="140" w:hanging="140"/>
        <w:rPr>
          <w:rFonts w:ascii="Swiss721BT-BoldExtended" w:hAnsi="Swiss721BT-BoldExtended" w:cs="Swiss721BT-BoldExtended"/>
          <w:b/>
          <w:bCs/>
          <w:spacing w:val="-2"/>
          <w:sz w:val="20"/>
          <w:szCs w:val="20"/>
          <w:lang w:val="it-IT"/>
        </w:rPr>
      </w:pPr>
    </w:p>
    <w:p w:rsidR="00F9275C" w:rsidRDefault="00F9275C" w:rsidP="00F9275C">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RITENUTO </w:t>
      </w:r>
    </w:p>
    <w:p w:rsidR="00F9275C" w:rsidRDefault="00F9275C" w:rsidP="00F927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che occorra pertanto provvedere a porre in reperibilità h24 alcuni esercizi commerciali che per tipologia, collocazione e provata agibilità e/o sismo-resistenza possono ritenersi funzionali e determinanti per il successo delle operazioni di soccorso;</w:t>
      </w:r>
    </w:p>
    <w:p w:rsidR="00F9275C" w:rsidRDefault="00F9275C" w:rsidP="00F9275C">
      <w:pPr>
        <w:pStyle w:val="Paragrafobase"/>
        <w:ind w:left="140" w:hanging="140"/>
        <w:rPr>
          <w:rFonts w:ascii="Swiss721BT-Thin" w:hAnsi="Swiss721BT-Thin" w:cs="Swiss721BT-Thin"/>
          <w:spacing w:val="-2"/>
          <w:sz w:val="20"/>
          <w:szCs w:val="20"/>
          <w:lang w:val="it-IT"/>
        </w:rPr>
      </w:pPr>
    </w:p>
    <w:p w:rsidR="00F9275C" w:rsidRDefault="00F9275C" w:rsidP="00F9275C">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VISTO</w:t>
      </w:r>
      <w:r>
        <w:rPr>
          <w:rFonts w:ascii="Swiss721BT-Thin" w:hAnsi="Swiss721BT-Thin" w:cs="Swiss721BT-Thin"/>
          <w:spacing w:val="-2"/>
          <w:sz w:val="20"/>
          <w:szCs w:val="20"/>
          <w:lang w:val="it-IT"/>
        </w:rPr>
        <w:t xml:space="preserve"> </w:t>
      </w:r>
    </w:p>
    <w:p w:rsidR="00F9275C" w:rsidRDefault="00F9275C" w:rsidP="00F927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il risultato delle verifiche di agibilità temporanea resa dal Corpo dei Vigili del Fuoco attraverso i sopralluoghi effettuati nella giornata odierna sugli esercizi pubblici;</w:t>
      </w:r>
    </w:p>
    <w:p w:rsidR="00F9275C" w:rsidRDefault="00F9275C" w:rsidP="00F9275C">
      <w:pPr>
        <w:pStyle w:val="Paragrafobase"/>
        <w:ind w:left="140" w:hanging="140"/>
        <w:rPr>
          <w:rFonts w:ascii="Swiss721BT-Thin" w:hAnsi="Swiss721BT-Thin" w:cs="Swiss721BT-Thin"/>
          <w:spacing w:val="-2"/>
          <w:sz w:val="20"/>
          <w:szCs w:val="20"/>
          <w:lang w:val="it-IT"/>
        </w:rPr>
      </w:pPr>
    </w:p>
    <w:p w:rsidR="0075419E" w:rsidRDefault="0075419E" w:rsidP="0075419E">
      <w:pPr>
        <w:pStyle w:val="Paragrafobase"/>
        <w:ind w:left="140" w:hanging="140"/>
        <w:rPr>
          <w:rFonts w:ascii="Swiss721BT-BoldExtended" w:hAnsi="Swiss721BT-BoldExtended" w:cs="Swiss721BT-BoldExtended"/>
          <w:b/>
          <w:bCs/>
          <w:spacing w:val="-2"/>
          <w:sz w:val="20"/>
          <w:szCs w:val="20"/>
          <w:lang w:val="it-IT"/>
        </w:rPr>
      </w:pPr>
    </w:p>
    <w:p w:rsidR="0075419E" w:rsidRDefault="0075419E" w:rsidP="0075419E">
      <w:pPr>
        <w:pStyle w:val="Paragrafobase"/>
        <w:ind w:left="140" w:hanging="140"/>
        <w:rPr>
          <w:rFonts w:ascii="Swiss721BT-BoldExtended" w:hAnsi="Swiss721BT-BoldExtended" w:cs="Swiss721BT-BoldExtended"/>
          <w:b/>
          <w:bCs/>
          <w:spacing w:val="-2"/>
          <w:sz w:val="20"/>
          <w:szCs w:val="20"/>
          <w:lang w:val="it-IT"/>
        </w:rPr>
      </w:pPr>
    </w:p>
    <w:p w:rsidR="0075419E" w:rsidRDefault="0075419E" w:rsidP="0075419E">
      <w:pPr>
        <w:pStyle w:val="Paragrafobase"/>
        <w:ind w:left="140" w:hanging="140"/>
        <w:jc w:val="right"/>
        <w:rPr>
          <w:rFonts w:ascii="Swiss721BT-Thin" w:hAnsi="Swiss721BT-Thin" w:cs="Swiss721BT-Thin"/>
          <w:spacing w:val="-2"/>
          <w:sz w:val="20"/>
          <w:szCs w:val="20"/>
          <w:lang w:val="it-IT"/>
        </w:rPr>
      </w:pPr>
      <w:r>
        <w:rPr>
          <w:rFonts w:ascii="Swiss721BT-Thin" w:hAnsi="Swiss721BT-Thin" w:cs="Swiss721BT-Thin"/>
          <w:spacing w:val="-2"/>
          <w:sz w:val="20"/>
          <w:szCs w:val="20"/>
          <w:lang w:val="it-IT"/>
        </w:rPr>
        <w:t>Segue...</w:t>
      </w:r>
    </w:p>
    <w:p w:rsidR="0075419E" w:rsidRDefault="0075419E" w:rsidP="0075419E">
      <w:pPr>
        <w:pStyle w:val="Paragrafobase"/>
        <w:ind w:left="140" w:hanging="140"/>
        <w:rPr>
          <w:rFonts w:ascii="Swiss721BT-BoldExtended" w:hAnsi="Swiss721BT-BoldExtended" w:cs="Swiss721BT-BoldExtended"/>
          <w:b/>
          <w:bCs/>
          <w:spacing w:val="-2"/>
          <w:sz w:val="20"/>
          <w:szCs w:val="20"/>
          <w:lang w:val="it-IT"/>
        </w:rPr>
      </w:pPr>
    </w:p>
    <w:p w:rsidR="0075419E" w:rsidRDefault="0075419E" w:rsidP="0075419E">
      <w:pPr>
        <w:pStyle w:val="Paragrafobase"/>
        <w:ind w:left="140" w:hanging="140"/>
        <w:rPr>
          <w:rFonts w:ascii="Swiss721BT-BoldExtended" w:hAnsi="Swiss721BT-BoldExtended" w:cs="Swiss721BT-BoldExtended"/>
          <w:b/>
          <w:bCs/>
          <w:spacing w:val="-2"/>
          <w:sz w:val="20"/>
          <w:szCs w:val="20"/>
          <w:lang w:val="it-IT"/>
        </w:rPr>
      </w:pPr>
    </w:p>
    <w:p w:rsidR="0075419E" w:rsidRDefault="0075419E" w:rsidP="0075419E">
      <w:pPr>
        <w:pStyle w:val="Paragrafobase"/>
        <w:ind w:left="140" w:hanging="140"/>
        <w:rPr>
          <w:rFonts w:ascii="Swiss721BT-BoldExtended" w:hAnsi="Swiss721BT-BoldExtended" w:cs="Swiss721BT-BoldExtended"/>
          <w:b/>
          <w:bCs/>
          <w:spacing w:val="-2"/>
          <w:sz w:val="20"/>
          <w:szCs w:val="20"/>
          <w:lang w:val="it-IT"/>
        </w:rPr>
      </w:pPr>
    </w:p>
    <w:p w:rsidR="0075419E" w:rsidRDefault="0075419E" w:rsidP="0075419E">
      <w:pPr>
        <w:pStyle w:val="Paragrafobase"/>
        <w:ind w:left="140" w:hanging="140"/>
        <w:rPr>
          <w:rFonts w:ascii="Swiss721BT-BoldExtended" w:hAnsi="Swiss721BT-BoldExtended" w:cs="Swiss721BT-BoldExtended"/>
          <w:b/>
          <w:bCs/>
          <w:spacing w:val="-2"/>
          <w:sz w:val="20"/>
          <w:szCs w:val="20"/>
          <w:lang w:val="it-IT"/>
        </w:rPr>
      </w:pPr>
    </w:p>
    <w:p w:rsidR="0075419E" w:rsidRDefault="0075419E" w:rsidP="0075419E">
      <w:pPr>
        <w:pStyle w:val="Paragrafobase"/>
        <w:ind w:left="140" w:hanging="140"/>
        <w:rPr>
          <w:rFonts w:ascii="Swiss721BT-BoldExtended" w:hAnsi="Swiss721BT-BoldExtended" w:cs="Swiss721BT-BoldExtended"/>
          <w:b/>
          <w:bCs/>
          <w:spacing w:val="-2"/>
          <w:sz w:val="20"/>
          <w:szCs w:val="20"/>
          <w:lang w:val="it-IT"/>
        </w:rPr>
      </w:pPr>
    </w:p>
    <w:p w:rsidR="00F9275C" w:rsidRDefault="00F9275C" w:rsidP="0075419E">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INDIVIDUATI </w:t>
      </w:r>
    </w:p>
    <w:p w:rsidR="00F9275C" w:rsidRDefault="00F9275C" w:rsidP="00F927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nei seguenti esercizi: </w:t>
      </w:r>
    </w:p>
    <w:p w:rsidR="00F9275C" w:rsidRDefault="00F9275C"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1 Bar e pubblici esercizi (pizzerie, ristoranti, fast </w:t>
      </w:r>
      <w:proofErr w:type="spellStart"/>
      <w:r>
        <w:rPr>
          <w:rFonts w:ascii="Swiss721BT-Thin" w:hAnsi="Swiss721BT-Thin" w:cs="Swiss721BT-Thin"/>
          <w:spacing w:val="-2"/>
          <w:sz w:val="20"/>
          <w:szCs w:val="20"/>
          <w:lang w:val="it-IT"/>
        </w:rPr>
        <w:t>food</w:t>
      </w:r>
      <w:proofErr w:type="spellEnd"/>
      <w:r>
        <w:rPr>
          <w:rFonts w:ascii="Swiss721BT-Thin" w:hAnsi="Swiss721BT-Thin" w:cs="Swiss721BT-Thin"/>
          <w:spacing w:val="-2"/>
          <w:sz w:val="20"/>
          <w:szCs w:val="20"/>
          <w:lang w:val="it-IT"/>
        </w:rPr>
        <w:t xml:space="preserve"> etc.): </w:t>
      </w:r>
      <w:proofErr w:type="spellStart"/>
      <w:r>
        <w:rPr>
          <w:rFonts w:ascii="Swiss721BT-Thin" w:hAnsi="Swiss721BT-Thin" w:cs="Swiss721BT-Thin"/>
          <w:spacing w:val="-2"/>
          <w:sz w:val="20"/>
          <w:szCs w:val="20"/>
          <w:lang w:val="it-IT"/>
        </w:rPr>
        <w:t>vd</w:t>
      </w:r>
      <w:proofErr w:type="spellEnd"/>
      <w:r>
        <w:rPr>
          <w:rFonts w:ascii="Swiss721BT-Thin" w:hAnsi="Swiss721BT-Thin" w:cs="Swiss721BT-Thin"/>
          <w:spacing w:val="-2"/>
          <w:sz w:val="20"/>
          <w:szCs w:val="20"/>
          <w:lang w:val="it-IT"/>
        </w:rPr>
        <w:t xml:space="preserve">. elenco allegato frazione per frazione, con l’eccezione di quelli ancora oggetto di verifica, riconoscibili dall’apposito transennamento e dalla segnalazione apposti, similmente a quelli già dichiarati inagibili dal Corpo dei VV.F. o dal Comune; </w:t>
      </w:r>
    </w:p>
    <w:p w:rsidR="00F9275C" w:rsidRDefault="00F9275C" w:rsidP="00F9275C">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2 Ogni altra attività commerciale di vendita, distribuzione e/o assistenza che, previa verifica di agibilità, risulteranno a insindacabile giudizio dell’Amministrazione essere di valido e necessario supporto tecnico-logistico durante le attività di soccorso per il migliore e più efficace funzionamento dell’organizzazione, secondo le indicazioni della pianificazione di emergenza;</w:t>
      </w:r>
    </w:p>
    <w:p w:rsidR="00500C4B" w:rsidRDefault="00500C4B" w:rsidP="00A32D63">
      <w:pPr>
        <w:ind w:firstLine="708"/>
      </w:pPr>
    </w:p>
    <w:p w:rsidR="0075419E" w:rsidRDefault="0075419E" w:rsidP="0075419E">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VISTI</w:t>
      </w:r>
      <w:r>
        <w:rPr>
          <w:rFonts w:ascii="Swiss721BT-Thin" w:hAnsi="Swiss721BT-Thin" w:cs="Swiss721BT-Thin"/>
          <w:spacing w:val="-2"/>
          <w:sz w:val="20"/>
          <w:szCs w:val="20"/>
          <w:lang w:val="it-IT"/>
        </w:rPr>
        <w:t xml:space="preserve"> </w:t>
      </w:r>
    </w:p>
    <w:p w:rsidR="0075419E" w:rsidRDefault="0075419E" w:rsidP="00A32D63">
      <w:pPr>
        <w:ind w:firstLine="708"/>
      </w:pP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15 della legge 24 febbraio 1992 n. 225;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54 comma 2 del </w:t>
      </w:r>
      <w:proofErr w:type="spellStart"/>
      <w:r>
        <w:rPr>
          <w:rFonts w:ascii="Swiss721BT-Thin" w:hAnsi="Swiss721BT-Thin" w:cs="Swiss721BT-Thin"/>
          <w:spacing w:val="-2"/>
          <w:sz w:val="20"/>
          <w:szCs w:val="20"/>
          <w:lang w:val="it-IT"/>
        </w:rPr>
        <w:t>D.Lgs.</w:t>
      </w:r>
      <w:proofErr w:type="spellEnd"/>
      <w:r>
        <w:rPr>
          <w:rFonts w:ascii="Swiss721BT-Thin" w:hAnsi="Swiss721BT-Thin" w:cs="Swiss721BT-Thin"/>
          <w:spacing w:val="-2"/>
          <w:sz w:val="20"/>
          <w:szCs w:val="20"/>
          <w:lang w:val="it-IT"/>
        </w:rPr>
        <w:t xml:space="preserve"> 18 agosto 2000 n.267;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21 novembre 1985, n. 28</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17 gennaio 1989, n. 3</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12 giugno 2006, n. 9</w:t>
      </w:r>
    </w:p>
    <w:p w:rsidR="0075419E" w:rsidRDefault="00300BDF"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Il Decreto Legislativo n° 1 del 02 gennaio 2018</w:t>
      </w:r>
      <w:r w:rsidR="0075419E">
        <w:rPr>
          <w:rFonts w:ascii="Swiss721BT-Thin" w:hAnsi="Swiss721BT-Thin" w:cs="Swiss721BT-Thin"/>
          <w:spacing w:val="-2"/>
          <w:sz w:val="20"/>
          <w:szCs w:val="20"/>
          <w:lang w:val="it-IT"/>
        </w:rPr>
        <w:t xml:space="preserve">. </w:t>
      </w:r>
    </w:p>
    <w:p w:rsidR="0075419E" w:rsidRDefault="0075419E" w:rsidP="0075419E">
      <w:pPr>
        <w:pStyle w:val="Paragrafobase"/>
        <w:ind w:left="140" w:hanging="140"/>
        <w:rPr>
          <w:rFonts w:ascii="Swiss721BT-Thin" w:hAnsi="Swiss721BT-Thin" w:cs="Swiss721BT-Thin"/>
          <w:spacing w:val="-2"/>
          <w:sz w:val="20"/>
          <w:szCs w:val="20"/>
          <w:lang w:val="it-IT"/>
        </w:rPr>
      </w:pPr>
    </w:p>
    <w:p w:rsidR="0075419E" w:rsidRDefault="0075419E" w:rsidP="0075419E">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ORDINA</w:t>
      </w:r>
      <w:r>
        <w:rPr>
          <w:rFonts w:ascii="Swiss721BT-Thin" w:hAnsi="Swiss721BT-Thin" w:cs="Swiss721BT-Thin"/>
          <w:spacing w:val="-2"/>
          <w:sz w:val="20"/>
          <w:szCs w:val="20"/>
          <w:lang w:val="it-IT"/>
        </w:rPr>
        <w:t xml:space="preserve"> </w:t>
      </w:r>
    </w:p>
    <w:p w:rsidR="0075419E" w:rsidRDefault="0075419E" w:rsidP="0075419E">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E’ fatto obbligo ai titolari degli esercizi di cui all’elenco allegato di garantire l’apertura delle rispettive attività con orario continuato per le ventiquattro ore fino a nuova disposizione: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1</w:t>
      </w:r>
      <w:r>
        <w:rPr>
          <w:rFonts w:ascii="Swiss721BT-Thin" w:hAnsi="Swiss721BT-Thin" w:cs="Swiss721BT-Thin"/>
          <w:spacing w:val="-2"/>
          <w:sz w:val="20"/>
          <w:szCs w:val="20"/>
          <w:lang w:val="it-IT"/>
        </w:rPr>
        <w:tab/>
        <w:t xml:space="preserve">E’ fatto obbligo in particolare ai titolari di cui agli esercizi di cui al punto 1) di fornire al sistema dei soccorsi coordinato dal COM di ............................. ogni assistenza richiesta in termini di sostentamento e fornitura di generi alimentari, pasti caldi, etc. per garantire la sopravvivenza della popolazione colpita, senza soluzione di continuità e fino a nuovo ordine;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2</w:t>
      </w:r>
      <w:r>
        <w:rPr>
          <w:rFonts w:ascii="Swiss721BT-Thin" w:hAnsi="Swiss721BT-Thin" w:cs="Swiss721BT-Thin"/>
          <w:spacing w:val="-2"/>
          <w:sz w:val="20"/>
          <w:szCs w:val="20"/>
          <w:lang w:val="it-IT"/>
        </w:rPr>
        <w:tab/>
        <w:t xml:space="preserve">Il fornitore registrerà su apposito registro di contabilità, controfirmato dal Comune, i servizi ed i generi di conforto forniti, per la necessaria liquidazione che verrà disposta con provvedimento successivo;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75419E" w:rsidRDefault="0075419E" w:rsidP="0075419E">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Responsabile del procedimento è il Sig. ........................................ per conto del Comune presso il C.O.M. / l’Ufficio Tecnico Comunale. </w:t>
      </w:r>
    </w:p>
    <w:p w:rsidR="0075419E" w:rsidRDefault="0075419E" w:rsidP="0075419E">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Il Comando di Polizia Municipale è incaricato della notificazione e della esecuzione della presente Ordinanza. </w:t>
      </w:r>
    </w:p>
    <w:p w:rsidR="0075419E" w:rsidRDefault="0075419E" w:rsidP="0075419E">
      <w:pPr>
        <w:pStyle w:val="Paragrafobase"/>
        <w:ind w:left="140" w:hanging="140"/>
        <w:rPr>
          <w:rFonts w:ascii="Swiss721BT-Thin" w:hAnsi="Swiss721BT-Thin" w:cs="Swiss721BT-Thin"/>
          <w:spacing w:val="-2"/>
          <w:sz w:val="20"/>
          <w:szCs w:val="20"/>
          <w:lang w:val="it-IT"/>
        </w:rPr>
      </w:pP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Contro la presente Ordinanza sono ammissibili: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ricorso al Prefetto, entro 30 gg, ovvero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ricorso al T.A.R. della Regione...................................., entro 60 gg, ovvero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ricorso straordinario al Capo dello Stato entro 120 gg tutti decorrenti dalla data di notificazione o della piena conoscenza del presente provvedimento.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75419E" w:rsidRDefault="0075419E" w:rsidP="0075419E">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COPIA DELLA PRESENTE VIENE IMMEDIATAMENTE TRASMESSA, PER LE VIE BREVI, AL PREFETTO E AL PRESIDENTE DELLA REGIONE, AI SENSI DELL’ART. 15 DELLA L. 225/92;</w:t>
      </w:r>
    </w:p>
    <w:p w:rsidR="0075419E" w:rsidRDefault="0075419E" w:rsidP="0075419E">
      <w:pPr>
        <w:pStyle w:val="Paragrafobase"/>
        <w:rPr>
          <w:rFonts w:ascii="Swiss721BT-Thin" w:hAnsi="Swiss721BT-Thin" w:cs="Swiss721BT-Thin"/>
          <w:spacing w:val="-2"/>
          <w:sz w:val="20"/>
          <w:szCs w:val="20"/>
          <w:lang w:val="it-IT"/>
        </w:rPr>
      </w:pP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Dal Municipio di _____________________, li ________________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IL SINDACO </w:t>
      </w:r>
    </w:p>
    <w:p w:rsidR="0075419E" w:rsidRDefault="0075419E" w:rsidP="00A32D63">
      <w:pPr>
        <w:ind w:firstLine="708"/>
      </w:pPr>
    </w:p>
    <w:p w:rsidR="0075419E" w:rsidRDefault="0075419E" w:rsidP="00A32D63">
      <w:pPr>
        <w:ind w:firstLine="708"/>
        <w:sectPr w:rsidR="0075419E" w:rsidSect="00A32D63">
          <w:pgSz w:w="11906" w:h="16838"/>
          <w:pgMar w:top="43" w:right="720" w:bottom="0" w:left="720" w:header="0" w:footer="0" w:gutter="0"/>
          <w:cols w:space="720"/>
          <w:noEndnote/>
        </w:sectPr>
      </w:pPr>
    </w:p>
    <w:p w:rsidR="0075419E" w:rsidRDefault="0075419E" w:rsidP="0075419E">
      <w:pPr>
        <w:pStyle w:val="Paragrafobase"/>
        <w:rPr>
          <w:rFonts w:ascii="Swiss721BT-Thin" w:hAnsi="Swiss721BT-Thin" w:cs="Swiss721BT-Thin"/>
          <w:spacing w:val="-2"/>
          <w:sz w:val="20"/>
          <w:szCs w:val="20"/>
          <w:lang w:val="it-IT"/>
        </w:rPr>
      </w:pPr>
    </w:p>
    <w:p w:rsidR="0075419E" w:rsidRDefault="0075419E" w:rsidP="0075419E">
      <w:pPr>
        <w:pStyle w:val="Paragrafobase"/>
        <w:rPr>
          <w:rFonts w:ascii="Swiss721BT-Thin" w:hAnsi="Swiss721BT-Thin" w:cs="Swiss721BT-Thin"/>
          <w:spacing w:val="-2"/>
          <w:sz w:val="20"/>
          <w:szCs w:val="20"/>
          <w:lang w:val="it-IT"/>
        </w:rPr>
      </w:pPr>
    </w:p>
    <w:p w:rsidR="0075419E" w:rsidRDefault="00365008" w:rsidP="0075419E">
      <w:pPr>
        <w:pStyle w:val="Paragrafobase"/>
        <w:rPr>
          <w:rFonts w:ascii="Swiss721BT-Thin" w:hAnsi="Swiss721BT-Thin" w:cs="Swiss721BT-Thin"/>
          <w:spacing w:val="-2"/>
          <w:sz w:val="20"/>
          <w:szCs w:val="20"/>
          <w:lang w:val="it-IT"/>
        </w:rPr>
      </w:pPr>
      <w:r>
        <w:rPr>
          <w:noProof/>
          <w:lang w:val="it-IT" w:eastAsia="it-IT"/>
        </w:rPr>
        <mc:AlternateContent>
          <mc:Choice Requires="wps">
            <w:drawing>
              <wp:anchor distT="0" distB="0" distL="114300" distR="114300" simplePos="0" relativeHeight="251695104" behindDoc="0" locked="0" layoutInCell="1" allowOverlap="1" wp14:anchorId="0BA2A4DF" wp14:editId="7DA4132B">
                <wp:simplePos x="0" y="0"/>
                <wp:positionH relativeFrom="column">
                  <wp:posOffset>2908935</wp:posOffset>
                </wp:positionH>
                <wp:positionV relativeFrom="paragraph">
                  <wp:posOffset>334645</wp:posOffset>
                </wp:positionV>
                <wp:extent cx="3883025" cy="1417320"/>
                <wp:effectExtent l="0" t="0" r="0" b="5080"/>
                <wp:wrapSquare wrapText="bothSides"/>
                <wp:docPr id="43" name="Casella di testo 43"/>
                <wp:cNvGraphicFramePr/>
                <a:graphic xmlns:a="http://schemas.openxmlformats.org/drawingml/2006/main">
                  <a:graphicData uri="http://schemas.microsoft.com/office/word/2010/wordprocessingShape">
                    <wps:wsp>
                      <wps:cNvSpPr txBox="1"/>
                      <wps:spPr>
                        <a:xfrm>
                          <a:off x="0" y="0"/>
                          <a:ext cx="3883025" cy="141732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Pr="00721421" w:rsidRDefault="005A6CD1" w:rsidP="0075419E">
                            <w:pPr>
                              <w:pStyle w:val="Paragrafobase"/>
                              <w:rPr>
                                <w:rFonts w:ascii="Swiss721BT-Thin" w:hAnsi="Swiss721BT-Thin" w:cs="Swiss721BT-Thin"/>
                                <w:sz w:val="44"/>
                                <w:szCs w:val="44"/>
                                <w:lang w:val="it-IT"/>
                              </w:rPr>
                            </w:pPr>
                            <w:r w:rsidRPr="00721421">
                              <w:rPr>
                                <w:rFonts w:ascii="Swiss721BT-Thin" w:hAnsi="Swiss721BT-Thin" w:cs="Swiss721BT-Thin"/>
                                <w:sz w:val="44"/>
                                <w:szCs w:val="44"/>
                                <w:lang w:val="it-IT"/>
                              </w:rPr>
                              <w:t>Ordinanza di evacuazione per finalità di protezione civile.</w:t>
                            </w:r>
                          </w:p>
                          <w:p w:rsidR="005A6CD1" w:rsidRPr="00721421" w:rsidRDefault="005A6CD1" w:rsidP="0075419E">
                            <w:pPr>
                              <w:pStyle w:val="Paragrafobase"/>
                              <w:suppressAutoHyphens/>
                              <w:rPr>
                                <w:rFonts w:ascii="Swiss721BT-Thin" w:hAnsi="Swiss721BT-Thin" w:cs="Swiss721BT-Thin"/>
                                <w:sz w:val="44"/>
                                <w:szCs w:val="44"/>
                                <w:lang w:val="it-IT"/>
                              </w:rPr>
                            </w:pPr>
                          </w:p>
                          <w:p w:rsidR="005A6CD1" w:rsidRDefault="005A6CD1" w:rsidP="0075419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BA2A4DF" id="Casella di testo 43" o:spid="_x0000_s1064" type="#_x0000_t202" style="position:absolute;margin-left:229.05pt;margin-top:26.35pt;width:305.75pt;height:111.6pt;z-index:2516951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" filled="f" stroked="f">
                <v:textbox>
                  <w:txbxContent>
                    <w:p w:rsidR="005A6CD1" w:rsidRPr="00721421" w:rsidRDefault="005A6CD1" w:rsidP="0075419E">
                      <w:pPr>
                        <w:pStyle w:val="Paragrafobase"/>
                        <w:rPr>
                          <w:rFonts w:ascii="Swiss721BT-Thin" w:hAnsi="Swiss721BT-Thin" w:cs="Swiss721BT-Thin"/>
                          <w:sz w:val="44"/>
                          <w:szCs w:val="44"/>
                          <w:lang w:val="it-IT"/>
                        </w:rPr>
                      </w:pPr>
                      <w:r w:rsidRPr="00721421">
                        <w:rPr>
                          <w:rFonts w:ascii="Swiss721BT-Thin" w:hAnsi="Swiss721BT-Thin" w:cs="Swiss721BT-Thin"/>
                          <w:sz w:val="44"/>
                          <w:szCs w:val="44"/>
                          <w:lang w:val="it-IT"/>
                        </w:rPr>
                        <w:t>Ordinanza di evacuazione per finalità di protezione civile.</w:t>
                      </w:r>
                    </w:p>
                    <w:p w:rsidR="005A6CD1" w:rsidRPr="00721421" w:rsidRDefault="005A6CD1" w:rsidP="0075419E">
                      <w:pPr>
                        <w:pStyle w:val="Paragrafobase"/>
                        <w:suppressAutoHyphens/>
                        <w:rPr>
                          <w:rFonts w:ascii="Swiss721BT-Thin" w:hAnsi="Swiss721BT-Thin" w:cs="Swiss721BT-Thin"/>
                          <w:sz w:val="44"/>
                          <w:szCs w:val="44"/>
                          <w:lang w:val="it-IT"/>
                        </w:rPr>
                      </w:pPr>
                    </w:p>
                    <w:p w:rsidR="005A6CD1" w:rsidRDefault="005A6CD1" w:rsidP="0075419E"/>
                  </w:txbxContent>
                </v:textbox>
                <w10:wrap type="square"/>
              </v:shape>
            </w:pict>
          </mc:Fallback>
        </mc:AlternateContent>
      </w:r>
      <w:r>
        <w:rPr>
          <w:noProof/>
          <w:lang w:val="it-IT" w:eastAsia="it-IT"/>
        </w:rPr>
        <mc:AlternateContent>
          <mc:Choice Requires="wps">
            <w:drawing>
              <wp:anchor distT="0" distB="0" distL="114300" distR="114300" simplePos="0" relativeHeight="251696128" behindDoc="0" locked="0" layoutInCell="1" allowOverlap="1" wp14:anchorId="67CD180B" wp14:editId="353998B4">
                <wp:simplePos x="0" y="0"/>
                <wp:positionH relativeFrom="column">
                  <wp:posOffset>2908935</wp:posOffset>
                </wp:positionH>
                <wp:positionV relativeFrom="paragraph">
                  <wp:posOffset>-635</wp:posOffset>
                </wp:positionV>
                <wp:extent cx="1485900" cy="457200"/>
                <wp:effectExtent l="0" t="0" r="0" b="0"/>
                <wp:wrapSquare wrapText="bothSides"/>
                <wp:docPr id="44" name="Casella di testo 44"/>
                <wp:cNvGraphicFramePr/>
                <a:graphic xmlns:a="http://schemas.openxmlformats.org/drawingml/2006/main">
                  <a:graphicData uri="http://schemas.microsoft.com/office/word/2010/wordprocessingShape">
                    <wps:wsp>
                      <wps:cNvSpPr txBox="1"/>
                      <wps:spPr>
                        <a:xfrm>
                          <a:off x="0" y="0"/>
                          <a:ext cx="1485900" cy="4572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Default="005A6CD1" w:rsidP="0075419E">
                            <w:pPr>
                              <w:pStyle w:val="Testofumetto"/>
                              <w:rPr>
                                <w:rFonts w:ascii="Swiss721BT-Thin" w:hAnsi="Swiss721BT-Thin" w:cs="Swiss721BT-Thin"/>
                                <w:sz w:val="32"/>
                                <w:szCs w:val="32"/>
                              </w:rPr>
                            </w:pPr>
                            <w:r>
                              <w:rPr>
                                <w:rFonts w:ascii="Swiss721BT-Thin" w:hAnsi="Swiss721BT-Thin" w:cs="Swiss721BT-Thin"/>
                                <w:sz w:val="32"/>
                                <w:szCs w:val="32"/>
                              </w:rPr>
                              <w:t>Mod.012</w:t>
                            </w:r>
                          </w:p>
                          <w:p w:rsidR="005A6CD1" w:rsidRDefault="005A6CD1" w:rsidP="0075419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7CD180B" id="Casella di testo 44" o:spid="_x0000_s1065" type="#_x0000_t202" style="position:absolute;margin-left:229.05pt;margin-top:-.05pt;width:117pt;height:36pt;z-index:2516961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" filled="f" stroked="f">
                <v:textbox>
                  <w:txbxContent>
                    <w:p w:rsidR="005A6CD1" w:rsidRDefault="005A6CD1" w:rsidP="0075419E">
                      <w:pPr>
                        <w:pStyle w:val="Testofumetto"/>
                        <w:rPr>
                          <w:rFonts w:ascii="Swiss721BT-Thin" w:hAnsi="Swiss721BT-Thin" w:cs="Swiss721BT-Thin"/>
                          <w:sz w:val="32"/>
                          <w:szCs w:val="32"/>
                        </w:rPr>
                      </w:pPr>
                      <w:r>
                        <w:rPr>
                          <w:rFonts w:ascii="Swiss721BT-Thin" w:hAnsi="Swiss721BT-Thin" w:cs="Swiss721BT-Thin"/>
                          <w:sz w:val="32"/>
                          <w:szCs w:val="32"/>
                        </w:rPr>
                        <w:t>Mod.012</w:t>
                      </w:r>
                    </w:p>
                    <w:p w:rsidR="005A6CD1" w:rsidRDefault="005A6CD1" w:rsidP="0075419E"/>
                  </w:txbxContent>
                </v:textbox>
                <w10:wrap type="square"/>
              </v:shape>
            </w:pict>
          </mc:Fallback>
        </mc:AlternateContent>
      </w:r>
    </w:p>
    <w:p w:rsidR="0075419E" w:rsidRDefault="0075419E" w:rsidP="0075419E">
      <w:pPr>
        <w:pStyle w:val="Paragrafobase"/>
        <w:rPr>
          <w:rFonts w:ascii="Swiss721BT-Thin" w:hAnsi="Swiss721BT-Thin" w:cs="Swiss721BT-Thin"/>
          <w:spacing w:val="-2"/>
          <w:sz w:val="20"/>
          <w:szCs w:val="20"/>
          <w:lang w:val="it-IT"/>
        </w:rPr>
      </w:pPr>
    </w:p>
    <w:p w:rsidR="0075419E" w:rsidRDefault="0075419E" w:rsidP="0075419E">
      <w:pPr>
        <w:pStyle w:val="Paragrafobase"/>
        <w:rPr>
          <w:rFonts w:ascii="Swiss721BT-Thin" w:hAnsi="Swiss721BT-Thin" w:cs="Swiss721BT-Thin"/>
          <w:spacing w:val="-2"/>
          <w:sz w:val="20"/>
          <w:szCs w:val="20"/>
          <w:lang w:val="it-IT"/>
        </w:rPr>
      </w:pPr>
    </w:p>
    <w:p w:rsidR="0075419E" w:rsidRDefault="0075419E" w:rsidP="0075419E">
      <w:pPr>
        <w:pStyle w:val="Paragrafobase"/>
        <w:rPr>
          <w:rFonts w:ascii="Swiss721BT-Thin" w:hAnsi="Swiss721BT-Thin" w:cs="Swiss721BT-Thin"/>
          <w:spacing w:val="-2"/>
          <w:sz w:val="20"/>
          <w:szCs w:val="20"/>
          <w:lang w:val="it-IT"/>
        </w:rPr>
      </w:pPr>
    </w:p>
    <w:p w:rsidR="0075419E" w:rsidRDefault="0075419E" w:rsidP="0075419E">
      <w:pPr>
        <w:pStyle w:val="Paragrafobase"/>
        <w:rPr>
          <w:rFonts w:ascii="Swiss721BT-Thin" w:hAnsi="Swiss721BT-Thin" w:cs="Swiss721BT-Thin"/>
          <w:spacing w:val="-2"/>
          <w:sz w:val="20"/>
          <w:szCs w:val="20"/>
          <w:lang w:val="it-IT"/>
        </w:rPr>
      </w:pPr>
    </w:p>
    <w:p w:rsidR="0075419E" w:rsidRDefault="0075419E" w:rsidP="0075419E">
      <w:pPr>
        <w:pStyle w:val="Paragrafobase"/>
        <w:rPr>
          <w:rFonts w:ascii="Swiss721BT-Thin" w:hAnsi="Swiss721BT-Thin" w:cs="Swiss721BT-Thin"/>
          <w:spacing w:val="-2"/>
          <w:sz w:val="20"/>
          <w:szCs w:val="20"/>
          <w:lang w:val="it-IT"/>
        </w:rPr>
      </w:pPr>
    </w:p>
    <w:p w:rsidR="0075419E" w:rsidRDefault="0075419E" w:rsidP="0075419E">
      <w:pPr>
        <w:pStyle w:val="Paragrafobase"/>
        <w:rPr>
          <w:rFonts w:ascii="Swiss721BT-Thin" w:hAnsi="Swiss721BT-Thin" w:cs="Swiss721BT-Thin"/>
          <w:spacing w:val="-2"/>
          <w:sz w:val="20"/>
          <w:szCs w:val="20"/>
          <w:lang w:val="it-IT"/>
        </w:rPr>
      </w:pPr>
    </w:p>
    <w:p w:rsidR="0075419E" w:rsidRDefault="0075419E" w:rsidP="0075419E">
      <w:pPr>
        <w:pStyle w:val="Paragrafobase"/>
        <w:rPr>
          <w:rFonts w:ascii="Swiss721BT-Thin" w:hAnsi="Swiss721BT-Thin" w:cs="Swiss721BT-Thin"/>
          <w:spacing w:val="-2"/>
          <w:sz w:val="20"/>
          <w:szCs w:val="20"/>
          <w:lang w:val="it-IT"/>
        </w:rPr>
      </w:pPr>
    </w:p>
    <w:p w:rsidR="00365008" w:rsidRDefault="00365008" w:rsidP="0075419E">
      <w:pPr>
        <w:pStyle w:val="Paragrafobase"/>
        <w:rPr>
          <w:rFonts w:ascii="Swiss721BT-Thin" w:hAnsi="Swiss721BT-Thin" w:cs="Swiss721BT-Thin"/>
          <w:spacing w:val="-2"/>
          <w:sz w:val="20"/>
          <w:szCs w:val="20"/>
          <w:lang w:val="it-IT"/>
        </w:rPr>
      </w:pPr>
    </w:p>
    <w:p w:rsidR="00365008" w:rsidRDefault="00365008" w:rsidP="0075419E">
      <w:pPr>
        <w:pStyle w:val="Paragrafobase"/>
        <w:rPr>
          <w:rFonts w:ascii="Swiss721BT-Thin" w:hAnsi="Swiss721BT-Thin" w:cs="Swiss721BT-Thin"/>
          <w:spacing w:val="-2"/>
          <w:sz w:val="20"/>
          <w:szCs w:val="20"/>
          <w:lang w:val="it-IT"/>
        </w:rPr>
      </w:pPr>
    </w:p>
    <w:p w:rsidR="0075419E" w:rsidRDefault="0075419E" w:rsidP="0075419E">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Ordinanza </w:t>
      </w:r>
      <w:proofErr w:type="spellStart"/>
      <w:r>
        <w:rPr>
          <w:rFonts w:ascii="Swiss721BT-Thin" w:hAnsi="Swiss721BT-Thin" w:cs="Swiss721BT-Thin"/>
          <w:spacing w:val="-2"/>
          <w:sz w:val="20"/>
          <w:szCs w:val="20"/>
          <w:lang w:val="it-IT"/>
        </w:rPr>
        <w:t>n.______del</w:t>
      </w:r>
      <w:proofErr w:type="spellEnd"/>
      <w:r>
        <w:rPr>
          <w:rFonts w:ascii="Swiss721BT-Thin" w:hAnsi="Swiss721BT-Thin" w:cs="Swiss721BT-Thin"/>
          <w:spacing w:val="-2"/>
          <w:sz w:val="20"/>
          <w:szCs w:val="20"/>
          <w:lang w:val="it-IT"/>
        </w:rPr>
        <w:t xml:space="preserve"> ____________</w:t>
      </w:r>
    </w:p>
    <w:p w:rsidR="0075419E" w:rsidRDefault="0075419E" w:rsidP="0075419E">
      <w:pPr>
        <w:pStyle w:val="Paragrafobase"/>
        <w:rPr>
          <w:rFonts w:ascii="Swiss721BT-Thin" w:hAnsi="Swiss721BT-Thin" w:cs="Swiss721BT-Thin"/>
          <w:spacing w:val="-2"/>
          <w:sz w:val="20"/>
          <w:szCs w:val="20"/>
          <w:lang w:val="it-IT"/>
        </w:rPr>
      </w:pPr>
    </w:p>
    <w:p w:rsidR="0075419E" w:rsidRDefault="0075419E" w:rsidP="0075419E">
      <w:pPr>
        <w:pStyle w:val="Paragrafobase"/>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IL SINDACO</w:t>
      </w:r>
    </w:p>
    <w:p w:rsidR="0075419E" w:rsidRDefault="0075419E" w:rsidP="0075419E">
      <w:pPr>
        <w:pStyle w:val="Paragrafobase"/>
        <w:ind w:left="140" w:hanging="140"/>
        <w:rPr>
          <w:rFonts w:ascii="Swiss721BT-Thin" w:hAnsi="Swiss721BT-Thin" w:cs="Swiss721BT-Thin"/>
          <w:spacing w:val="-2"/>
          <w:sz w:val="20"/>
          <w:szCs w:val="20"/>
          <w:lang w:val="it-IT"/>
        </w:rPr>
      </w:pP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PREMESSO</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in data __________ l’evento (descrizione: incendio, frana, alluvione…)______________ ha causato feriti tra la popolazione e danni ingentissimi su tutto il territorio comunale;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in conseguenza di tale fenomeno si e verificata una grave situazione di emergenza nel territorio comunale;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(se del caso) che a causa degli eventi verificatisi sono si sono registrati danni a ………………………………………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esiste il pericolo di un diretto coinvolgimento della cittadinanza, che rende improcrastinabile un intervento cautelativo di messa in sicurezza della popolazione interessata; </w:t>
      </w:r>
    </w:p>
    <w:p w:rsidR="0075419E" w:rsidRDefault="0075419E" w:rsidP="0075419E">
      <w:pPr>
        <w:pStyle w:val="Paragrafobase"/>
        <w:ind w:left="140" w:hanging="140"/>
        <w:rPr>
          <w:rFonts w:ascii="Swiss721BT-Thin" w:hAnsi="Swiss721BT-Thin" w:cs="Swiss721BT-Thin"/>
          <w:spacing w:val="-2"/>
          <w:sz w:val="20"/>
          <w:szCs w:val="20"/>
          <w:lang w:val="it-IT"/>
        </w:rPr>
      </w:pPr>
    </w:p>
    <w:p w:rsidR="0075419E" w:rsidRDefault="0075419E" w:rsidP="0075419E">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RITENUTO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di dover tutelare la pubblica incolumità vietando temporaneamente ed in via del tutto provvisoria la permanenza in tutti gli edifici ricadenti nel perimetro della zona a rischio delimitata dagli strumenti comunali, in attesa di rilievi tecnici più dettagliati ed accurati, nonché di un miglioramento generale delle condizioni meteorologiche;</w:t>
      </w:r>
    </w:p>
    <w:p w:rsidR="0075419E" w:rsidRDefault="0075419E" w:rsidP="0075419E">
      <w:pPr>
        <w:pStyle w:val="Paragrafobase"/>
        <w:ind w:left="140" w:hanging="140"/>
        <w:rPr>
          <w:rFonts w:ascii="Swiss721BT-Thin" w:hAnsi="Swiss721BT-Thin" w:cs="Swiss721BT-Thin"/>
          <w:spacing w:val="-2"/>
          <w:sz w:val="20"/>
          <w:szCs w:val="20"/>
          <w:lang w:val="it-IT"/>
        </w:rPr>
      </w:pPr>
    </w:p>
    <w:p w:rsidR="0075419E" w:rsidRDefault="0075419E" w:rsidP="0075419E">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VISTI</w:t>
      </w:r>
      <w:r>
        <w:rPr>
          <w:rFonts w:ascii="Swiss721BT-Thin" w:hAnsi="Swiss721BT-Thin" w:cs="Swiss721BT-Thin"/>
          <w:spacing w:val="-2"/>
          <w:sz w:val="20"/>
          <w:szCs w:val="20"/>
          <w:lang w:val="it-IT"/>
        </w:rPr>
        <w:t xml:space="preserve">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 25 del D.P.R. 24.7.1977, n.616;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 16 del D.P.R. 6.2.1981, n.66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15 della legge 24 febbraio 1992 n. 225;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54 comma 2 del </w:t>
      </w:r>
      <w:proofErr w:type="spellStart"/>
      <w:r>
        <w:rPr>
          <w:rFonts w:ascii="Swiss721BT-Thin" w:hAnsi="Swiss721BT-Thin" w:cs="Swiss721BT-Thin"/>
          <w:spacing w:val="-2"/>
          <w:sz w:val="20"/>
          <w:szCs w:val="20"/>
          <w:lang w:val="it-IT"/>
        </w:rPr>
        <w:t>D.Lgs.</w:t>
      </w:r>
      <w:proofErr w:type="spellEnd"/>
      <w:r>
        <w:rPr>
          <w:rFonts w:ascii="Swiss721BT-Thin" w:hAnsi="Swiss721BT-Thin" w:cs="Swiss721BT-Thin"/>
          <w:spacing w:val="-2"/>
          <w:sz w:val="20"/>
          <w:szCs w:val="20"/>
          <w:lang w:val="it-IT"/>
        </w:rPr>
        <w:t xml:space="preserve"> 18 agosto 2000 n.267;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 legge 07/08/1990, n. 241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21 novembre 1985, n. 28</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17 gennaio 1989, n. 3</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12 giugno 2006, n. 9</w:t>
      </w:r>
    </w:p>
    <w:p w:rsidR="0075419E" w:rsidRDefault="00300BDF"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Il Decreto Legislativo n° 1 del 02 gennaio 2018</w:t>
      </w:r>
      <w:r w:rsidR="0075419E">
        <w:rPr>
          <w:rFonts w:ascii="Swiss721BT-Thin" w:hAnsi="Swiss721BT-Thin" w:cs="Swiss721BT-Thin"/>
          <w:spacing w:val="-2"/>
          <w:sz w:val="20"/>
          <w:szCs w:val="20"/>
          <w:lang w:val="it-IT"/>
        </w:rPr>
        <w:t>.</w:t>
      </w:r>
    </w:p>
    <w:p w:rsidR="0075419E" w:rsidRDefault="0075419E" w:rsidP="0075419E">
      <w:pPr>
        <w:pStyle w:val="Paragrafobase"/>
        <w:ind w:left="140" w:hanging="140"/>
        <w:rPr>
          <w:rFonts w:ascii="Swiss721BT-Thin" w:hAnsi="Swiss721BT-Thin" w:cs="Swiss721BT-Thin"/>
          <w:spacing w:val="-2"/>
          <w:sz w:val="20"/>
          <w:szCs w:val="20"/>
          <w:lang w:val="it-IT"/>
        </w:rPr>
      </w:pPr>
    </w:p>
    <w:p w:rsidR="0075419E" w:rsidRDefault="0075419E" w:rsidP="0075419E">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ORDINA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E’ FATTO OBBLIGO ALLA POPOLAZIONE CIVILE DELLA/E SEGUENTE/I LOCALITÀ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___________________________________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___________________________________ </w:t>
      </w:r>
    </w:p>
    <w:p w:rsidR="0075419E" w:rsidRDefault="0075419E" w:rsidP="0075419E">
      <w:pPr>
        <w:pStyle w:val="Paragrafobase"/>
        <w:ind w:left="140" w:hanging="140"/>
        <w:rPr>
          <w:rFonts w:ascii="Swiss721BT-Thin" w:hAnsi="Swiss721BT-Thin" w:cs="Swiss721BT-Thin"/>
          <w:spacing w:val="-2"/>
          <w:sz w:val="20"/>
          <w:szCs w:val="20"/>
          <w:lang w:val="it-IT"/>
        </w:rPr>
      </w:pPr>
    </w:p>
    <w:p w:rsidR="0075419E" w:rsidRDefault="0075419E" w:rsidP="0075419E">
      <w:pPr>
        <w:pStyle w:val="Paragrafobase"/>
        <w:ind w:left="140" w:hanging="140"/>
        <w:jc w:val="right"/>
        <w:rPr>
          <w:rFonts w:ascii="Swiss721BT-Thin" w:hAnsi="Swiss721BT-Thin" w:cs="Swiss721BT-Thin"/>
          <w:spacing w:val="-2"/>
          <w:sz w:val="20"/>
          <w:szCs w:val="20"/>
          <w:lang w:val="it-IT"/>
        </w:rPr>
      </w:pPr>
      <w:r>
        <w:rPr>
          <w:rFonts w:ascii="Swiss721BT-Thin" w:hAnsi="Swiss721BT-Thin" w:cs="Swiss721BT-Thin"/>
          <w:spacing w:val="-2"/>
          <w:sz w:val="20"/>
          <w:szCs w:val="20"/>
          <w:lang w:val="it-IT"/>
        </w:rPr>
        <w:t>Segue…</w:t>
      </w:r>
    </w:p>
    <w:p w:rsidR="0075419E" w:rsidRDefault="0075419E" w:rsidP="0075419E">
      <w:pPr>
        <w:pStyle w:val="Paragrafobase"/>
        <w:ind w:left="140" w:hanging="140"/>
        <w:rPr>
          <w:rFonts w:ascii="Swiss721BT-Thin" w:hAnsi="Swiss721BT-Thin" w:cs="Swiss721BT-Thin"/>
          <w:spacing w:val="-2"/>
          <w:sz w:val="20"/>
          <w:szCs w:val="20"/>
          <w:lang w:val="it-IT"/>
        </w:rPr>
      </w:pPr>
    </w:p>
    <w:p w:rsidR="00365008" w:rsidRDefault="00365008" w:rsidP="0075419E">
      <w:pPr>
        <w:pStyle w:val="Paragrafobase"/>
        <w:ind w:left="140" w:hanging="140"/>
        <w:rPr>
          <w:rFonts w:ascii="Swiss721BT-Thin" w:hAnsi="Swiss721BT-Thin" w:cs="Swiss721BT-Thin"/>
          <w:spacing w:val="-2"/>
          <w:sz w:val="20"/>
          <w:szCs w:val="20"/>
          <w:lang w:val="it-IT"/>
        </w:rPr>
      </w:pPr>
    </w:p>
    <w:p w:rsidR="00365008" w:rsidRDefault="00365008" w:rsidP="0075419E">
      <w:pPr>
        <w:pStyle w:val="Paragrafobase"/>
        <w:ind w:left="140" w:hanging="140"/>
        <w:rPr>
          <w:rFonts w:ascii="Swiss721BT-Thin" w:hAnsi="Swiss721BT-Thin" w:cs="Swiss721BT-Thin"/>
          <w:spacing w:val="-2"/>
          <w:sz w:val="20"/>
          <w:szCs w:val="20"/>
          <w:lang w:val="it-IT"/>
        </w:rPr>
      </w:pPr>
    </w:p>
    <w:p w:rsidR="00365008" w:rsidRDefault="00365008" w:rsidP="0075419E">
      <w:pPr>
        <w:pStyle w:val="Paragrafobase"/>
        <w:ind w:left="140" w:hanging="140"/>
        <w:rPr>
          <w:rFonts w:ascii="Swiss721BT-Thin" w:hAnsi="Swiss721BT-Thin" w:cs="Swiss721BT-Thin"/>
          <w:spacing w:val="-2"/>
          <w:sz w:val="20"/>
          <w:szCs w:val="20"/>
          <w:lang w:val="it-IT"/>
        </w:rPr>
      </w:pPr>
    </w:p>
    <w:p w:rsidR="0075419E" w:rsidRDefault="0075419E" w:rsidP="0075419E">
      <w:pPr>
        <w:pStyle w:val="Paragrafobase"/>
        <w:ind w:left="140" w:hanging="140"/>
        <w:rPr>
          <w:rFonts w:ascii="Swiss721BT-Thin" w:hAnsi="Swiss721BT-Thin" w:cs="Swiss721BT-Thin"/>
          <w:spacing w:val="-2"/>
          <w:sz w:val="20"/>
          <w:szCs w:val="20"/>
          <w:lang w:val="it-IT"/>
        </w:rPr>
      </w:pPr>
    </w:p>
    <w:p w:rsidR="0075419E" w:rsidRDefault="0075419E" w:rsidP="0075419E">
      <w:pPr>
        <w:pStyle w:val="Paragrafobase"/>
        <w:ind w:left="140" w:hanging="140"/>
        <w:rPr>
          <w:rFonts w:ascii="Swiss721BT-Thin" w:hAnsi="Swiss721BT-Thin" w:cs="Swiss721BT-Thin"/>
          <w:spacing w:val="-2"/>
          <w:sz w:val="20"/>
          <w:szCs w:val="20"/>
          <w:lang w:val="it-IT"/>
        </w:rPr>
      </w:pP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DI EVACUARE LE ABITAZIONI E TUTTI GLI EDIFICI DI COMUNE USO PERSONALE, FAMILIARE O DI LAVORO DELLE LOCALITÀ SOPRA ELENCATE. I RESIDENTI INTERESSATI DOVRANNO RECARSI PRESSO:</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_______________________________________________ (indicare punto di raccolta, area di attesa, struttura di accoglienza…) </w:t>
      </w:r>
    </w:p>
    <w:p w:rsidR="0075419E" w:rsidRDefault="0075419E" w:rsidP="0075419E">
      <w:pPr>
        <w:pStyle w:val="Paragrafobase"/>
        <w:ind w:left="140" w:hanging="140"/>
        <w:rPr>
          <w:rFonts w:ascii="Swiss721BT-Thin" w:hAnsi="Swiss721BT-Thin" w:cs="Swiss721BT-Thin"/>
          <w:spacing w:val="-2"/>
          <w:sz w:val="20"/>
          <w:szCs w:val="20"/>
          <w:lang w:val="it-IT"/>
        </w:rPr>
      </w:pPr>
    </w:p>
    <w:p w:rsidR="0075419E" w:rsidRDefault="0075419E" w:rsidP="0075419E">
      <w:pPr>
        <w:pStyle w:val="Paragrafobase"/>
        <w:ind w:left="140" w:hanging="140"/>
        <w:rPr>
          <w:rFonts w:ascii="Swiss721BT-Thin" w:hAnsi="Swiss721BT-Thin" w:cs="Swiss721BT-Thin"/>
          <w:spacing w:val="-2"/>
          <w:sz w:val="20"/>
          <w:szCs w:val="20"/>
          <w:lang w:val="it-IT"/>
        </w:rPr>
      </w:pPr>
    </w:p>
    <w:p w:rsidR="0075419E" w:rsidRDefault="0075419E" w:rsidP="0075419E">
      <w:pPr>
        <w:pStyle w:val="Paragrafobase"/>
        <w:rPr>
          <w:rFonts w:ascii="Swiss721BT-Thin" w:hAnsi="Swiss721BT-Thin" w:cs="Swiss721BT-Thin"/>
          <w:spacing w:val="-2"/>
          <w:sz w:val="20"/>
          <w:szCs w:val="20"/>
          <w:lang w:val="it-IT"/>
        </w:rPr>
      </w:pPr>
    </w:p>
    <w:p w:rsidR="0075419E" w:rsidRDefault="0075419E" w:rsidP="0075419E">
      <w:pPr>
        <w:pStyle w:val="Paragrafobase"/>
        <w:ind w:left="140" w:hanging="140"/>
        <w:rPr>
          <w:rFonts w:ascii="Swiss721BT-Thin" w:hAnsi="Swiss721BT-Thin" w:cs="Swiss721BT-Thin"/>
          <w:spacing w:val="-2"/>
          <w:sz w:val="20"/>
          <w:szCs w:val="20"/>
          <w:lang w:val="it-IT"/>
        </w:rPr>
      </w:pP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E’ FATTO OBBLIGO A CHIUNQUE DI DARE ALLA PRESENTE ORDINANZA LA MAGGIOR DIFFUSIONE POSSIBILE.</w:t>
      </w:r>
    </w:p>
    <w:p w:rsidR="0075419E" w:rsidRDefault="0075419E" w:rsidP="0075419E">
      <w:pPr>
        <w:pStyle w:val="Paragrafobase"/>
        <w:ind w:left="140" w:hanging="140"/>
        <w:rPr>
          <w:rFonts w:ascii="Swiss721BT-Thin" w:hAnsi="Swiss721BT-Thin" w:cs="Swiss721BT-Thin"/>
          <w:spacing w:val="-2"/>
          <w:sz w:val="20"/>
          <w:szCs w:val="20"/>
          <w:lang w:val="it-IT"/>
        </w:rPr>
      </w:pPr>
    </w:p>
    <w:p w:rsidR="0075419E" w:rsidRDefault="0075419E" w:rsidP="0075419E">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INVITA </w:t>
      </w:r>
    </w:p>
    <w:p w:rsidR="0075419E" w:rsidRDefault="0075419E" w:rsidP="0075419E">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Le famiglie che abbiano componenti impossibilitati a muoversi autonomamente o comunque non autosufficienti a segnalare al Comune i loro nominativi e recapito chiamando per telefono al N…………………….il Centro Operativo Comunale di protezione civile.</w:t>
      </w:r>
    </w:p>
    <w:p w:rsidR="0075419E" w:rsidRDefault="0075419E" w:rsidP="0075419E">
      <w:pPr>
        <w:pStyle w:val="Paragrafobase"/>
        <w:rPr>
          <w:rFonts w:ascii="Swiss721BT-Thin" w:hAnsi="Swiss721BT-Thin" w:cs="Swiss721BT-Thin"/>
          <w:spacing w:val="-2"/>
          <w:sz w:val="20"/>
          <w:szCs w:val="20"/>
          <w:lang w:val="it-IT"/>
        </w:rPr>
      </w:pPr>
    </w:p>
    <w:p w:rsidR="0075419E" w:rsidRDefault="0075419E" w:rsidP="0075419E">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RACCOMANDA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di chiudere gli impianti elettrici, gas e acqua prima di lasciare le abitazioni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di rispettare scrupolosamente gli itinerari di evacuazione </w:t>
      </w:r>
    </w:p>
    <w:p w:rsidR="0075419E" w:rsidRDefault="0075419E" w:rsidP="00A32D63">
      <w:pPr>
        <w:ind w:firstLine="708"/>
      </w:pP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di non sostare lungo gli itinerari di evacuazione, salvo casi di forza maggiore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di non abbandonare medicinali ed effetti personali, se necessari. </w:t>
      </w:r>
    </w:p>
    <w:p w:rsidR="0075419E" w:rsidRDefault="0075419E" w:rsidP="0075419E">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75419E" w:rsidRDefault="0075419E" w:rsidP="0075419E">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LA POLIZIA MUNICIPALE E’ INCARICATA DI CURARE LA TEMPESTIVA DIFFUSIONE, CON OGNI MEZZO, DELLA PRESENTE ORDINANZA, CHE IN COPIA VIENE IMMEDIATAMENTE TRASMESSA, PER LE VIE BREVI, AL PREFETTO E AL PRESIDENTE DELLA REGIONE, AI SENSI DELL’ART. 15 DELLA L. 225/92;</w:t>
      </w:r>
    </w:p>
    <w:p w:rsidR="0075419E" w:rsidRDefault="0075419E" w:rsidP="0075419E">
      <w:pPr>
        <w:pStyle w:val="Paragrafobase"/>
        <w:ind w:left="140" w:hanging="140"/>
        <w:rPr>
          <w:rFonts w:ascii="Swiss721BT-Thin" w:hAnsi="Swiss721BT-Thin" w:cs="Swiss721BT-Thin"/>
          <w:spacing w:val="-2"/>
          <w:sz w:val="20"/>
          <w:szCs w:val="20"/>
          <w:lang w:val="it-IT"/>
        </w:rPr>
      </w:pPr>
    </w:p>
    <w:p w:rsidR="0075419E" w:rsidRDefault="0075419E" w:rsidP="0075419E">
      <w:pPr>
        <w:pStyle w:val="Paragrafobase"/>
        <w:ind w:left="140" w:hanging="140"/>
        <w:rPr>
          <w:rFonts w:ascii="Swiss721BT-Thin" w:hAnsi="Swiss721BT-Thin" w:cs="Swiss721BT-Thin"/>
          <w:spacing w:val="-2"/>
          <w:sz w:val="20"/>
          <w:szCs w:val="20"/>
          <w:lang w:val="it-IT"/>
        </w:rPr>
      </w:pP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Dal Municipio di _____________________, li ________________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IL SINDACO </w:t>
      </w:r>
    </w:p>
    <w:p w:rsidR="0075419E" w:rsidRDefault="0075419E" w:rsidP="00A32D63">
      <w:pPr>
        <w:ind w:firstLine="708"/>
        <w:sectPr w:rsidR="0075419E" w:rsidSect="00365008">
          <w:pgSz w:w="11906" w:h="16838"/>
          <w:pgMar w:top="720" w:right="720" w:bottom="720" w:left="720" w:header="11" w:footer="720" w:gutter="0"/>
          <w:cols w:space="720"/>
          <w:noEndnote/>
        </w:sectPr>
      </w:pPr>
    </w:p>
    <w:p w:rsidR="0075419E" w:rsidRDefault="0075419E" w:rsidP="0075419E">
      <w:pPr>
        <w:pStyle w:val="Paragrafobase"/>
        <w:rPr>
          <w:rFonts w:ascii="Swiss721BT-Thin" w:hAnsi="Swiss721BT-Thin" w:cs="Swiss721BT-Thin"/>
          <w:spacing w:val="-2"/>
          <w:sz w:val="20"/>
          <w:szCs w:val="20"/>
          <w:lang w:val="it-IT"/>
        </w:rPr>
      </w:pPr>
    </w:p>
    <w:p w:rsidR="0075419E" w:rsidRDefault="0075419E" w:rsidP="0075419E">
      <w:pPr>
        <w:pStyle w:val="Paragrafobase"/>
        <w:rPr>
          <w:rFonts w:ascii="Swiss721BT-Thin" w:hAnsi="Swiss721BT-Thin" w:cs="Swiss721BT-Thin"/>
          <w:spacing w:val="-2"/>
          <w:sz w:val="20"/>
          <w:szCs w:val="20"/>
          <w:lang w:val="it-IT"/>
        </w:rPr>
      </w:pPr>
    </w:p>
    <w:p w:rsidR="0075419E" w:rsidRDefault="00365008" w:rsidP="0075419E">
      <w:pPr>
        <w:pStyle w:val="Paragrafobase"/>
        <w:rPr>
          <w:rFonts w:ascii="Swiss721BT-Thin" w:hAnsi="Swiss721BT-Thin" w:cs="Swiss721BT-Thin"/>
          <w:spacing w:val="-2"/>
          <w:sz w:val="20"/>
          <w:szCs w:val="20"/>
          <w:lang w:val="it-IT"/>
        </w:rPr>
      </w:pPr>
      <w:r>
        <w:rPr>
          <w:noProof/>
          <w:lang w:val="it-IT" w:eastAsia="it-IT"/>
        </w:rPr>
        <mc:AlternateContent>
          <mc:Choice Requires="wps">
            <w:drawing>
              <wp:anchor distT="0" distB="0" distL="114300" distR="114300" simplePos="0" relativeHeight="251699200" behindDoc="0" locked="0" layoutInCell="1" allowOverlap="1" wp14:anchorId="59387AEA" wp14:editId="76A2A560">
                <wp:simplePos x="0" y="0"/>
                <wp:positionH relativeFrom="column">
                  <wp:posOffset>3061335</wp:posOffset>
                </wp:positionH>
                <wp:positionV relativeFrom="paragraph">
                  <wp:posOffset>-635</wp:posOffset>
                </wp:positionV>
                <wp:extent cx="1485900" cy="457200"/>
                <wp:effectExtent l="0" t="0" r="0" b="0"/>
                <wp:wrapSquare wrapText="bothSides"/>
                <wp:docPr id="46" name="Casella di testo 46"/>
                <wp:cNvGraphicFramePr/>
                <a:graphic xmlns:a="http://schemas.openxmlformats.org/drawingml/2006/main">
                  <a:graphicData uri="http://schemas.microsoft.com/office/word/2010/wordprocessingShape">
                    <wps:wsp>
                      <wps:cNvSpPr txBox="1"/>
                      <wps:spPr>
                        <a:xfrm>
                          <a:off x="0" y="0"/>
                          <a:ext cx="1485900" cy="4572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Default="005A6CD1" w:rsidP="0075419E">
                            <w:pPr>
                              <w:pStyle w:val="Testofumetto"/>
                              <w:rPr>
                                <w:rFonts w:ascii="Swiss721BT-Thin" w:hAnsi="Swiss721BT-Thin" w:cs="Swiss721BT-Thin"/>
                                <w:sz w:val="32"/>
                                <w:szCs w:val="32"/>
                              </w:rPr>
                            </w:pPr>
                            <w:r>
                              <w:rPr>
                                <w:rFonts w:ascii="Swiss721BT-Thin" w:hAnsi="Swiss721BT-Thin" w:cs="Swiss721BT-Thin"/>
                                <w:sz w:val="32"/>
                                <w:szCs w:val="32"/>
                              </w:rPr>
                              <w:t>Mod.013</w:t>
                            </w:r>
                          </w:p>
                          <w:p w:rsidR="005A6CD1" w:rsidRDefault="005A6CD1" w:rsidP="0075419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9387AEA" id="Casella di testo 46" o:spid="_x0000_s1066" type="#_x0000_t202" style="position:absolute;margin-left:241.05pt;margin-top:-.05pt;width:117pt;height:36pt;z-index:2516992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" filled="f" stroked="f">
                <v:textbox>
                  <w:txbxContent>
                    <w:p w:rsidR="005A6CD1" w:rsidRDefault="005A6CD1" w:rsidP="0075419E">
                      <w:pPr>
                        <w:pStyle w:val="Testofumetto"/>
                        <w:rPr>
                          <w:rFonts w:ascii="Swiss721BT-Thin" w:hAnsi="Swiss721BT-Thin" w:cs="Swiss721BT-Thin"/>
                          <w:sz w:val="32"/>
                          <w:szCs w:val="32"/>
                        </w:rPr>
                      </w:pPr>
                      <w:r>
                        <w:rPr>
                          <w:rFonts w:ascii="Swiss721BT-Thin" w:hAnsi="Swiss721BT-Thin" w:cs="Swiss721BT-Thin"/>
                          <w:sz w:val="32"/>
                          <w:szCs w:val="32"/>
                        </w:rPr>
                        <w:t>Mod.013</w:t>
                      </w:r>
                    </w:p>
                    <w:p w:rsidR="005A6CD1" w:rsidRDefault="005A6CD1" w:rsidP="0075419E"/>
                  </w:txbxContent>
                </v:textbox>
                <w10:wrap type="square"/>
              </v:shape>
            </w:pict>
          </mc:Fallback>
        </mc:AlternateContent>
      </w:r>
      <w:r>
        <w:rPr>
          <w:noProof/>
          <w:lang w:val="it-IT" w:eastAsia="it-IT"/>
        </w:rPr>
        <mc:AlternateContent>
          <mc:Choice Requires="wps">
            <w:drawing>
              <wp:anchor distT="0" distB="0" distL="114300" distR="114300" simplePos="0" relativeHeight="251698176" behindDoc="0" locked="0" layoutInCell="1" allowOverlap="1" wp14:anchorId="74F72268" wp14:editId="6265CE27">
                <wp:simplePos x="0" y="0"/>
                <wp:positionH relativeFrom="column">
                  <wp:posOffset>3061335</wp:posOffset>
                </wp:positionH>
                <wp:positionV relativeFrom="paragraph">
                  <wp:posOffset>334645</wp:posOffset>
                </wp:positionV>
                <wp:extent cx="3883025" cy="1417320"/>
                <wp:effectExtent l="0" t="0" r="0" b="5080"/>
                <wp:wrapSquare wrapText="bothSides"/>
                <wp:docPr id="45" name="Casella di testo 45"/>
                <wp:cNvGraphicFramePr/>
                <a:graphic xmlns:a="http://schemas.openxmlformats.org/drawingml/2006/main">
                  <a:graphicData uri="http://schemas.microsoft.com/office/word/2010/wordprocessingShape">
                    <wps:wsp>
                      <wps:cNvSpPr txBox="1"/>
                      <wps:spPr>
                        <a:xfrm>
                          <a:off x="0" y="0"/>
                          <a:ext cx="3883025" cy="141732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Pr="00721421" w:rsidRDefault="005A6CD1" w:rsidP="0075419E">
                            <w:pPr>
                              <w:pStyle w:val="Paragrafobase"/>
                              <w:rPr>
                                <w:rFonts w:ascii="Swiss721BT-Thin" w:hAnsi="Swiss721BT-Thin" w:cs="Swiss721BT-Thin"/>
                                <w:sz w:val="44"/>
                                <w:szCs w:val="44"/>
                                <w:lang w:val="it-IT"/>
                              </w:rPr>
                            </w:pPr>
                            <w:r w:rsidRPr="00721421">
                              <w:rPr>
                                <w:rFonts w:ascii="Swiss721BT-Thin" w:hAnsi="Swiss721BT-Thin" w:cs="Swiss721BT-Thin"/>
                                <w:sz w:val="44"/>
                                <w:szCs w:val="44"/>
                                <w:lang w:val="it-IT"/>
                              </w:rPr>
                              <w:t>Gestione rifiuti in forma speciale per finalità di protezione civile.</w:t>
                            </w:r>
                          </w:p>
                          <w:p w:rsidR="005A6CD1" w:rsidRPr="00721421" w:rsidRDefault="005A6CD1" w:rsidP="0075419E">
                            <w:pPr>
                              <w:pStyle w:val="Paragrafobase"/>
                              <w:suppressAutoHyphens/>
                              <w:rPr>
                                <w:rFonts w:ascii="Swiss721BT-Thin" w:hAnsi="Swiss721BT-Thin" w:cs="Swiss721BT-Thin"/>
                                <w:sz w:val="44"/>
                                <w:szCs w:val="44"/>
                                <w:lang w:val="it-IT"/>
                              </w:rPr>
                            </w:pPr>
                          </w:p>
                          <w:p w:rsidR="005A6CD1" w:rsidRDefault="005A6CD1" w:rsidP="0075419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4F72268" id="Casella di testo 45" o:spid="_x0000_s1067" type="#_x0000_t202" style="position:absolute;margin-left:241.05pt;margin-top:26.35pt;width:305.75pt;height:111.6pt;z-index:2516981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" filled="f" stroked="f">
                <v:textbox>
                  <w:txbxContent>
                    <w:p w:rsidR="005A6CD1" w:rsidRPr="00721421" w:rsidRDefault="005A6CD1" w:rsidP="0075419E">
                      <w:pPr>
                        <w:pStyle w:val="Paragrafobase"/>
                        <w:rPr>
                          <w:rFonts w:ascii="Swiss721BT-Thin" w:hAnsi="Swiss721BT-Thin" w:cs="Swiss721BT-Thin"/>
                          <w:sz w:val="44"/>
                          <w:szCs w:val="44"/>
                          <w:lang w:val="it-IT"/>
                        </w:rPr>
                      </w:pPr>
                      <w:r w:rsidRPr="00721421">
                        <w:rPr>
                          <w:rFonts w:ascii="Swiss721BT-Thin" w:hAnsi="Swiss721BT-Thin" w:cs="Swiss721BT-Thin"/>
                          <w:sz w:val="44"/>
                          <w:szCs w:val="44"/>
                          <w:lang w:val="it-IT"/>
                        </w:rPr>
                        <w:t>Gestione rifiuti in forma speciale per finalità di protezione civile.</w:t>
                      </w:r>
                    </w:p>
                    <w:p w:rsidR="005A6CD1" w:rsidRPr="00721421" w:rsidRDefault="005A6CD1" w:rsidP="0075419E">
                      <w:pPr>
                        <w:pStyle w:val="Paragrafobase"/>
                        <w:suppressAutoHyphens/>
                        <w:rPr>
                          <w:rFonts w:ascii="Swiss721BT-Thin" w:hAnsi="Swiss721BT-Thin" w:cs="Swiss721BT-Thin"/>
                          <w:sz w:val="44"/>
                          <w:szCs w:val="44"/>
                          <w:lang w:val="it-IT"/>
                        </w:rPr>
                      </w:pPr>
                    </w:p>
                    <w:p w:rsidR="005A6CD1" w:rsidRDefault="005A6CD1" w:rsidP="0075419E"/>
                  </w:txbxContent>
                </v:textbox>
                <w10:wrap type="square"/>
              </v:shape>
            </w:pict>
          </mc:Fallback>
        </mc:AlternateContent>
      </w:r>
    </w:p>
    <w:p w:rsidR="0075419E" w:rsidRDefault="0075419E" w:rsidP="0075419E">
      <w:pPr>
        <w:pStyle w:val="Paragrafobase"/>
        <w:rPr>
          <w:rFonts w:ascii="Swiss721BT-Thin" w:hAnsi="Swiss721BT-Thin" w:cs="Swiss721BT-Thin"/>
          <w:spacing w:val="-2"/>
          <w:sz w:val="20"/>
          <w:szCs w:val="20"/>
          <w:lang w:val="it-IT"/>
        </w:rPr>
      </w:pPr>
    </w:p>
    <w:p w:rsidR="0075419E" w:rsidRDefault="0075419E" w:rsidP="0075419E">
      <w:pPr>
        <w:pStyle w:val="Paragrafobase"/>
        <w:rPr>
          <w:rFonts w:ascii="Swiss721BT-Thin" w:hAnsi="Swiss721BT-Thin" w:cs="Swiss721BT-Thin"/>
          <w:spacing w:val="-2"/>
          <w:sz w:val="20"/>
          <w:szCs w:val="20"/>
          <w:lang w:val="it-IT"/>
        </w:rPr>
      </w:pPr>
    </w:p>
    <w:p w:rsidR="0075419E" w:rsidRDefault="0075419E" w:rsidP="0075419E">
      <w:pPr>
        <w:pStyle w:val="Paragrafobase"/>
        <w:rPr>
          <w:rFonts w:ascii="Swiss721BT-Thin" w:hAnsi="Swiss721BT-Thin" w:cs="Swiss721BT-Thin"/>
          <w:spacing w:val="-2"/>
          <w:sz w:val="20"/>
          <w:szCs w:val="20"/>
          <w:lang w:val="it-IT"/>
        </w:rPr>
      </w:pPr>
    </w:p>
    <w:p w:rsidR="0075419E" w:rsidRDefault="0075419E" w:rsidP="0075419E">
      <w:pPr>
        <w:pStyle w:val="Paragrafobase"/>
        <w:rPr>
          <w:rFonts w:ascii="Swiss721BT-Thin" w:hAnsi="Swiss721BT-Thin" w:cs="Swiss721BT-Thin"/>
          <w:spacing w:val="-2"/>
          <w:sz w:val="20"/>
          <w:szCs w:val="20"/>
          <w:lang w:val="it-IT"/>
        </w:rPr>
      </w:pPr>
    </w:p>
    <w:p w:rsidR="0075419E" w:rsidRDefault="0075419E" w:rsidP="0075419E">
      <w:pPr>
        <w:pStyle w:val="Paragrafobase"/>
        <w:rPr>
          <w:rFonts w:ascii="Swiss721BT-Thin" w:hAnsi="Swiss721BT-Thin" w:cs="Swiss721BT-Thin"/>
          <w:spacing w:val="-2"/>
          <w:sz w:val="20"/>
          <w:szCs w:val="20"/>
          <w:lang w:val="it-IT"/>
        </w:rPr>
      </w:pPr>
    </w:p>
    <w:p w:rsidR="0075419E" w:rsidRDefault="0075419E" w:rsidP="0075419E">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Ordinanza </w:t>
      </w:r>
      <w:proofErr w:type="spellStart"/>
      <w:r>
        <w:rPr>
          <w:rFonts w:ascii="Swiss721BT-Thin" w:hAnsi="Swiss721BT-Thin" w:cs="Swiss721BT-Thin"/>
          <w:spacing w:val="-2"/>
          <w:sz w:val="20"/>
          <w:szCs w:val="20"/>
          <w:lang w:val="it-IT"/>
        </w:rPr>
        <w:t>n.______del</w:t>
      </w:r>
      <w:proofErr w:type="spellEnd"/>
      <w:r>
        <w:rPr>
          <w:rFonts w:ascii="Swiss721BT-Thin" w:hAnsi="Swiss721BT-Thin" w:cs="Swiss721BT-Thin"/>
          <w:spacing w:val="-2"/>
          <w:sz w:val="20"/>
          <w:szCs w:val="20"/>
          <w:lang w:val="it-IT"/>
        </w:rPr>
        <w:t xml:space="preserve"> ____________</w:t>
      </w:r>
    </w:p>
    <w:p w:rsidR="0075419E" w:rsidRDefault="0075419E" w:rsidP="0075419E">
      <w:pPr>
        <w:pStyle w:val="Paragrafobase"/>
        <w:rPr>
          <w:rFonts w:ascii="Swiss721BT-Thin" w:hAnsi="Swiss721BT-Thin" w:cs="Swiss721BT-Thin"/>
          <w:spacing w:val="-2"/>
          <w:sz w:val="20"/>
          <w:szCs w:val="20"/>
          <w:lang w:val="it-IT"/>
        </w:rPr>
      </w:pPr>
    </w:p>
    <w:p w:rsidR="0075419E" w:rsidRDefault="0075419E" w:rsidP="0075419E">
      <w:pPr>
        <w:pStyle w:val="Paragrafobase"/>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IL SINDACO</w:t>
      </w:r>
    </w:p>
    <w:p w:rsidR="0075419E" w:rsidRDefault="0075419E" w:rsidP="0075419E">
      <w:pPr>
        <w:pStyle w:val="Paragrafobase"/>
        <w:ind w:left="140" w:hanging="140"/>
        <w:rPr>
          <w:rFonts w:ascii="Swiss721BT-Thin" w:hAnsi="Swiss721BT-Thin" w:cs="Swiss721BT-Thin"/>
          <w:spacing w:val="-2"/>
          <w:sz w:val="20"/>
          <w:szCs w:val="20"/>
          <w:lang w:val="it-IT"/>
        </w:rPr>
      </w:pP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PREMESSO</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in data .............., un (incidente industriale; incidente a vie di trasporto tecnologico; incidente sulla rete viaria; incidente in depositi; incidente in impianti; incidente in impianti di trattamento o siti di stoccaggio reflui e/o rifiuti con sversamento; abbandono di rifiuti liquidi o solidi o urbani in grande quantità o di rifiuti pericolosi, sanitari, carogne animali; incidenti in attività estrattive,…..) ha determinato una situazione di eccezionale ed urgente necessità di tutela della salute pubblica e dell’ambiente nel Comune di </w:t>
      </w:r>
      <w:r w:rsidR="00291BF9">
        <w:rPr>
          <w:rFonts w:ascii="Swiss721BT-Thin" w:hAnsi="Swiss721BT-Thin" w:cs="Swiss721BT-Thin"/>
          <w:spacing w:val="-2"/>
          <w:sz w:val="20"/>
          <w:szCs w:val="20"/>
          <w:lang w:val="it-IT"/>
        </w:rPr>
        <w:t>__________</w:t>
      </w:r>
      <w:r>
        <w:rPr>
          <w:rFonts w:ascii="Swiss721BT-Thin" w:hAnsi="Swiss721BT-Thin" w:cs="Swiss721BT-Thin"/>
          <w:spacing w:val="-2"/>
          <w:sz w:val="20"/>
          <w:szCs w:val="20"/>
          <w:lang w:val="it-IT"/>
        </w:rPr>
        <w:t xml:space="preserve"> Località ………………….. presso ……………………………;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Considerato che la situazione è tale da aver causato (descrizione eventi e misure adottate)………………………………;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Considerato che non è possibile provvedere altrimenti;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Ritenuto di dover provvedere in merito, stante l’esigenza di tutelare la salute pubblica. </w:t>
      </w:r>
    </w:p>
    <w:p w:rsidR="0075419E" w:rsidRDefault="0075419E" w:rsidP="0075419E">
      <w:pPr>
        <w:pStyle w:val="Paragrafobase"/>
        <w:ind w:left="140" w:hanging="140"/>
        <w:rPr>
          <w:rFonts w:ascii="Swiss721BT-Thin" w:hAnsi="Swiss721BT-Thin" w:cs="Swiss721BT-Thin"/>
          <w:spacing w:val="-2"/>
          <w:sz w:val="20"/>
          <w:szCs w:val="20"/>
          <w:lang w:val="it-IT"/>
        </w:rPr>
      </w:pPr>
    </w:p>
    <w:p w:rsidR="0075419E" w:rsidRDefault="0075419E" w:rsidP="0075419E">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VISTI</w:t>
      </w:r>
      <w:r>
        <w:rPr>
          <w:rFonts w:ascii="Swiss721BT-Thin" w:hAnsi="Swiss721BT-Thin" w:cs="Swiss721BT-Thin"/>
          <w:spacing w:val="-2"/>
          <w:sz w:val="20"/>
          <w:szCs w:val="20"/>
          <w:lang w:val="it-IT"/>
        </w:rPr>
        <w:t xml:space="preserve">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il T.U. </w:t>
      </w:r>
      <w:proofErr w:type="spellStart"/>
      <w:r>
        <w:rPr>
          <w:rFonts w:ascii="Swiss721BT-Thin" w:hAnsi="Swiss721BT-Thin" w:cs="Swiss721BT-Thin"/>
          <w:spacing w:val="-2"/>
          <w:sz w:val="20"/>
          <w:szCs w:val="20"/>
          <w:lang w:val="it-IT"/>
        </w:rPr>
        <w:t>e.l</w:t>
      </w:r>
      <w:proofErr w:type="spellEnd"/>
      <w:r>
        <w:rPr>
          <w:rFonts w:ascii="Swiss721BT-Thin" w:hAnsi="Swiss721BT-Thin" w:cs="Swiss721BT-Thin"/>
          <w:spacing w:val="-2"/>
          <w:sz w:val="20"/>
          <w:szCs w:val="20"/>
          <w:lang w:val="it-IT"/>
        </w:rPr>
        <w:t xml:space="preserve">. d.lgs. 267/2000;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il </w:t>
      </w:r>
      <w:proofErr w:type="spellStart"/>
      <w:r>
        <w:rPr>
          <w:rFonts w:ascii="Swiss721BT-Thin" w:hAnsi="Swiss721BT-Thin" w:cs="Swiss721BT-Thin"/>
          <w:spacing w:val="-2"/>
          <w:sz w:val="20"/>
          <w:szCs w:val="20"/>
          <w:lang w:val="it-IT"/>
        </w:rPr>
        <w:t>D.Lgs</w:t>
      </w:r>
      <w:proofErr w:type="spellEnd"/>
      <w:r>
        <w:rPr>
          <w:rFonts w:ascii="Swiss721BT-Thin" w:hAnsi="Swiss721BT-Thin" w:cs="Swiss721BT-Thin"/>
          <w:spacing w:val="-2"/>
          <w:sz w:val="20"/>
          <w:szCs w:val="20"/>
          <w:lang w:val="it-IT"/>
        </w:rPr>
        <w:t xml:space="preserve"> 5/2/1987, n. 22 e successive modificazioni ed integrazioni ed in particolare l’art. 13;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il parere degli organi (tecnici o tecnico/sanitari) espresso con specifico riferimento alle conseguenze ambientali ex art. 13, comma 3 del </w:t>
      </w:r>
      <w:proofErr w:type="spellStart"/>
      <w:r>
        <w:rPr>
          <w:rFonts w:ascii="Swiss721BT-Thin" w:hAnsi="Swiss721BT-Thin" w:cs="Swiss721BT-Thin"/>
          <w:spacing w:val="-2"/>
          <w:sz w:val="20"/>
          <w:szCs w:val="20"/>
          <w:lang w:val="it-IT"/>
        </w:rPr>
        <w:t>D.Lgs</w:t>
      </w:r>
      <w:proofErr w:type="spellEnd"/>
      <w:r>
        <w:rPr>
          <w:rFonts w:ascii="Swiss721BT-Thin" w:hAnsi="Swiss721BT-Thin" w:cs="Swiss721BT-Thin"/>
          <w:spacing w:val="-2"/>
          <w:sz w:val="20"/>
          <w:szCs w:val="20"/>
          <w:lang w:val="it-IT"/>
        </w:rPr>
        <w:t xml:space="preserve"> 5.2.97, n. 22;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 32 della legge 23.12.1978, n. 833 (solo nel caso di ordinanze del Presidente della Regione e/o del Sindaco per la tutela della salute pubblica);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 25 del D.P.R. 24.7.1977, n.616;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 16 del D.P.R. 6.2.1981, n.66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l’art.15 della L. 24.2.92, n.225;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 legge 07.08.1990, n. 241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21 novembre 1985, n. 28</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17 gennaio 1989, n. 3</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12 giugno 2006, n. 9</w:t>
      </w:r>
    </w:p>
    <w:p w:rsidR="0075419E" w:rsidRDefault="00300BDF"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Il Decreto Legislativo n° 1 del 02 gennaio 2018</w:t>
      </w:r>
      <w:r w:rsidR="0075419E">
        <w:rPr>
          <w:rFonts w:ascii="Swiss721BT-Thin" w:hAnsi="Swiss721BT-Thin" w:cs="Swiss721BT-Thin"/>
          <w:spacing w:val="-2"/>
          <w:sz w:val="20"/>
          <w:szCs w:val="20"/>
          <w:lang w:val="it-IT"/>
        </w:rPr>
        <w:t>.</w:t>
      </w:r>
    </w:p>
    <w:p w:rsidR="0075419E" w:rsidRDefault="0075419E" w:rsidP="0075419E">
      <w:pPr>
        <w:pStyle w:val="Paragrafobase"/>
        <w:ind w:left="140" w:hanging="140"/>
        <w:rPr>
          <w:rFonts w:ascii="Swiss721BT-Thin" w:hAnsi="Swiss721BT-Thin" w:cs="Swiss721BT-Thin"/>
          <w:spacing w:val="-2"/>
          <w:sz w:val="20"/>
          <w:szCs w:val="20"/>
          <w:lang w:val="it-IT"/>
        </w:rPr>
      </w:pPr>
    </w:p>
    <w:p w:rsidR="0075419E" w:rsidRDefault="0075419E" w:rsidP="0075419E">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ORDINA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N.B.: citare espressamente gli articoli ai quali si intende derogare.</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Per i motivi esposti in premessa e che si intendono espressamente richiamati la deroga ai seguenti articoli del </w:t>
      </w:r>
      <w:proofErr w:type="spellStart"/>
      <w:r>
        <w:rPr>
          <w:rFonts w:ascii="Swiss721BT-Thin" w:hAnsi="Swiss721BT-Thin" w:cs="Swiss721BT-Thin"/>
          <w:spacing w:val="-2"/>
          <w:sz w:val="20"/>
          <w:szCs w:val="20"/>
          <w:lang w:val="it-IT"/>
        </w:rPr>
        <w:t>D.Lgs.</w:t>
      </w:r>
      <w:proofErr w:type="spellEnd"/>
      <w:r>
        <w:rPr>
          <w:rFonts w:ascii="Swiss721BT-Thin" w:hAnsi="Swiss721BT-Thin" w:cs="Swiss721BT-Thin"/>
          <w:spacing w:val="-2"/>
          <w:sz w:val="20"/>
          <w:szCs w:val="20"/>
          <w:lang w:val="it-IT"/>
        </w:rPr>
        <w:t xml:space="preserve"> 5/2/97, n. 22; </w:t>
      </w:r>
    </w:p>
    <w:p w:rsidR="0075419E" w:rsidRDefault="0075419E" w:rsidP="00365008">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Di far provvedere, da parte di …………. alle operazioni di smaltimento così come definite dall’art. 6 lettera g del </w:t>
      </w:r>
      <w:proofErr w:type="spellStart"/>
      <w:r>
        <w:rPr>
          <w:rFonts w:ascii="Swiss721BT-Thin" w:hAnsi="Swiss721BT-Thin" w:cs="Swiss721BT-Thin"/>
          <w:spacing w:val="-2"/>
          <w:sz w:val="20"/>
          <w:szCs w:val="20"/>
          <w:lang w:val="it-IT"/>
        </w:rPr>
        <w:t>D.Lgs.</w:t>
      </w:r>
      <w:proofErr w:type="spellEnd"/>
      <w:r>
        <w:rPr>
          <w:rFonts w:ascii="Swiss721BT-Thin" w:hAnsi="Swiss721BT-Thin" w:cs="Swiss721BT-Thin"/>
          <w:spacing w:val="-2"/>
          <w:sz w:val="20"/>
          <w:szCs w:val="20"/>
          <w:lang w:val="it-IT"/>
        </w:rPr>
        <w:t xml:space="preserve"> 5/2/97, n. 22 facendo adottare per ogni singola fase resasi necessaria le idonee cautele in materia di sicurezza e igiene ambientale;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Di far provvedere, da parte di ……………alla messa in sicurezza dei materiali in maniera tale da non creare situazioni di danno o di pericolo per la salute e per l’ambiente.</w:t>
      </w:r>
    </w:p>
    <w:p w:rsidR="0075419E" w:rsidRDefault="0075419E" w:rsidP="0075419E">
      <w:pPr>
        <w:pStyle w:val="Paragrafobase"/>
        <w:ind w:left="140" w:hanging="140"/>
        <w:rPr>
          <w:rFonts w:ascii="Swiss721BT-Thin" w:hAnsi="Swiss721BT-Thin" w:cs="Swiss721BT-Thin"/>
          <w:spacing w:val="-2"/>
          <w:sz w:val="20"/>
          <w:szCs w:val="20"/>
          <w:lang w:val="it-IT"/>
        </w:rPr>
      </w:pPr>
    </w:p>
    <w:p w:rsidR="00365008" w:rsidRDefault="00365008" w:rsidP="0075419E">
      <w:pPr>
        <w:pStyle w:val="Paragrafobase"/>
        <w:ind w:left="140" w:hanging="140"/>
        <w:rPr>
          <w:rFonts w:ascii="Swiss721BT-Thin" w:hAnsi="Swiss721BT-Thin" w:cs="Swiss721BT-Thin"/>
          <w:spacing w:val="-2"/>
          <w:sz w:val="20"/>
          <w:szCs w:val="20"/>
          <w:lang w:val="it-IT"/>
        </w:rPr>
      </w:pPr>
    </w:p>
    <w:p w:rsidR="00365008" w:rsidRDefault="00365008" w:rsidP="00365008">
      <w:pPr>
        <w:pStyle w:val="Paragrafobase"/>
        <w:ind w:left="140" w:hanging="140"/>
        <w:jc w:val="right"/>
        <w:rPr>
          <w:rFonts w:ascii="Swiss721BT-Thin" w:hAnsi="Swiss721BT-Thin" w:cs="Swiss721BT-Thin"/>
          <w:spacing w:val="-2"/>
          <w:sz w:val="20"/>
          <w:szCs w:val="20"/>
          <w:lang w:val="it-IT"/>
        </w:rPr>
      </w:pPr>
      <w:r>
        <w:rPr>
          <w:rFonts w:ascii="Swiss721BT-Thin" w:hAnsi="Swiss721BT-Thin" w:cs="Swiss721BT-Thin"/>
          <w:spacing w:val="-2"/>
          <w:sz w:val="20"/>
          <w:szCs w:val="20"/>
          <w:lang w:val="it-IT"/>
        </w:rPr>
        <w:t>Segue...</w:t>
      </w:r>
    </w:p>
    <w:p w:rsidR="00365008" w:rsidRDefault="00365008" w:rsidP="0075419E">
      <w:pPr>
        <w:pStyle w:val="Paragrafobase"/>
        <w:ind w:left="140" w:hanging="140"/>
        <w:rPr>
          <w:rFonts w:ascii="Swiss721BT-Thin" w:hAnsi="Swiss721BT-Thin" w:cs="Swiss721BT-Thin"/>
          <w:spacing w:val="-2"/>
          <w:sz w:val="20"/>
          <w:szCs w:val="20"/>
          <w:lang w:val="it-IT"/>
        </w:rPr>
      </w:pPr>
    </w:p>
    <w:p w:rsidR="00365008" w:rsidRDefault="00365008" w:rsidP="0075419E">
      <w:pPr>
        <w:pStyle w:val="Paragrafobase"/>
        <w:ind w:left="140" w:hanging="140"/>
        <w:rPr>
          <w:rFonts w:ascii="Swiss721BT-Thin" w:hAnsi="Swiss721BT-Thin" w:cs="Swiss721BT-Thin"/>
          <w:spacing w:val="-2"/>
          <w:sz w:val="20"/>
          <w:szCs w:val="20"/>
          <w:lang w:val="it-IT"/>
        </w:rPr>
      </w:pPr>
    </w:p>
    <w:p w:rsidR="00365008" w:rsidRDefault="00365008" w:rsidP="0075419E">
      <w:pPr>
        <w:pStyle w:val="Paragrafobase"/>
        <w:ind w:left="140" w:hanging="140"/>
        <w:rPr>
          <w:rFonts w:ascii="Swiss721BT-Thin" w:hAnsi="Swiss721BT-Thin" w:cs="Swiss721BT-Thin"/>
          <w:spacing w:val="-2"/>
          <w:sz w:val="20"/>
          <w:szCs w:val="20"/>
          <w:lang w:val="it-IT"/>
        </w:rPr>
      </w:pPr>
    </w:p>
    <w:p w:rsidR="00365008" w:rsidRDefault="00365008" w:rsidP="0075419E">
      <w:pPr>
        <w:pStyle w:val="Paragrafobase"/>
        <w:ind w:left="140" w:hanging="140"/>
        <w:rPr>
          <w:rFonts w:ascii="Swiss721BT-Thin" w:hAnsi="Swiss721BT-Thin" w:cs="Swiss721BT-Thin"/>
          <w:spacing w:val="-2"/>
          <w:sz w:val="20"/>
          <w:szCs w:val="20"/>
          <w:lang w:val="it-IT"/>
        </w:rPr>
      </w:pPr>
    </w:p>
    <w:p w:rsidR="00365008" w:rsidRDefault="00365008" w:rsidP="0075419E">
      <w:pPr>
        <w:pStyle w:val="Paragrafobase"/>
        <w:ind w:left="140" w:hanging="140"/>
        <w:rPr>
          <w:rFonts w:ascii="Swiss721BT-Thin" w:hAnsi="Swiss721BT-Thin" w:cs="Swiss721BT-Thin"/>
          <w:spacing w:val="-2"/>
          <w:sz w:val="20"/>
          <w:szCs w:val="20"/>
          <w:lang w:val="it-IT"/>
        </w:rPr>
      </w:pPr>
    </w:p>
    <w:p w:rsidR="00365008" w:rsidRDefault="00365008" w:rsidP="0075419E">
      <w:pPr>
        <w:pStyle w:val="Paragrafobase"/>
        <w:ind w:left="140" w:hanging="140"/>
        <w:rPr>
          <w:rFonts w:ascii="Swiss721BT-Thin" w:hAnsi="Swiss721BT-Thin" w:cs="Swiss721BT-Thin"/>
          <w:spacing w:val="-2"/>
          <w:sz w:val="20"/>
          <w:szCs w:val="20"/>
          <w:lang w:val="it-IT"/>
        </w:rPr>
      </w:pPr>
    </w:p>
    <w:p w:rsidR="0075419E" w:rsidRDefault="0075419E" w:rsidP="0075419E">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RENDE NOTO </w:t>
      </w:r>
    </w:p>
    <w:p w:rsidR="0075419E" w:rsidRDefault="0075419E" w:rsidP="0075419E">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Che, a termini di legge, il responsabile del procedimento è il Sig. ..................... il quale provvederà all’adozione di tutti gli atti successivi e conseguenti.</w:t>
      </w:r>
    </w:p>
    <w:p w:rsidR="0075419E" w:rsidRDefault="0075419E" w:rsidP="0075419E">
      <w:pPr>
        <w:pStyle w:val="Paragrafobase"/>
        <w:rPr>
          <w:rFonts w:ascii="Swiss721BT-Thin" w:hAnsi="Swiss721BT-Thin" w:cs="Swiss721BT-Thin"/>
          <w:spacing w:val="-2"/>
          <w:sz w:val="20"/>
          <w:szCs w:val="20"/>
          <w:lang w:val="it-IT"/>
        </w:rPr>
      </w:pPr>
    </w:p>
    <w:p w:rsidR="0075419E" w:rsidRDefault="0075419E" w:rsidP="0075419E">
      <w:pPr>
        <w:pStyle w:val="Paragrafobase"/>
        <w:jc w:val="right"/>
        <w:rPr>
          <w:rFonts w:ascii="Swiss721BT-Thin" w:hAnsi="Swiss721BT-Thin" w:cs="Swiss721BT-Thin"/>
          <w:spacing w:val="-2"/>
          <w:sz w:val="20"/>
          <w:szCs w:val="20"/>
          <w:lang w:val="it-IT"/>
        </w:rPr>
      </w:pPr>
    </w:p>
    <w:p w:rsidR="0075419E" w:rsidRDefault="0075419E" w:rsidP="0075419E">
      <w:pPr>
        <w:pStyle w:val="Paragrafobase"/>
        <w:rPr>
          <w:rFonts w:ascii="Swiss721BT-Thin" w:hAnsi="Swiss721BT-Thin" w:cs="Swiss721BT-Thin"/>
          <w:spacing w:val="-2"/>
          <w:sz w:val="20"/>
          <w:szCs w:val="20"/>
          <w:lang w:val="it-IT"/>
        </w:rPr>
      </w:pPr>
    </w:p>
    <w:p w:rsidR="0075419E" w:rsidRDefault="0075419E" w:rsidP="0075419E">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AVVERTE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eventuali danni a persone e cose, derivanti dal mancato rispetto del presente provvedimento, saranno a carico degli inadempienti che ne risponderanno in via civile, penale ed amministrativa;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contro la presente ordinanza quanti hanno interesse potranno fare ricorso nelle sedi competenti a termini di legge;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Copia del presente provvedimento è pubblicata all’Albo del Comune e verrà trasmessa al Prefetto e al Presidente della Regione, alla A.S.L., all’A.R.P.A.</w:t>
      </w:r>
      <w:r>
        <w:rPr>
          <w:rFonts w:ascii="Swiss721BT-Thin" w:hAnsi="Swiss721BT-Thin" w:cs="Swiss721BT-Thin"/>
          <w:spacing w:val="-2"/>
          <w:sz w:val="20"/>
          <w:szCs w:val="20"/>
          <w:lang w:val="it-IT"/>
        </w:rPr>
        <w:br/>
        <w:t xml:space="preserve">Copia dello stesso dovrà essere distribuito alle ditte interessate e a tutti gli eventuali nuclei familiari interessati, ed affisso in tutti i luoghi pubblici.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75419E" w:rsidRDefault="0075419E" w:rsidP="0075419E">
      <w:pPr>
        <w:pStyle w:val="Paragrafobase"/>
        <w:ind w:left="140" w:hanging="140"/>
        <w:rPr>
          <w:rFonts w:ascii="Swiss721BT-Thin" w:hAnsi="Swiss721BT-Thin" w:cs="Swiss721BT-Thin"/>
          <w:spacing w:val="-2"/>
          <w:sz w:val="20"/>
          <w:szCs w:val="20"/>
          <w:lang w:val="it-IT"/>
        </w:rPr>
      </w:pPr>
    </w:p>
    <w:p w:rsidR="0075419E" w:rsidRDefault="0075419E" w:rsidP="0075419E">
      <w:pPr>
        <w:pStyle w:val="Paragrafobase"/>
        <w:ind w:left="140" w:hanging="140"/>
        <w:rPr>
          <w:rFonts w:ascii="Swiss721BT-Thin" w:hAnsi="Swiss721BT-Thin" w:cs="Swiss721BT-Thin"/>
          <w:spacing w:val="-2"/>
          <w:sz w:val="20"/>
          <w:szCs w:val="20"/>
          <w:lang w:val="it-IT"/>
        </w:rPr>
      </w:pPr>
    </w:p>
    <w:p w:rsidR="0075419E" w:rsidRDefault="00365008"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Dal Municipio di __________________</w:t>
      </w:r>
      <w:r w:rsidR="0075419E">
        <w:rPr>
          <w:rFonts w:ascii="Swiss721BT-Thin" w:hAnsi="Swiss721BT-Thin" w:cs="Swiss721BT-Thin"/>
          <w:spacing w:val="-2"/>
          <w:sz w:val="20"/>
          <w:szCs w:val="20"/>
          <w:lang w:val="it-IT"/>
        </w:rPr>
        <w:t xml:space="preserve">, li ________________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75419E" w:rsidRDefault="0075419E" w:rsidP="0075419E">
      <w:pPr>
        <w:pStyle w:val="Paragrafobase"/>
        <w:ind w:left="140" w:hanging="140"/>
        <w:rPr>
          <w:rFonts w:ascii="Swiss721BT-Thin" w:hAnsi="Swiss721BT-Thin" w:cs="Swiss721BT-Thin"/>
          <w:spacing w:val="-2"/>
          <w:sz w:val="20"/>
          <w:szCs w:val="20"/>
          <w:lang w:val="it-IT"/>
        </w:rPr>
      </w:pPr>
    </w:p>
    <w:p w:rsidR="0075419E" w:rsidRDefault="0075419E" w:rsidP="0075419E">
      <w:pPr>
        <w:pStyle w:val="Paragrafobase"/>
        <w:ind w:left="140" w:hanging="140"/>
        <w:rPr>
          <w:rFonts w:ascii="Swiss721BT-Thin" w:hAnsi="Swiss721BT-Thin" w:cs="Swiss721BT-Thin"/>
          <w:spacing w:val="-2"/>
          <w:sz w:val="20"/>
          <w:szCs w:val="20"/>
          <w:lang w:val="it-IT"/>
        </w:rPr>
      </w:pP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IL SINDACO </w:t>
      </w:r>
    </w:p>
    <w:p w:rsidR="0075419E" w:rsidRDefault="0075419E" w:rsidP="00A32D63">
      <w:pPr>
        <w:ind w:firstLine="708"/>
        <w:sectPr w:rsidR="0075419E" w:rsidSect="00365008">
          <w:pgSz w:w="11906" w:h="16838"/>
          <w:pgMar w:top="11" w:right="720" w:bottom="720" w:left="720" w:header="11" w:footer="720" w:gutter="0"/>
          <w:cols w:space="720"/>
          <w:noEndnote/>
        </w:sectPr>
      </w:pPr>
    </w:p>
    <w:p w:rsidR="0075419E" w:rsidRDefault="0075419E" w:rsidP="00A32D63">
      <w:pPr>
        <w:ind w:firstLine="708"/>
      </w:pPr>
    </w:p>
    <w:p w:rsidR="0075419E" w:rsidRPr="0075419E" w:rsidRDefault="0075419E" w:rsidP="0075419E"/>
    <w:p w:rsidR="0075419E" w:rsidRPr="0075419E" w:rsidRDefault="00365008" w:rsidP="0075419E">
      <w:r>
        <w:rPr>
          <w:noProof/>
        </w:rPr>
        <mc:AlternateContent>
          <mc:Choice Requires="wps">
            <w:drawing>
              <wp:anchor distT="0" distB="0" distL="114300" distR="114300" simplePos="0" relativeHeight="251701248" behindDoc="0" locked="0" layoutInCell="1" allowOverlap="1" wp14:anchorId="2681D2D0" wp14:editId="2CD236DF">
                <wp:simplePos x="0" y="0"/>
                <wp:positionH relativeFrom="column">
                  <wp:posOffset>3026410</wp:posOffset>
                </wp:positionH>
                <wp:positionV relativeFrom="paragraph">
                  <wp:posOffset>342265</wp:posOffset>
                </wp:positionV>
                <wp:extent cx="3883025" cy="1417320"/>
                <wp:effectExtent l="0" t="0" r="0" b="5080"/>
                <wp:wrapSquare wrapText="bothSides"/>
                <wp:docPr id="47" name="Casella di testo 47"/>
                <wp:cNvGraphicFramePr/>
                <a:graphic xmlns:a="http://schemas.openxmlformats.org/drawingml/2006/main">
                  <a:graphicData uri="http://schemas.microsoft.com/office/word/2010/wordprocessingShape">
                    <wps:wsp>
                      <wps:cNvSpPr txBox="1"/>
                      <wps:spPr>
                        <a:xfrm>
                          <a:off x="0" y="0"/>
                          <a:ext cx="3883025" cy="141732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Pr="00721421" w:rsidRDefault="005A6CD1" w:rsidP="0075419E">
                            <w:pPr>
                              <w:pStyle w:val="Paragrafobase"/>
                              <w:rPr>
                                <w:rFonts w:ascii="Swiss721BT-Thin" w:hAnsi="Swiss721BT-Thin" w:cs="Swiss721BT-Thin"/>
                                <w:sz w:val="44"/>
                                <w:szCs w:val="44"/>
                                <w:lang w:val="it-IT"/>
                              </w:rPr>
                            </w:pPr>
                            <w:r w:rsidRPr="00721421">
                              <w:rPr>
                                <w:rFonts w:ascii="Swiss721BT-Thin" w:hAnsi="Swiss721BT-Thin" w:cs="Swiss721BT-Thin"/>
                                <w:sz w:val="44"/>
                                <w:szCs w:val="44"/>
                                <w:lang w:val="it-IT"/>
                              </w:rPr>
                              <w:t>Gestione rifiuti in forma speciale per finalità di protezione civile.</w:t>
                            </w:r>
                          </w:p>
                          <w:p w:rsidR="005A6CD1" w:rsidRPr="00721421" w:rsidRDefault="005A6CD1" w:rsidP="0075419E">
                            <w:pPr>
                              <w:pStyle w:val="Paragrafobase"/>
                              <w:suppressAutoHyphens/>
                              <w:rPr>
                                <w:rFonts w:ascii="Swiss721BT-Thin" w:hAnsi="Swiss721BT-Thin" w:cs="Swiss721BT-Thin"/>
                                <w:sz w:val="44"/>
                                <w:szCs w:val="44"/>
                                <w:lang w:val="it-IT"/>
                              </w:rPr>
                            </w:pPr>
                          </w:p>
                          <w:p w:rsidR="005A6CD1" w:rsidRDefault="005A6CD1" w:rsidP="0075419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681D2D0" id="Casella di testo 47" o:spid="_x0000_s1068" type="#_x0000_t202" style="position:absolute;margin-left:238.3pt;margin-top:26.95pt;width:305.75pt;height:111.6pt;z-index:2517012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" filled="f" stroked="f">
                <v:textbox>
                  <w:txbxContent>
                    <w:p w:rsidR="005A6CD1" w:rsidRPr="00721421" w:rsidRDefault="005A6CD1" w:rsidP="0075419E">
                      <w:pPr>
                        <w:pStyle w:val="Paragrafobase"/>
                        <w:rPr>
                          <w:rFonts w:ascii="Swiss721BT-Thin" w:hAnsi="Swiss721BT-Thin" w:cs="Swiss721BT-Thin"/>
                          <w:sz w:val="44"/>
                          <w:szCs w:val="44"/>
                          <w:lang w:val="it-IT"/>
                        </w:rPr>
                      </w:pPr>
                      <w:r w:rsidRPr="00721421">
                        <w:rPr>
                          <w:rFonts w:ascii="Swiss721BT-Thin" w:hAnsi="Swiss721BT-Thin" w:cs="Swiss721BT-Thin"/>
                          <w:sz w:val="44"/>
                          <w:szCs w:val="44"/>
                          <w:lang w:val="it-IT"/>
                        </w:rPr>
                        <w:t>Gestione rifiuti in forma speciale per finalità di protezione civile.</w:t>
                      </w:r>
                    </w:p>
                    <w:p w:rsidR="005A6CD1" w:rsidRPr="00721421" w:rsidRDefault="005A6CD1" w:rsidP="0075419E">
                      <w:pPr>
                        <w:pStyle w:val="Paragrafobase"/>
                        <w:suppressAutoHyphens/>
                        <w:rPr>
                          <w:rFonts w:ascii="Swiss721BT-Thin" w:hAnsi="Swiss721BT-Thin" w:cs="Swiss721BT-Thin"/>
                          <w:sz w:val="44"/>
                          <w:szCs w:val="44"/>
                          <w:lang w:val="it-IT"/>
                        </w:rPr>
                      </w:pPr>
                    </w:p>
                    <w:p w:rsidR="005A6CD1" w:rsidRDefault="005A6CD1" w:rsidP="0075419E"/>
                  </w:txbxContent>
                </v:textbox>
                <w10:wrap type="square"/>
              </v:shape>
            </w:pict>
          </mc:Fallback>
        </mc:AlternateContent>
      </w:r>
      <w:r>
        <w:rPr>
          <w:noProof/>
        </w:rPr>
        <mc:AlternateContent>
          <mc:Choice Requires="wps">
            <w:drawing>
              <wp:anchor distT="0" distB="0" distL="114300" distR="114300" simplePos="0" relativeHeight="251702272" behindDoc="0" locked="0" layoutInCell="1" allowOverlap="1" wp14:anchorId="42F5A96E" wp14:editId="4C106A7E">
                <wp:simplePos x="0" y="0"/>
                <wp:positionH relativeFrom="column">
                  <wp:posOffset>3026410</wp:posOffset>
                </wp:positionH>
                <wp:positionV relativeFrom="paragraph">
                  <wp:posOffset>6985</wp:posOffset>
                </wp:positionV>
                <wp:extent cx="1485900" cy="457200"/>
                <wp:effectExtent l="0" t="0" r="0" b="0"/>
                <wp:wrapSquare wrapText="bothSides"/>
                <wp:docPr id="48" name="Casella di testo 48"/>
                <wp:cNvGraphicFramePr/>
                <a:graphic xmlns:a="http://schemas.openxmlformats.org/drawingml/2006/main">
                  <a:graphicData uri="http://schemas.microsoft.com/office/word/2010/wordprocessingShape">
                    <wps:wsp>
                      <wps:cNvSpPr txBox="1"/>
                      <wps:spPr>
                        <a:xfrm>
                          <a:off x="0" y="0"/>
                          <a:ext cx="1485900" cy="4572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Default="005A6CD1" w:rsidP="0075419E">
                            <w:pPr>
                              <w:pStyle w:val="Testofumetto"/>
                              <w:rPr>
                                <w:rFonts w:ascii="Swiss721BT-Thin" w:hAnsi="Swiss721BT-Thin" w:cs="Swiss721BT-Thin"/>
                                <w:sz w:val="32"/>
                                <w:szCs w:val="32"/>
                              </w:rPr>
                            </w:pPr>
                            <w:r>
                              <w:rPr>
                                <w:rFonts w:ascii="Swiss721BT-Thin" w:hAnsi="Swiss721BT-Thin" w:cs="Swiss721BT-Thin"/>
                                <w:sz w:val="32"/>
                                <w:szCs w:val="32"/>
                              </w:rPr>
                              <w:t>Mod.013</w:t>
                            </w:r>
                          </w:p>
                          <w:p w:rsidR="005A6CD1" w:rsidRDefault="005A6CD1" w:rsidP="0075419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2F5A96E" id="Casella di testo 48" o:spid="_x0000_s1069" type="#_x0000_t202" style="position:absolute;margin-left:238.3pt;margin-top:.55pt;width:117pt;height:36pt;z-index:2517022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" filled="f" stroked="f">
                <v:textbox>
                  <w:txbxContent>
                    <w:p w:rsidR="005A6CD1" w:rsidRDefault="005A6CD1" w:rsidP="0075419E">
                      <w:pPr>
                        <w:pStyle w:val="Testofumetto"/>
                        <w:rPr>
                          <w:rFonts w:ascii="Swiss721BT-Thin" w:hAnsi="Swiss721BT-Thin" w:cs="Swiss721BT-Thin"/>
                          <w:sz w:val="32"/>
                          <w:szCs w:val="32"/>
                        </w:rPr>
                      </w:pPr>
                      <w:r>
                        <w:rPr>
                          <w:rFonts w:ascii="Swiss721BT-Thin" w:hAnsi="Swiss721BT-Thin" w:cs="Swiss721BT-Thin"/>
                          <w:sz w:val="32"/>
                          <w:szCs w:val="32"/>
                        </w:rPr>
                        <w:t>Mod.013</w:t>
                      </w:r>
                    </w:p>
                    <w:p w:rsidR="005A6CD1" w:rsidRDefault="005A6CD1" w:rsidP="0075419E"/>
                  </w:txbxContent>
                </v:textbox>
                <w10:wrap type="square"/>
              </v:shape>
            </w:pict>
          </mc:Fallback>
        </mc:AlternateContent>
      </w:r>
    </w:p>
    <w:p w:rsidR="0075419E" w:rsidRPr="0075419E" w:rsidRDefault="0075419E" w:rsidP="0075419E"/>
    <w:p w:rsidR="0075419E" w:rsidRPr="0075419E" w:rsidRDefault="0075419E" w:rsidP="0075419E"/>
    <w:p w:rsidR="0075419E" w:rsidRPr="0075419E" w:rsidRDefault="0075419E" w:rsidP="0075419E"/>
    <w:p w:rsidR="0075419E" w:rsidRPr="0075419E" w:rsidRDefault="0075419E" w:rsidP="0075419E"/>
    <w:p w:rsidR="0075419E" w:rsidRPr="0075419E" w:rsidRDefault="0075419E" w:rsidP="0075419E"/>
    <w:p w:rsidR="0075419E" w:rsidRPr="0075419E" w:rsidRDefault="0075419E" w:rsidP="0075419E"/>
    <w:p w:rsidR="0075419E" w:rsidRPr="0075419E" w:rsidRDefault="0075419E" w:rsidP="0075419E"/>
    <w:p w:rsidR="00365008" w:rsidRDefault="00365008" w:rsidP="0075419E">
      <w:pPr>
        <w:pStyle w:val="Paragrafobase"/>
        <w:rPr>
          <w:rFonts w:ascii="Swiss721BT-Thin" w:hAnsi="Swiss721BT-Thin" w:cs="Swiss721BT-Thin"/>
          <w:spacing w:val="-2"/>
          <w:sz w:val="20"/>
          <w:szCs w:val="20"/>
          <w:lang w:val="it-IT"/>
        </w:rPr>
      </w:pPr>
    </w:p>
    <w:p w:rsidR="00365008" w:rsidRDefault="00365008" w:rsidP="0075419E">
      <w:pPr>
        <w:pStyle w:val="Paragrafobase"/>
        <w:rPr>
          <w:rFonts w:ascii="Swiss721BT-Thin" w:hAnsi="Swiss721BT-Thin" w:cs="Swiss721BT-Thin"/>
          <w:spacing w:val="-2"/>
          <w:sz w:val="20"/>
          <w:szCs w:val="20"/>
          <w:lang w:val="it-IT"/>
        </w:rPr>
      </w:pPr>
    </w:p>
    <w:p w:rsidR="0075419E" w:rsidRDefault="0075419E" w:rsidP="0075419E">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Ordinanza </w:t>
      </w:r>
      <w:proofErr w:type="spellStart"/>
      <w:r>
        <w:rPr>
          <w:rFonts w:ascii="Swiss721BT-Thin" w:hAnsi="Swiss721BT-Thin" w:cs="Swiss721BT-Thin"/>
          <w:spacing w:val="-2"/>
          <w:sz w:val="20"/>
          <w:szCs w:val="20"/>
          <w:lang w:val="it-IT"/>
        </w:rPr>
        <w:t>n.______del</w:t>
      </w:r>
      <w:proofErr w:type="spellEnd"/>
      <w:r>
        <w:rPr>
          <w:rFonts w:ascii="Swiss721BT-Thin" w:hAnsi="Swiss721BT-Thin" w:cs="Swiss721BT-Thin"/>
          <w:spacing w:val="-2"/>
          <w:sz w:val="20"/>
          <w:szCs w:val="20"/>
          <w:lang w:val="it-IT"/>
        </w:rPr>
        <w:t xml:space="preserve"> ____________</w:t>
      </w:r>
    </w:p>
    <w:p w:rsidR="0075419E" w:rsidRDefault="0075419E" w:rsidP="0075419E">
      <w:pPr>
        <w:pStyle w:val="Paragrafobase"/>
        <w:rPr>
          <w:rFonts w:ascii="Swiss721BT-Thin" w:hAnsi="Swiss721BT-Thin" w:cs="Swiss721BT-Thin"/>
          <w:spacing w:val="-2"/>
          <w:sz w:val="20"/>
          <w:szCs w:val="20"/>
          <w:lang w:val="it-IT"/>
        </w:rPr>
      </w:pPr>
    </w:p>
    <w:p w:rsidR="0075419E" w:rsidRDefault="0075419E" w:rsidP="0075419E">
      <w:pPr>
        <w:pStyle w:val="Paragrafobase"/>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IL SINDACO</w:t>
      </w:r>
    </w:p>
    <w:p w:rsidR="0075419E" w:rsidRDefault="0075419E" w:rsidP="0075419E">
      <w:pPr>
        <w:pStyle w:val="Paragrafobase"/>
        <w:ind w:left="140" w:hanging="140"/>
        <w:rPr>
          <w:rFonts w:ascii="Swiss721BT-Thin" w:hAnsi="Swiss721BT-Thin" w:cs="Swiss721BT-Thin"/>
          <w:spacing w:val="-2"/>
          <w:sz w:val="20"/>
          <w:szCs w:val="20"/>
          <w:lang w:val="it-IT"/>
        </w:rPr>
      </w:pP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PREMESSO</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in data .............., un (incidente industriale; incidente a vie di trasporto tecnologico; incidente sulla rete viaria; incidente in depositi; incidente in impianti; incidente in impianti di trattamento o siti di stoccaggio reflui e/o rifiuti con sversamento; abbandono di rifiuti liquidi o solidi o urbani in grande quantità o di rifiuti pericolosi, sanitari, carogne animali; incidenti in attività estrattive,…..) ha determinato una situazione di eccezionale ed urgente necessità di tutela della salute pubblica e dell’ambiente nel Comune di………………… Località ………………….. presso ……………………………;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Considerato che la situazione è tale da aver causato (descrizione eventi e misure adottate)………………………………;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Considerato che non è possibile provvedere altrimenti;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Ritenuto di dover provvedere in merito, stante l’esigenza di tutelare la salute pubblica. </w:t>
      </w:r>
    </w:p>
    <w:p w:rsidR="0075419E" w:rsidRDefault="0075419E" w:rsidP="0075419E">
      <w:pPr>
        <w:pStyle w:val="Paragrafobase"/>
        <w:ind w:left="140" w:hanging="140"/>
        <w:rPr>
          <w:rFonts w:ascii="Swiss721BT-Thin" w:hAnsi="Swiss721BT-Thin" w:cs="Swiss721BT-Thin"/>
          <w:spacing w:val="-2"/>
          <w:sz w:val="20"/>
          <w:szCs w:val="20"/>
          <w:lang w:val="it-IT"/>
        </w:rPr>
      </w:pPr>
    </w:p>
    <w:p w:rsidR="0075419E" w:rsidRDefault="0075419E" w:rsidP="0075419E">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VISTI</w:t>
      </w:r>
      <w:r>
        <w:rPr>
          <w:rFonts w:ascii="Swiss721BT-Thin" w:hAnsi="Swiss721BT-Thin" w:cs="Swiss721BT-Thin"/>
          <w:spacing w:val="-2"/>
          <w:sz w:val="20"/>
          <w:szCs w:val="20"/>
          <w:lang w:val="it-IT"/>
        </w:rPr>
        <w:t xml:space="preserve">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il T.U. </w:t>
      </w:r>
      <w:proofErr w:type="spellStart"/>
      <w:r>
        <w:rPr>
          <w:rFonts w:ascii="Swiss721BT-Thin" w:hAnsi="Swiss721BT-Thin" w:cs="Swiss721BT-Thin"/>
          <w:spacing w:val="-2"/>
          <w:sz w:val="20"/>
          <w:szCs w:val="20"/>
          <w:lang w:val="it-IT"/>
        </w:rPr>
        <w:t>e.l</w:t>
      </w:r>
      <w:proofErr w:type="spellEnd"/>
      <w:r>
        <w:rPr>
          <w:rFonts w:ascii="Swiss721BT-Thin" w:hAnsi="Swiss721BT-Thin" w:cs="Swiss721BT-Thin"/>
          <w:spacing w:val="-2"/>
          <w:sz w:val="20"/>
          <w:szCs w:val="20"/>
          <w:lang w:val="it-IT"/>
        </w:rPr>
        <w:t xml:space="preserve">. d.lgs. 267/2000;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il </w:t>
      </w:r>
      <w:proofErr w:type="spellStart"/>
      <w:r>
        <w:rPr>
          <w:rFonts w:ascii="Swiss721BT-Thin" w:hAnsi="Swiss721BT-Thin" w:cs="Swiss721BT-Thin"/>
          <w:spacing w:val="-2"/>
          <w:sz w:val="20"/>
          <w:szCs w:val="20"/>
          <w:lang w:val="it-IT"/>
        </w:rPr>
        <w:t>D.Lgs</w:t>
      </w:r>
      <w:proofErr w:type="spellEnd"/>
      <w:r>
        <w:rPr>
          <w:rFonts w:ascii="Swiss721BT-Thin" w:hAnsi="Swiss721BT-Thin" w:cs="Swiss721BT-Thin"/>
          <w:spacing w:val="-2"/>
          <w:sz w:val="20"/>
          <w:szCs w:val="20"/>
          <w:lang w:val="it-IT"/>
        </w:rPr>
        <w:t xml:space="preserve"> 5/2/1987, n. 22 e successive modificazioni ed integrazioni ed in particolare l’art. 13;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il parere degli organi (tecnici o tecnico/sanitari) espresso con specifico riferimento alle conseguenze ambientali ex art. 13, comma 3 del </w:t>
      </w:r>
      <w:proofErr w:type="spellStart"/>
      <w:r>
        <w:rPr>
          <w:rFonts w:ascii="Swiss721BT-Thin" w:hAnsi="Swiss721BT-Thin" w:cs="Swiss721BT-Thin"/>
          <w:spacing w:val="-2"/>
          <w:sz w:val="20"/>
          <w:szCs w:val="20"/>
          <w:lang w:val="it-IT"/>
        </w:rPr>
        <w:t>D.Lgs</w:t>
      </w:r>
      <w:proofErr w:type="spellEnd"/>
      <w:r>
        <w:rPr>
          <w:rFonts w:ascii="Swiss721BT-Thin" w:hAnsi="Swiss721BT-Thin" w:cs="Swiss721BT-Thin"/>
          <w:spacing w:val="-2"/>
          <w:sz w:val="20"/>
          <w:szCs w:val="20"/>
          <w:lang w:val="it-IT"/>
        </w:rPr>
        <w:t xml:space="preserve"> 5.2.97, n. 22;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 32 della legge 23.12.1978, n. 833 (solo nel caso di ordinanze del Presidente della Regione e/o del Sindaco per la tutela della salute pubblica);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 25 del D.P.R. 24.7.1977, n.616;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 16 del D.P.R. 6.2.1981, n.66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l’art.15 della L. 24.2.92, n.225;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 legge 07.08.1990, n. 241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21 novembre 1985, n. 28</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17 gennaio 1989, n. 3</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12 giugno 2006, n. 9</w:t>
      </w:r>
    </w:p>
    <w:p w:rsidR="0075419E" w:rsidRDefault="00300BDF"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Il Decreto Legislativo n° 1 del 02 gennaio 2018</w:t>
      </w:r>
      <w:r w:rsidR="0075419E">
        <w:rPr>
          <w:rFonts w:ascii="Swiss721BT-Thin" w:hAnsi="Swiss721BT-Thin" w:cs="Swiss721BT-Thin"/>
          <w:spacing w:val="-2"/>
          <w:sz w:val="20"/>
          <w:szCs w:val="20"/>
          <w:lang w:val="it-IT"/>
        </w:rPr>
        <w:t>.</w:t>
      </w:r>
    </w:p>
    <w:p w:rsidR="0075419E" w:rsidRDefault="0075419E" w:rsidP="0075419E">
      <w:pPr>
        <w:pStyle w:val="Paragrafobase"/>
        <w:ind w:left="140" w:hanging="140"/>
        <w:rPr>
          <w:rFonts w:ascii="Swiss721BT-Thin" w:hAnsi="Swiss721BT-Thin" w:cs="Swiss721BT-Thin"/>
          <w:spacing w:val="-2"/>
          <w:sz w:val="20"/>
          <w:szCs w:val="20"/>
          <w:lang w:val="it-IT"/>
        </w:rPr>
      </w:pPr>
    </w:p>
    <w:p w:rsidR="0075419E" w:rsidRDefault="0075419E" w:rsidP="0075419E">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ORDINA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N.B.: citare espressamente gli articoli ai quali si intende derogare.</w:t>
      </w:r>
    </w:p>
    <w:p w:rsidR="0075419E" w:rsidRDefault="0075419E" w:rsidP="00365008">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Per i motivi esposti in premessa e che si intendono espressamente richiamati la deroga ai seguenti articoli del </w:t>
      </w:r>
      <w:proofErr w:type="spellStart"/>
      <w:r>
        <w:rPr>
          <w:rFonts w:ascii="Swiss721BT-Thin" w:hAnsi="Swiss721BT-Thin" w:cs="Swiss721BT-Thin"/>
          <w:spacing w:val="-2"/>
          <w:sz w:val="20"/>
          <w:szCs w:val="20"/>
          <w:lang w:val="it-IT"/>
        </w:rPr>
        <w:t>D.Lgs.</w:t>
      </w:r>
      <w:proofErr w:type="spellEnd"/>
      <w:r>
        <w:rPr>
          <w:rFonts w:ascii="Swiss721BT-Thin" w:hAnsi="Swiss721BT-Thin" w:cs="Swiss721BT-Thin"/>
          <w:spacing w:val="-2"/>
          <w:sz w:val="20"/>
          <w:szCs w:val="20"/>
          <w:lang w:val="it-IT"/>
        </w:rPr>
        <w:t xml:space="preserve"> 5/2/97, n. 22;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Di far provvedere, da parte di …………. alle operazioni di smaltimento così come definite dall’art. 6 lettera g del </w:t>
      </w:r>
      <w:proofErr w:type="spellStart"/>
      <w:r>
        <w:rPr>
          <w:rFonts w:ascii="Swiss721BT-Thin" w:hAnsi="Swiss721BT-Thin" w:cs="Swiss721BT-Thin"/>
          <w:spacing w:val="-2"/>
          <w:sz w:val="20"/>
          <w:szCs w:val="20"/>
          <w:lang w:val="it-IT"/>
        </w:rPr>
        <w:t>D.Lgs.</w:t>
      </w:r>
      <w:proofErr w:type="spellEnd"/>
      <w:r>
        <w:rPr>
          <w:rFonts w:ascii="Swiss721BT-Thin" w:hAnsi="Swiss721BT-Thin" w:cs="Swiss721BT-Thin"/>
          <w:spacing w:val="-2"/>
          <w:sz w:val="20"/>
          <w:szCs w:val="20"/>
          <w:lang w:val="it-IT"/>
        </w:rPr>
        <w:t xml:space="preserve"> 5/2/97, n. 22 facendo adottare per ogni singola fase resasi necessaria le idonee cautele in materia di sicurezza e igiene ambientale;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Di far provvedere, da parte di ……………alla messa in sicurezza dei materiali in maniera tale da non creare situazioni di danno o di pericolo per la salute e per l’ambiente.</w:t>
      </w:r>
    </w:p>
    <w:p w:rsidR="00365008" w:rsidRDefault="00365008" w:rsidP="00365008">
      <w:pPr>
        <w:pStyle w:val="Paragrafobase"/>
        <w:jc w:val="right"/>
        <w:rPr>
          <w:rFonts w:ascii="Swiss721BT-Thin" w:hAnsi="Swiss721BT-Thin" w:cs="Swiss721BT-Thin"/>
          <w:spacing w:val="-2"/>
          <w:sz w:val="20"/>
          <w:szCs w:val="20"/>
          <w:lang w:val="it-IT"/>
        </w:rPr>
      </w:pPr>
      <w:r>
        <w:rPr>
          <w:rFonts w:ascii="Swiss721BT-Thin" w:hAnsi="Swiss721BT-Thin" w:cs="Swiss721BT-Thin"/>
          <w:spacing w:val="-2"/>
          <w:sz w:val="20"/>
          <w:szCs w:val="20"/>
          <w:lang w:val="it-IT"/>
        </w:rPr>
        <w:lastRenderedPageBreak/>
        <w:t>Segue...</w:t>
      </w:r>
    </w:p>
    <w:p w:rsidR="0075419E" w:rsidRDefault="0075419E" w:rsidP="0075419E">
      <w:pPr>
        <w:pStyle w:val="Paragrafobase"/>
        <w:ind w:left="140" w:hanging="140"/>
        <w:rPr>
          <w:rFonts w:ascii="Swiss721BT-Thin" w:hAnsi="Swiss721BT-Thin" w:cs="Swiss721BT-Thin"/>
          <w:spacing w:val="-2"/>
          <w:sz w:val="20"/>
          <w:szCs w:val="20"/>
          <w:lang w:val="it-IT"/>
        </w:rPr>
      </w:pPr>
    </w:p>
    <w:p w:rsidR="00365008" w:rsidRDefault="00365008" w:rsidP="0075419E">
      <w:pPr>
        <w:pStyle w:val="Paragrafobase"/>
        <w:ind w:left="140" w:hanging="140"/>
        <w:rPr>
          <w:rFonts w:ascii="Swiss721BT-BoldExtended" w:hAnsi="Swiss721BT-BoldExtended" w:cs="Swiss721BT-BoldExtended"/>
          <w:b/>
          <w:bCs/>
          <w:spacing w:val="-2"/>
          <w:sz w:val="20"/>
          <w:szCs w:val="20"/>
          <w:lang w:val="it-IT"/>
        </w:rPr>
      </w:pPr>
    </w:p>
    <w:p w:rsidR="00365008" w:rsidRDefault="00365008" w:rsidP="0075419E">
      <w:pPr>
        <w:pStyle w:val="Paragrafobase"/>
        <w:ind w:left="140" w:hanging="140"/>
        <w:rPr>
          <w:rFonts w:ascii="Swiss721BT-BoldExtended" w:hAnsi="Swiss721BT-BoldExtended" w:cs="Swiss721BT-BoldExtended"/>
          <w:b/>
          <w:bCs/>
          <w:spacing w:val="-2"/>
          <w:sz w:val="20"/>
          <w:szCs w:val="20"/>
          <w:lang w:val="it-IT"/>
        </w:rPr>
      </w:pPr>
    </w:p>
    <w:p w:rsidR="00365008" w:rsidRDefault="00365008" w:rsidP="0075419E">
      <w:pPr>
        <w:pStyle w:val="Paragrafobase"/>
        <w:ind w:left="140" w:hanging="140"/>
        <w:rPr>
          <w:rFonts w:ascii="Swiss721BT-BoldExtended" w:hAnsi="Swiss721BT-BoldExtended" w:cs="Swiss721BT-BoldExtended"/>
          <w:b/>
          <w:bCs/>
          <w:spacing w:val="-2"/>
          <w:sz w:val="20"/>
          <w:szCs w:val="20"/>
          <w:lang w:val="it-IT"/>
        </w:rPr>
      </w:pPr>
    </w:p>
    <w:p w:rsidR="0075419E" w:rsidRDefault="0075419E" w:rsidP="0075419E">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RENDE NOTO </w:t>
      </w:r>
    </w:p>
    <w:p w:rsidR="0075419E" w:rsidRDefault="0075419E" w:rsidP="0075419E">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Che, a termini di legge, il responsabile del procedimento è il Sig. ..................... il quale provvederà all’adozione di tutti gli atti successivi e conseguenti.</w:t>
      </w:r>
    </w:p>
    <w:p w:rsidR="0075419E" w:rsidRDefault="0075419E" w:rsidP="0075419E">
      <w:pPr>
        <w:pStyle w:val="Paragrafobase"/>
        <w:rPr>
          <w:rFonts w:ascii="Swiss721BT-Thin" w:hAnsi="Swiss721BT-Thin" w:cs="Swiss721BT-Thin"/>
          <w:spacing w:val="-2"/>
          <w:sz w:val="20"/>
          <w:szCs w:val="20"/>
          <w:lang w:val="it-IT"/>
        </w:rPr>
      </w:pPr>
    </w:p>
    <w:p w:rsidR="0075419E" w:rsidRDefault="0075419E" w:rsidP="0075419E">
      <w:pPr>
        <w:pStyle w:val="Paragrafobase"/>
        <w:rPr>
          <w:rFonts w:ascii="Swiss721BT-Thin" w:hAnsi="Swiss721BT-Thin" w:cs="Swiss721BT-Thin"/>
          <w:spacing w:val="-2"/>
          <w:sz w:val="20"/>
          <w:szCs w:val="20"/>
          <w:lang w:val="it-IT"/>
        </w:rPr>
      </w:pPr>
    </w:p>
    <w:p w:rsidR="0075419E" w:rsidRDefault="0075419E" w:rsidP="0075419E">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AVVERTE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eventuali danni a persone e cose, derivanti dal mancato rispetto del presente provvedimento, saranno a carico degli inadempienti che ne risponderanno in via civile, penale ed amministrativa;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contro la presente ordinanza quanti hanno interesse potranno fare ricorso nelle sedi competenti a termini di legge;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Copia del presente provvedimento è pubblicata all’Albo del Comune e verrà trasmessa al Prefetto e al Presidente della Regione, alla A.S.L., all’A.R.P.A.</w:t>
      </w:r>
      <w:r>
        <w:rPr>
          <w:rFonts w:ascii="Swiss721BT-Thin" w:hAnsi="Swiss721BT-Thin" w:cs="Swiss721BT-Thin"/>
          <w:spacing w:val="-2"/>
          <w:sz w:val="20"/>
          <w:szCs w:val="20"/>
          <w:lang w:val="it-IT"/>
        </w:rPr>
        <w:br/>
        <w:t xml:space="preserve">Copia dello stesso dovrà essere distribuito alle ditte interessate e a tutti gli eventuali nuclei familiari interessati, ed affisso in tutti i luoghi pubblici.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75419E" w:rsidRDefault="0075419E" w:rsidP="0075419E">
      <w:pPr>
        <w:pStyle w:val="Paragrafobase"/>
        <w:ind w:left="140" w:hanging="140"/>
        <w:rPr>
          <w:rFonts w:ascii="Swiss721BT-Thin" w:hAnsi="Swiss721BT-Thin" w:cs="Swiss721BT-Thin"/>
          <w:spacing w:val="-2"/>
          <w:sz w:val="20"/>
          <w:szCs w:val="20"/>
          <w:lang w:val="it-IT"/>
        </w:rPr>
      </w:pPr>
    </w:p>
    <w:p w:rsidR="0075419E" w:rsidRDefault="0075419E" w:rsidP="0075419E">
      <w:pPr>
        <w:pStyle w:val="Paragrafobase"/>
        <w:ind w:left="140" w:hanging="140"/>
        <w:rPr>
          <w:rFonts w:ascii="Swiss721BT-Thin" w:hAnsi="Swiss721BT-Thin" w:cs="Swiss721BT-Thin"/>
          <w:spacing w:val="-2"/>
          <w:sz w:val="20"/>
          <w:szCs w:val="20"/>
          <w:lang w:val="it-IT"/>
        </w:rPr>
      </w:pP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Dal Municipio di _______________________, li ________________ </w:t>
      </w: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75419E" w:rsidRDefault="0075419E" w:rsidP="0075419E">
      <w:pPr>
        <w:pStyle w:val="Paragrafobase"/>
        <w:ind w:left="140" w:hanging="140"/>
        <w:rPr>
          <w:rFonts w:ascii="Swiss721BT-Thin" w:hAnsi="Swiss721BT-Thin" w:cs="Swiss721BT-Thin"/>
          <w:spacing w:val="-2"/>
          <w:sz w:val="20"/>
          <w:szCs w:val="20"/>
          <w:lang w:val="it-IT"/>
        </w:rPr>
      </w:pPr>
    </w:p>
    <w:p w:rsidR="0075419E" w:rsidRDefault="0075419E" w:rsidP="0075419E">
      <w:pPr>
        <w:pStyle w:val="Paragrafobase"/>
        <w:ind w:left="140" w:hanging="140"/>
        <w:rPr>
          <w:rFonts w:ascii="Swiss721BT-Thin" w:hAnsi="Swiss721BT-Thin" w:cs="Swiss721BT-Thin"/>
          <w:spacing w:val="-2"/>
          <w:sz w:val="20"/>
          <w:szCs w:val="20"/>
          <w:lang w:val="it-IT"/>
        </w:rPr>
      </w:pPr>
    </w:p>
    <w:p w:rsidR="0075419E" w:rsidRDefault="0075419E" w:rsidP="0075419E">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IL SINDACO </w:t>
      </w:r>
    </w:p>
    <w:p w:rsidR="0075419E" w:rsidRDefault="0075419E" w:rsidP="0075419E">
      <w:pPr>
        <w:pStyle w:val="Paragrafobase"/>
        <w:ind w:left="140" w:hanging="140"/>
        <w:rPr>
          <w:rFonts w:ascii="Swiss721BT-Thin" w:hAnsi="Swiss721BT-Thin" w:cs="Swiss721BT-Thin"/>
          <w:spacing w:val="-2"/>
          <w:sz w:val="20"/>
          <w:szCs w:val="20"/>
          <w:lang w:val="it-IT"/>
        </w:rPr>
      </w:pPr>
    </w:p>
    <w:p w:rsidR="00365008" w:rsidRDefault="00365008" w:rsidP="0075419E">
      <w:pPr>
        <w:sectPr w:rsidR="00365008" w:rsidSect="00365008">
          <w:pgSz w:w="11906" w:h="16838"/>
          <w:pgMar w:top="720" w:right="720" w:bottom="720" w:left="720" w:header="11" w:footer="720" w:gutter="0"/>
          <w:cols w:space="720"/>
          <w:noEndnote/>
        </w:sectPr>
      </w:pPr>
    </w:p>
    <w:p w:rsidR="00C456FF" w:rsidRDefault="00365008" w:rsidP="0075419E">
      <w:r>
        <w:rPr>
          <w:noProof/>
        </w:rPr>
        <w:lastRenderedPageBreak/>
        <mc:AlternateContent>
          <mc:Choice Requires="wps">
            <w:drawing>
              <wp:anchor distT="0" distB="0" distL="114300" distR="114300" simplePos="0" relativeHeight="251704320" behindDoc="0" locked="0" layoutInCell="1" allowOverlap="1" wp14:anchorId="238201B2" wp14:editId="71956971">
                <wp:simplePos x="0" y="0"/>
                <wp:positionH relativeFrom="column">
                  <wp:posOffset>3023235</wp:posOffset>
                </wp:positionH>
                <wp:positionV relativeFrom="paragraph">
                  <wp:posOffset>845185</wp:posOffset>
                </wp:positionV>
                <wp:extent cx="3883025" cy="1417320"/>
                <wp:effectExtent l="0" t="0" r="0" b="5080"/>
                <wp:wrapSquare wrapText="bothSides"/>
                <wp:docPr id="51" name="Casella di testo 51"/>
                <wp:cNvGraphicFramePr/>
                <a:graphic xmlns:a="http://schemas.openxmlformats.org/drawingml/2006/main">
                  <a:graphicData uri="http://schemas.microsoft.com/office/word/2010/wordprocessingShape">
                    <wps:wsp>
                      <wps:cNvSpPr txBox="1"/>
                      <wps:spPr>
                        <a:xfrm>
                          <a:off x="0" y="0"/>
                          <a:ext cx="3883025" cy="141732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Pr="00721421" w:rsidRDefault="005A6CD1" w:rsidP="00365008">
                            <w:pPr>
                              <w:pStyle w:val="Paragrafobase"/>
                              <w:rPr>
                                <w:rFonts w:ascii="Swiss721BT-Thin" w:hAnsi="Swiss721BT-Thin" w:cs="Swiss721BT-Thin"/>
                                <w:sz w:val="44"/>
                                <w:szCs w:val="44"/>
                                <w:lang w:val="it-IT"/>
                              </w:rPr>
                            </w:pPr>
                            <w:r w:rsidRPr="00721421">
                              <w:rPr>
                                <w:rFonts w:ascii="Swiss721BT-Thin" w:hAnsi="Swiss721BT-Thin" w:cs="Swiss721BT-Thin"/>
                                <w:sz w:val="44"/>
                                <w:szCs w:val="44"/>
                                <w:lang w:val="it-IT"/>
                              </w:rPr>
                              <w:t>Impiego maestranze per finalità di protezione civile.</w:t>
                            </w:r>
                          </w:p>
                          <w:p w:rsidR="005A6CD1" w:rsidRPr="00721421" w:rsidRDefault="005A6CD1" w:rsidP="00365008">
                            <w:pPr>
                              <w:pStyle w:val="Paragrafobase"/>
                              <w:suppressAutoHyphens/>
                              <w:rPr>
                                <w:rFonts w:ascii="Swiss721BT-Thin" w:hAnsi="Swiss721BT-Thin" w:cs="Swiss721BT-Thin"/>
                                <w:sz w:val="44"/>
                                <w:szCs w:val="44"/>
                                <w:lang w:val="it-IT"/>
                              </w:rPr>
                            </w:pPr>
                          </w:p>
                          <w:p w:rsidR="005A6CD1" w:rsidRDefault="005A6CD1" w:rsidP="0036500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38201B2" id="Casella di testo 51" o:spid="_x0000_s1070" type="#_x0000_t202" style="position:absolute;margin-left:238.05pt;margin-top:66.55pt;width:305.75pt;height:111.6pt;z-index:2517043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" filled="f" stroked="f">
                <v:textbox>
                  <w:txbxContent>
                    <w:p w:rsidR="005A6CD1" w:rsidRPr="00721421" w:rsidRDefault="005A6CD1" w:rsidP="00365008">
                      <w:pPr>
                        <w:pStyle w:val="Paragrafobase"/>
                        <w:rPr>
                          <w:rFonts w:ascii="Swiss721BT-Thin" w:hAnsi="Swiss721BT-Thin" w:cs="Swiss721BT-Thin"/>
                          <w:sz w:val="44"/>
                          <w:szCs w:val="44"/>
                          <w:lang w:val="it-IT"/>
                        </w:rPr>
                      </w:pPr>
                      <w:r w:rsidRPr="00721421">
                        <w:rPr>
                          <w:rFonts w:ascii="Swiss721BT-Thin" w:hAnsi="Swiss721BT-Thin" w:cs="Swiss721BT-Thin"/>
                          <w:sz w:val="44"/>
                          <w:szCs w:val="44"/>
                          <w:lang w:val="it-IT"/>
                        </w:rPr>
                        <w:t>Impiego maestranze per finalità di protezione civile.</w:t>
                      </w:r>
                    </w:p>
                    <w:p w:rsidR="005A6CD1" w:rsidRPr="00721421" w:rsidRDefault="005A6CD1" w:rsidP="00365008">
                      <w:pPr>
                        <w:pStyle w:val="Paragrafobase"/>
                        <w:suppressAutoHyphens/>
                        <w:rPr>
                          <w:rFonts w:ascii="Swiss721BT-Thin" w:hAnsi="Swiss721BT-Thin" w:cs="Swiss721BT-Thin"/>
                          <w:sz w:val="44"/>
                          <w:szCs w:val="44"/>
                          <w:lang w:val="it-IT"/>
                        </w:rPr>
                      </w:pPr>
                    </w:p>
                    <w:p w:rsidR="005A6CD1" w:rsidRDefault="005A6CD1" w:rsidP="00365008"/>
                  </w:txbxContent>
                </v:textbox>
                <w10:wrap type="square"/>
              </v:shape>
            </w:pict>
          </mc:Fallback>
        </mc:AlternateContent>
      </w:r>
      <w:r>
        <w:rPr>
          <w:noProof/>
        </w:rPr>
        <mc:AlternateContent>
          <mc:Choice Requires="wps">
            <w:drawing>
              <wp:anchor distT="0" distB="0" distL="114300" distR="114300" simplePos="0" relativeHeight="251705344" behindDoc="0" locked="0" layoutInCell="1" allowOverlap="1" wp14:anchorId="6B7B5F3B" wp14:editId="5E40A8B7">
                <wp:simplePos x="0" y="0"/>
                <wp:positionH relativeFrom="column">
                  <wp:posOffset>3023235</wp:posOffset>
                </wp:positionH>
                <wp:positionV relativeFrom="paragraph">
                  <wp:posOffset>509905</wp:posOffset>
                </wp:positionV>
                <wp:extent cx="1485900" cy="457200"/>
                <wp:effectExtent l="0" t="0" r="0" b="0"/>
                <wp:wrapSquare wrapText="bothSides"/>
                <wp:docPr id="52" name="Casella di testo 52"/>
                <wp:cNvGraphicFramePr/>
                <a:graphic xmlns:a="http://schemas.openxmlformats.org/drawingml/2006/main">
                  <a:graphicData uri="http://schemas.microsoft.com/office/word/2010/wordprocessingShape">
                    <wps:wsp>
                      <wps:cNvSpPr txBox="1"/>
                      <wps:spPr>
                        <a:xfrm>
                          <a:off x="0" y="0"/>
                          <a:ext cx="1485900" cy="4572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Default="005A6CD1" w:rsidP="00365008">
                            <w:pPr>
                              <w:pStyle w:val="Testofumetto"/>
                              <w:rPr>
                                <w:rFonts w:ascii="Swiss721BT-Thin" w:hAnsi="Swiss721BT-Thin" w:cs="Swiss721BT-Thin"/>
                                <w:sz w:val="32"/>
                                <w:szCs w:val="32"/>
                              </w:rPr>
                            </w:pPr>
                            <w:r>
                              <w:rPr>
                                <w:rFonts w:ascii="Swiss721BT-Thin" w:hAnsi="Swiss721BT-Thin" w:cs="Swiss721BT-Thin"/>
                                <w:sz w:val="32"/>
                                <w:szCs w:val="32"/>
                              </w:rPr>
                              <w:t>Mod.014</w:t>
                            </w:r>
                          </w:p>
                          <w:p w:rsidR="005A6CD1" w:rsidRDefault="005A6CD1" w:rsidP="0036500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B7B5F3B" id="Casella di testo 52" o:spid="_x0000_s1071" type="#_x0000_t202" style="position:absolute;margin-left:238.05pt;margin-top:40.15pt;width:117pt;height:36pt;z-index:2517053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" filled="f" stroked="f">
                <v:textbox>
                  <w:txbxContent>
                    <w:p w:rsidR="005A6CD1" w:rsidRDefault="005A6CD1" w:rsidP="00365008">
                      <w:pPr>
                        <w:pStyle w:val="Testofumetto"/>
                        <w:rPr>
                          <w:rFonts w:ascii="Swiss721BT-Thin" w:hAnsi="Swiss721BT-Thin" w:cs="Swiss721BT-Thin"/>
                          <w:sz w:val="32"/>
                          <w:szCs w:val="32"/>
                        </w:rPr>
                      </w:pPr>
                      <w:r>
                        <w:rPr>
                          <w:rFonts w:ascii="Swiss721BT-Thin" w:hAnsi="Swiss721BT-Thin" w:cs="Swiss721BT-Thin"/>
                          <w:sz w:val="32"/>
                          <w:szCs w:val="32"/>
                        </w:rPr>
                        <w:t>Mod.014</w:t>
                      </w:r>
                    </w:p>
                    <w:p w:rsidR="005A6CD1" w:rsidRDefault="005A6CD1" w:rsidP="00365008"/>
                  </w:txbxContent>
                </v:textbox>
                <w10:wrap type="square"/>
              </v:shape>
            </w:pict>
          </mc:Fallback>
        </mc:AlternateContent>
      </w:r>
    </w:p>
    <w:p w:rsidR="00C456FF" w:rsidRPr="00C456FF" w:rsidRDefault="00C456FF" w:rsidP="00C456FF"/>
    <w:p w:rsidR="00C456FF" w:rsidRPr="00C456FF" w:rsidRDefault="00C456FF" w:rsidP="00C456FF"/>
    <w:p w:rsidR="00C456FF" w:rsidRPr="00C456FF" w:rsidRDefault="00C456FF" w:rsidP="00C456FF"/>
    <w:p w:rsidR="00C456FF" w:rsidRPr="00C456FF" w:rsidRDefault="00C456FF" w:rsidP="00C456FF"/>
    <w:p w:rsidR="00C456FF" w:rsidRPr="00C456FF" w:rsidRDefault="00C456FF" w:rsidP="00C456FF"/>
    <w:p w:rsidR="00C456FF" w:rsidRPr="00C456FF" w:rsidRDefault="00C456FF" w:rsidP="00C456FF"/>
    <w:p w:rsidR="00C456FF" w:rsidRPr="00C456FF" w:rsidRDefault="00C456FF" w:rsidP="00C456FF"/>
    <w:p w:rsidR="00C456FF" w:rsidRPr="00C456FF" w:rsidRDefault="00C456FF" w:rsidP="00C456FF"/>
    <w:p w:rsidR="00C456FF" w:rsidRPr="00C456FF" w:rsidRDefault="00C456FF" w:rsidP="00C456FF"/>
    <w:p w:rsidR="00C456FF" w:rsidRPr="00C456FF" w:rsidRDefault="00C456FF" w:rsidP="00C456FF"/>
    <w:p w:rsidR="00C456FF" w:rsidRDefault="00C456FF" w:rsidP="00C456FF">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Ordinanza </w:t>
      </w:r>
      <w:proofErr w:type="spellStart"/>
      <w:r>
        <w:rPr>
          <w:rFonts w:ascii="Swiss721BT-Thin" w:hAnsi="Swiss721BT-Thin" w:cs="Swiss721BT-Thin"/>
          <w:spacing w:val="-2"/>
          <w:sz w:val="20"/>
          <w:szCs w:val="20"/>
          <w:lang w:val="it-IT"/>
        </w:rPr>
        <w:t>n.______del</w:t>
      </w:r>
      <w:proofErr w:type="spellEnd"/>
      <w:r>
        <w:rPr>
          <w:rFonts w:ascii="Swiss721BT-Thin" w:hAnsi="Swiss721BT-Thin" w:cs="Swiss721BT-Thin"/>
          <w:spacing w:val="-2"/>
          <w:sz w:val="20"/>
          <w:szCs w:val="20"/>
          <w:lang w:val="it-IT"/>
        </w:rPr>
        <w:t xml:space="preserve"> ____________</w:t>
      </w:r>
    </w:p>
    <w:p w:rsidR="00C456FF" w:rsidRDefault="00C456FF" w:rsidP="00C456FF">
      <w:pPr>
        <w:pStyle w:val="Paragrafobase"/>
        <w:rPr>
          <w:rFonts w:ascii="Swiss721BT-Thin" w:hAnsi="Swiss721BT-Thin" w:cs="Swiss721BT-Thin"/>
          <w:spacing w:val="-2"/>
          <w:sz w:val="20"/>
          <w:szCs w:val="20"/>
          <w:lang w:val="it-IT"/>
        </w:rPr>
      </w:pPr>
    </w:p>
    <w:p w:rsidR="00C456FF" w:rsidRDefault="00C456FF" w:rsidP="00C456FF">
      <w:pPr>
        <w:pStyle w:val="Paragrafobase"/>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IL SINDACO</w:t>
      </w:r>
    </w:p>
    <w:p w:rsidR="00C456FF" w:rsidRDefault="00C456FF" w:rsidP="00C456FF">
      <w:pPr>
        <w:pStyle w:val="Paragrafobase"/>
        <w:ind w:left="140" w:hanging="140"/>
        <w:rPr>
          <w:rFonts w:ascii="Swiss721BT-Thin" w:hAnsi="Swiss721BT-Thin" w:cs="Swiss721BT-Thin"/>
          <w:spacing w:val="-2"/>
          <w:sz w:val="20"/>
          <w:szCs w:val="20"/>
          <w:lang w:val="it-IT"/>
        </w:rPr>
      </w:pP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Premesso che a causa di ..............................................................verificat...si il ........................... riguardante ..........................................................................................................., si rende indifferibile e urgente provvedere ......................................................................................................................................., mediante l’impiego di maestranze qualificate, delle quali il Comune e gli Enti Pubblici operanti nel territorio risultano sprovvisti;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Visto che l’Impresa/e ..................................... ha/hanno a disposizione maestranze qualificate; </w:t>
      </w:r>
    </w:p>
    <w:p w:rsidR="00C456FF" w:rsidRDefault="00C456FF" w:rsidP="00C456FF">
      <w:pPr>
        <w:pStyle w:val="Paragrafobase"/>
        <w:ind w:left="140" w:hanging="140"/>
        <w:rPr>
          <w:rFonts w:ascii="Swiss721BT-Thin" w:hAnsi="Swiss721BT-Thin" w:cs="Swiss721BT-Thin"/>
          <w:spacing w:val="-2"/>
          <w:sz w:val="20"/>
          <w:szCs w:val="20"/>
          <w:lang w:val="it-IT"/>
        </w:rPr>
      </w:pPr>
    </w:p>
    <w:p w:rsidR="00C456FF" w:rsidRDefault="00C456FF" w:rsidP="00C456FF">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VISTI</w:t>
      </w:r>
      <w:r>
        <w:rPr>
          <w:rFonts w:ascii="Swiss721BT-Thin" w:hAnsi="Swiss721BT-Thin" w:cs="Swiss721BT-Thin"/>
          <w:spacing w:val="-2"/>
          <w:sz w:val="20"/>
          <w:szCs w:val="20"/>
          <w:lang w:val="it-IT"/>
        </w:rPr>
        <w:t xml:space="preserve">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 25 del D.P.R. 24.7.1977, n.616;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 16 del D.P.R. 6.2.1981, n.66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15 della legge 24 febbraio 1992 n. 225;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54 comma 2 del </w:t>
      </w:r>
      <w:proofErr w:type="spellStart"/>
      <w:r>
        <w:rPr>
          <w:rFonts w:ascii="Swiss721BT-Thin" w:hAnsi="Swiss721BT-Thin" w:cs="Swiss721BT-Thin"/>
          <w:spacing w:val="-2"/>
          <w:sz w:val="20"/>
          <w:szCs w:val="20"/>
          <w:lang w:val="it-IT"/>
        </w:rPr>
        <w:t>D.Lgs.</w:t>
      </w:r>
      <w:proofErr w:type="spellEnd"/>
      <w:r>
        <w:rPr>
          <w:rFonts w:ascii="Swiss721BT-Thin" w:hAnsi="Swiss721BT-Thin" w:cs="Swiss721BT-Thin"/>
          <w:spacing w:val="-2"/>
          <w:sz w:val="20"/>
          <w:szCs w:val="20"/>
          <w:lang w:val="it-IT"/>
        </w:rPr>
        <w:t xml:space="preserve"> 18 agosto 2000 n.267;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 legge 07.08.1990, n. 241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21 novembre 1985, n. 28</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17 gennaio 1989, n. 3</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12 giugno 2006, n. 9</w:t>
      </w:r>
    </w:p>
    <w:p w:rsidR="00C456FF" w:rsidRDefault="00300BD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Il Decreto Legislativo n° 1 del 02 gennaio 2018</w:t>
      </w:r>
    </w:p>
    <w:p w:rsidR="00C456FF" w:rsidRDefault="00C456FF" w:rsidP="00C456FF">
      <w:pPr>
        <w:pStyle w:val="Paragrafobase"/>
        <w:ind w:left="140" w:hanging="140"/>
        <w:rPr>
          <w:rFonts w:ascii="Swiss721BT-Thin" w:hAnsi="Swiss721BT-Thin" w:cs="Swiss721BT-Thin"/>
          <w:spacing w:val="-2"/>
          <w:sz w:val="20"/>
          <w:szCs w:val="20"/>
          <w:lang w:val="it-IT"/>
        </w:rPr>
      </w:pPr>
    </w:p>
    <w:p w:rsidR="00C456FF" w:rsidRDefault="00C456FF" w:rsidP="00C456FF">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ORDINA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all’Impresa/e ................................................................................ di mettere a disposizione di ........................................, le seguenti maestranze per la durata di giorni ..................: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t xml:space="preserve">n. ................. capo cantiere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t xml:space="preserve">n. ................. gruista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t xml:space="preserve">n. ................. ............................ </w:t>
      </w:r>
      <w:r>
        <w:rPr>
          <w:rFonts w:ascii="Swiss721BT-Thin" w:hAnsi="Swiss721BT-Thin" w:cs="Swiss721BT-Thin"/>
          <w:spacing w:val="-2"/>
          <w:sz w:val="20"/>
          <w:szCs w:val="20"/>
          <w:lang w:val="it-IT"/>
        </w:rPr>
        <w:br/>
        <w:t>al pagamento delle maestranze provvederà direttamente il Comune richiedente, previa nota giustificativa dell’Impresa.</w:t>
      </w:r>
    </w:p>
    <w:p w:rsidR="00C456FF" w:rsidRDefault="00C456FF" w:rsidP="00C456FF">
      <w:pPr>
        <w:pStyle w:val="Paragrafobase"/>
        <w:ind w:left="140" w:hanging="140"/>
        <w:rPr>
          <w:rFonts w:ascii="Swiss721BT-Thin" w:hAnsi="Swiss721BT-Thin" w:cs="Swiss721BT-Thin"/>
          <w:spacing w:val="-2"/>
          <w:sz w:val="20"/>
          <w:szCs w:val="20"/>
          <w:lang w:val="it-IT"/>
        </w:rPr>
      </w:pPr>
    </w:p>
    <w:p w:rsidR="00C456FF" w:rsidRDefault="00C456FF" w:rsidP="00C456FF">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RENDE NOTO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a norma di legge il responsabile del procedimento è il Sig. ............................................. il quale provvederà all’adozione di tutti gli atti successivi e conseguenti, e dei necessari impegni di spesa; </w:t>
      </w:r>
      <w:r>
        <w:rPr>
          <w:rFonts w:ascii="Swiss721BT-Thin" w:hAnsi="Swiss721BT-Thin" w:cs="Swiss721BT-Thin"/>
          <w:spacing w:val="-2"/>
          <w:sz w:val="20"/>
          <w:szCs w:val="20"/>
          <w:lang w:val="it-IT"/>
        </w:rPr>
        <w:br/>
        <w:t xml:space="preserve">Che copia del presente provvedimento è pubblicata all’Albo del Comune e notificata a ................................. e verrà trasmessa al Prefetto e al Presidente della Regione.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Sono incaricati della esecuzione della presente ordinanza, i Vigili Urbani, le Forze dell’Ordine (altri…). </w:t>
      </w:r>
    </w:p>
    <w:p w:rsidR="00C456FF" w:rsidRDefault="00C456FF" w:rsidP="00C456FF">
      <w:pPr>
        <w:pStyle w:val="Paragrafobase"/>
        <w:rPr>
          <w:rFonts w:ascii="Swiss721BT-Thin" w:hAnsi="Swiss721BT-Thin" w:cs="Swiss721BT-Thin"/>
          <w:spacing w:val="-2"/>
          <w:sz w:val="20"/>
          <w:szCs w:val="20"/>
          <w:lang w:val="it-IT"/>
        </w:rPr>
      </w:pPr>
    </w:p>
    <w:p w:rsidR="00C456FF" w:rsidRDefault="00C456FF" w:rsidP="00C456FF">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Dal Municipio di _____________________, li ________________ </w:t>
      </w:r>
    </w:p>
    <w:p w:rsidR="00C456FF" w:rsidRDefault="00C456FF" w:rsidP="00C456FF">
      <w:pPr>
        <w:pStyle w:val="Paragrafobase"/>
        <w:rPr>
          <w:rFonts w:ascii="Swiss721BT-Thin" w:hAnsi="Swiss721BT-Thin" w:cs="Swiss721BT-Thin"/>
          <w:spacing w:val="-2"/>
          <w:sz w:val="20"/>
          <w:szCs w:val="20"/>
          <w:lang w:val="it-IT"/>
        </w:rPr>
      </w:pPr>
    </w:p>
    <w:p w:rsidR="00C456FF" w:rsidRDefault="00C456FF" w:rsidP="00C456FF">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IL SINDACO</w:t>
      </w:r>
    </w:p>
    <w:p w:rsidR="00C456FF" w:rsidRDefault="00C456FF" w:rsidP="00C456FF">
      <w:pPr>
        <w:pStyle w:val="Paragrafobase"/>
        <w:rPr>
          <w:rFonts w:ascii="Swiss721BT-Thin" w:hAnsi="Swiss721BT-Thin" w:cs="Swiss721BT-Thin"/>
          <w:spacing w:val="-2"/>
          <w:sz w:val="20"/>
          <w:szCs w:val="20"/>
          <w:lang w:val="it-IT"/>
        </w:rPr>
        <w:sectPr w:rsidR="00C456FF" w:rsidSect="00365008">
          <w:pgSz w:w="11906" w:h="16838"/>
          <w:pgMar w:top="720" w:right="720" w:bottom="720" w:left="720" w:header="11" w:footer="720" w:gutter="0"/>
          <w:cols w:space="720"/>
          <w:noEndnote/>
        </w:sectPr>
      </w:pPr>
      <w:r>
        <w:rPr>
          <w:rFonts w:ascii="Swiss721BT-Thin" w:hAnsi="Swiss721BT-Thin" w:cs="Swiss721BT-Thin"/>
          <w:spacing w:val="-2"/>
          <w:sz w:val="20"/>
          <w:szCs w:val="20"/>
          <w:lang w:val="it-IT"/>
        </w:rPr>
        <w:t xml:space="preserve"> </w:t>
      </w:r>
    </w:p>
    <w:p w:rsidR="00C456FF" w:rsidRDefault="00C456FF" w:rsidP="00C456FF">
      <w:pPr>
        <w:pStyle w:val="Paragrafobase"/>
        <w:rPr>
          <w:rFonts w:ascii="Swiss721BT-Thin" w:hAnsi="Swiss721BT-Thin" w:cs="Swiss721BT-Thin"/>
          <w:spacing w:val="-2"/>
          <w:sz w:val="20"/>
          <w:szCs w:val="20"/>
          <w:lang w:val="it-IT"/>
        </w:rPr>
      </w:pPr>
    </w:p>
    <w:p w:rsidR="00C456FF" w:rsidRDefault="00C456FF" w:rsidP="00C456FF">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C456FF" w:rsidRDefault="00C456FF" w:rsidP="00C456FF">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C456FF" w:rsidRDefault="00C456FF" w:rsidP="00C456FF">
      <w:r>
        <w:rPr>
          <w:noProof/>
        </w:rPr>
        <mc:AlternateContent>
          <mc:Choice Requires="wps">
            <w:drawing>
              <wp:anchor distT="0" distB="0" distL="114300" distR="114300" simplePos="0" relativeHeight="251708416" behindDoc="0" locked="0" layoutInCell="1" allowOverlap="1" wp14:anchorId="0DBA7814" wp14:editId="4B43F481">
                <wp:simplePos x="0" y="0"/>
                <wp:positionH relativeFrom="column">
                  <wp:posOffset>3023235</wp:posOffset>
                </wp:positionH>
                <wp:positionV relativeFrom="paragraph">
                  <wp:posOffset>76200</wp:posOffset>
                </wp:positionV>
                <wp:extent cx="1485900" cy="457200"/>
                <wp:effectExtent l="0" t="0" r="0" b="0"/>
                <wp:wrapSquare wrapText="bothSides"/>
                <wp:docPr id="54" name="Casella di testo 54"/>
                <wp:cNvGraphicFramePr/>
                <a:graphic xmlns:a="http://schemas.openxmlformats.org/drawingml/2006/main">
                  <a:graphicData uri="http://schemas.microsoft.com/office/word/2010/wordprocessingShape">
                    <wps:wsp>
                      <wps:cNvSpPr txBox="1"/>
                      <wps:spPr>
                        <a:xfrm>
                          <a:off x="0" y="0"/>
                          <a:ext cx="1485900" cy="4572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Default="005A6CD1" w:rsidP="00C456FF">
                            <w:pPr>
                              <w:pStyle w:val="Testofumetto"/>
                              <w:rPr>
                                <w:rFonts w:ascii="Swiss721BT-Thin" w:hAnsi="Swiss721BT-Thin" w:cs="Swiss721BT-Thin"/>
                                <w:sz w:val="32"/>
                                <w:szCs w:val="32"/>
                              </w:rPr>
                            </w:pPr>
                            <w:r>
                              <w:rPr>
                                <w:rFonts w:ascii="Swiss721BT-Thin" w:hAnsi="Swiss721BT-Thin" w:cs="Swiss721BT-Thin"/>
                                <w:sz w:val="32"/>
                                <w:szCs w:val="32"/>
                              </w:rPr>
                              <w:t>Mod.015</w:t>
                            </w:r>
                          </w:p>
                          <w:p w:rsidR="005A6CD1" w:rsidRDefault="005A6CD1" w:rsidP="00C456F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DBA7814" id="Casella di testo 54" o:spid="_x0000_s1072" type="#_x0000_t202" style="position:absolute;margin-left:238.05pt;margin-top:6pt;width:117pt;height:36pt;z-index:2517084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" filled="f" stroked="f">
                <v:textbox>
                  <w:txbxContent>
                    <w:p w:rsidR="005A6CD1" w:rsidRDefault="005A6CD1" w:rsidP="00C456FF">
                      <w:pPr>
                        <w:pStyle w:val="Testofumetto"/>
                        <w:rPr>
                          <w:rFonts w:ascii="Swiss721BT-Thin" w:hAnsi="Swiss721BT-Thin" w:cs="Swiss721BT-Thin"/>
                          <w:sz w:val="32"/>
                          <w:szCs w:val="32"/>
                        </w:rPr>
                      </w:pPr>
                      <w:r>
                        <w:rPr>
                          <w:rFonts w:ascii="Swiss721BT-Thin" w:hAnsi="Swiss721BT-Thin" w:cs="Swiss721BT-Thin"/>
                          <w:sz w:val="32"/>
                          <w:szCs w:val="32"/>
                        </w:rPr>
                        <w:t>Mod.015</w:t>
                      </w:r>
                    </w:p>
                    <w:p w:rsidR="005A6CD1" w:rsidRDefault="005A6CD1" w:rsidP="00C456FF"/>
                  </w:txbxContent>
                </v:textbox>
                <w10:wrap type="square"/>
              </v:shape>
            </w:pict>
          </mc:Fallback>
        </mc:AlternateContent>
      </w:r>
      <w:r>
        <w:rPr>
          <w:noProof/>
        </w:rPr>
        <mc:AlternateContent>
          <mc:Choice Requires="wps">
            <w:drawing>
              <wp:anchor distT="0" distB="0" distL="114300" distR="114300" simplePos="0" relativeHeight="251707392" behindDoc="0" locked="0" layoutInCell="1" allowOverlap="1" wp14:anchorId="33AC7D2E" wp14:editId="1585DB8A">
                <wp:simplePos x="0" y="0"/>
                <wp:positionH relativeFrom="column">
                  <wp:posOffset>3023235</wp:posOffset>
                </wp:positionH>
                <wp:positionV relativeFrom="paragraph">
                  <wp:posOffset>411480</wp:posOffset>
                </wp:positionV>
                <wp:extent cx="3883025" cy="1417320"/>
                <wp:effectExtent l="0" t="0" r="0" b="5080"/>
                <wp:wrapSquare wrapText="bothSides"/>
                <wp:docPr id="53" name="Casella di testo 53"/>
                <wp:cNvGraphicFramePr/>
                <a:graphic xmlns:a="http://schemas.openxmlformats.org/drawingml/2006/main">
                  <a:graphicData uri="http://schemas.microsoft.com/office/word/2010/wordprocessingShape">
                    <wps:wsp>
                      <wps:cNvSpPr txBox="1"/>
                      <wps:spPr>
                        <a:xfrm>
                          <a:off x="0" y="0"/>
                          <a:ext cx="3883025" cy="141732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Pr="00721421" w:rsidRDefault="005A6CD1" w:rsidP="00C456FF">
                            <w:pPr>
                              <w:pStyle w:val="Paragrafobase"/>
                              <w:suppressAutoHyphens/>
                              <w:rPr>
                                <w:rFonts w:ascii="Swiss721BT-Thin" w:hAnsi="Swiss721BT-Thin" w:cs="Swiss721BT-Thin"/>
                                <w:sz w:val="44"/>
                                <w:szCs w:val="44"/>
                                <w:lang w:val="it-IT"/>
                              </w:rPr>
                            </w:pPr>
                            <w:r w:rsidRPr="00721421">
                              <w:rPr>
                                <w:rFonts w:ascii="Swiss721BT-Thin" w:hAnsi="Swiss721BT-Thin" w:cs="Swiss721BT-Thin"/>
                                <w:sz w:val="44"/>
                                <w:szCs w:val="44"/>
                                <w:lang w:val="it-IT"/>
                              </w:rPr>
                              <w:t xml:space="preserve">Dichiarazione di temporanea </w:t>
                            </w:r>
                            <w:proofErr w:type="spellStart"/>
                            <w:r w:rsidRPr="00721421">
                              <w:rPr>
                                <w:rFonts w:ascii="Swiss721BT-Thin" w:hAnsi="Swiss721BT-Thin" w:cs="Swiss721BT-Thin"/>
                                <w:sz w:val="44"/>
                                <w:szCs w:val="44"/>
                                <w:lang w:val="it-IT"/>
                              </w:rPr>
                              <w:t>impotabilità</w:t>
                            </w:r>
                            <w:proofErr w:type="spellEnd"/>
                            <w:r w:rsidRPr="00721421">
                              <w:rPr>
                                <w:rFonts w:ascii="Swiss721BT-Thin" w:hAnsi="Swiss721BT-Thin" w:cs="Swiss721BT-Thin"/>
                                <w:sz w:val="44"/>
                                <w:szCs w:val="44"/>
                                <w:lang w:val="it-IT"/>
                              </w:rPr>
                              <w:t xml:space="preserve"> delle acque destinate al consumo umano.</w:t>
                            </w:r>
                          </w:p>
                          <w:p w:rsidR="005A6CD1" w:rsidRPr="00721421" w:rsidRDefault="005A6CD1" w:rsidP="00C456FF">
                            <w:pPr>
                              <w:pStyle w:val="Paragrafobase"/>
                              <w:suppressAutoHyphens/>
                              <w:rPr>
                                <w:rFonts w:ascii="Swiss721BT-Thin" w:hAnsi="Swiss721BT-Thin" w:cs="Swiss721BT-Thin"/>
                                <w:sz w:val="44"/>
                                <w:szCs w:val="44"/>
                                <w:lang w:val="it-IT"/>
                              </w:rPr>
                            </w:pPr>
                          </w:p>
                          <w:p w:rsidR="005A6CD1" w:rsidRDefault="005A6CD1" w:rsidP="00C456F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3AC7D2E" id="Casella di testo 53" o:spid="_x0000_s1073" type="#_x0000_t202" style="position:absolute;margin-left:238.05pt;margin-top:32.4pt;width:305.75pt;height:111.6pt;z-index:2517073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" filled="f" stroked="f">
                <v:textbox>
                  <w:txbxContent>
                    <w:p w:rsidR="005A6CD1" w:rsidRPr="00721421" w:rsidRDefault="005A6CD1" w:rsidP="00C456FF">
                      <w:pPr>
                        <w:pStyle w:val="Paragrafobase"/>
                        <w:suppressAutoHyphens/>
                        <w:rPr>
                          <w:rFonts w:ascii="Swiss721BT-Thin" w:hAnsi="Swiss721BT-Thin" w:cs="Swiss721BT-Thin"/>
                          <w:sz w:val="44"/>
                          <w:szCs w:val="44"/>
                          <w:lang w:val="it-IT"/>
                        </w:rPr>
                      </w:pPr>
                      <w:r w:rsidRPr="00721421">
                        <w:rPr>
                          <w:rFonts w:ascii="Swiss721BT-Thin" w:hAnsi="Swiss721BT-Thin" w:cs="Swiss721BT-Thin"/>
                          <w:sz w:val="44"/>
                          <w:szCs w:val="44"/>
                          <w:lang w:val="it-IT"/>
                        </w:rPr>
                        <w:t xml:space="preserve">Dichiarazione di temporanea </w:t>
                      </w:r>
                      <w:proofErr w:type="spellStart"/>
                      <w:r w:rsidRPr="00721421">
                        <w:rPr>
                          <w:rFonts w:ascii="Swiss721BT-Thin" w:hAnsi="Swiss721BT-Thin" w:cs="Swiss721BT-Thin"/>
                          <w:sz w:val="44"/>
                          <w:szCs w:val="44"/>
                          <w:lang w:val="it-IT"/>
                        </w:rPr>
                        <w:t>impotabilità</w:t>
                      </w:r>
                      <w:proofErr w:type="spellEnd"/>
                      <w:r w:rsidRPr="00721421">
                        <w:rPr>
                          <w:rFonts w:ascii="Swiss721BT-Thin" w:hAnsi="Swiss721BT-Thin" w:cs="Swiss721BT-Thin"/>
                          <w:sz w:val="44"/>
                          <w:szCs w:val="44"/>
                          <w:lang w:val="it-IT"/>
                        </w:rPr>
                        <w:t xml:space="preserve"> delle acque destinate al consumo umano.</w:t>
                      </w:r>
                    </w:p>
                    <w:p w:rsidR="005A6CD1" w:rsidRPr="00721421" w:rsidRDefault="005A6CD1" w:rsidP="00C456FF">
                      <w:pPr>
                        <w:pStyle w:val="Paragrafobase"/>
                        <w:suppressAutoHyphens/>
                        <w:rPr>
                          <w:rFonts w:ascii="Swiss721BT-Thin" w:hAnsi="Swiss721BT-Thin" w:cs="Swiss721BT-Thin"/>
                          <w:sz w:val="44"/>
                          <w:szCs w:val="44"/>
                          <w:lang w:val="it-IT"/>
                        </w:rPr>
                      </w:pPr>
                    </w:p>
                    <w:p w:rsidR="005A6CD1" w:rsidRDefault="005A6CD1" w:rsidP="00C456FF"/>
                  </w:txbxContent>
                </v:textbox>
                <w10:wrap type="square"/>
              </v:shape>
            </w:pict>
          </mc:Fallback>
        </mc:AlternateContent>
      </w:r>
    </w:p>
    <w:p w:rsidR="00C456FF" w:rsidRDefault="00C456FF" w:rsidP="00C456FF"/>
    <w:p w:rsidR="00C456FF" w:rsidRPr="00C456FF" w:rsidRDefault="00C456FF" w:rsidP="00C456FF"/>
    <w:p w:rsidR="00C456FF" w:rsidRPr="00C456FF" w:rsidRDefault="00C456FF" w:rsidP="00C456FF"/>
    <w:p w:rsidR="00C456FF" w:rsidRPr="00C456FF" w:rsidRDefault="00C456FF" w:rsidP="00C456FF"/>
    <w:p w:rsidR="00C456FF" w:rsidRPr="00C456FF" w:rsidRDefault="00C456FF" w:rsidP="00C456FF"/>
    <w:p w:rsidR="00C456FF" w:rsidRPr="00C456FF" w:rsidRDefault="00C456FF" w:rsidP="00C456FF"/>
    <w:p w:rsidR="00C456FF" w:rsidRPr="00C456FF" w:rsidRDefault="00C456FF" w:rsidP="00C456FF"/>
    <w:p w:rsidR="00C456FF" w:rsidRPr="00C456FF" w:rsidRDefault="00C456FF" w:rsidP="00C456FF"/>
    <w:p w:rsidR="00C456FF" w:rsidRPr="00C456FF" w:rsidRDefault="00C456FF" w:rsidP="00C456FF"/>
    <w:p w:rsidR="00C456FF" w:rsidRDefault="00C456FF" w:rsidP="00C456FF">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Ordinanza </w:t>
      </w:r>
      <w:proofErr w:type="spellStart"/>
      <w:r>
        <w:rPr>
          <w:rFonts w:ascii="Swiss721BT-Thin" w:hAnsi="Swiss721BT-Thin" w:cs="Swiss721BT-Thin"/>
          <w:spacing w:val="-2"/>
          <w:sz w:val="20"/>
          <w:szCs w:val="20"/>
          <w:lang w:val="it-IT"/>
        </w:rPr>
        <w:t>n.______del</w:t>
      </w:r>
      <w:proofErr w:type="spellEnd"/>
      <w:r>
        <w:rPr>
          <w:rFonts w:ascii="Swiss721BT-Thin" w:hAnsi="Swiss721BT-Thin" w:cs="Swiss721BT-Thin"/>
          <w:spacing w:val="-2"/>
          <w:sz w:val="20"/>
          <w:szCs w:val="20"/>
          <w:lang w:val="it-IT"/>
        </w:rPr>
        <w:t xml:space="preserve"> ____________</w:t>
      </w:r>
    </w:p>
    <w:p w:rsidR="00C456FF" w:rsidRDefault="00C456FF" w:rsidP="00C456FF">
      <w:pPr>
        <w:pStyle w:val="Paragrafobase"/>
        <w:rPr>
          <w:rFonts w:ascii="Swiss721BT-Thin" w:hAnsi="Swiss721BT-Thin" w:cs="Swiss721BT-Thin"/>
          <w:spacing w:val="-2"/>
          <w:sz w:val="20"/>
          <w:szCs w:val="20"/>
          <w:lang w:val="it-IT"/>
        </w:rPr>
      </w:pPr>
    </w:p>
    <w:p w:rsidR="00C456FF" w:rsidRDefault="00C456FF" w:rsidP="00C456FF">
      <w:pPr>
        <w:pStyle w:val="Paragrafobase"/>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IL SINDACO</w:t>
      </w:r>
    </w:p>
    <w:p w:rsidR="00C456FF" w:rsidRDefault="00C456FF" w:rsidP="00C456FF">
      <w:pPr>
        <w:pStyle w:val="Paragrafobase"/>
        <w:ind w:left="140" w:hanging="140"/>
        <w:rPr>
          <w:rFonts w:ascii="Swiss721BT-Thin" w:hAnsi="Swiss721BT-Thin" w:cs="Swiss721BT-Thin"/>
          <w:spacing w:val="-2"/>
          <w:sz w:val="20"/>
          <w:szCs w:val="20"/>
          <w:lang w:val="it-IT"/>
        </w:rPr>
      </w:pPr>
    </w:p>
    <w:p w:rsidR="00C456FF" w:rsidRDefault="00C456FF" w:rsidP="00C456FF">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CONSIDERATO</w:t>
      </w:r>
      <w:r>
        <w:rPr>
          <w:rFonts w:ascii="Swiss721BT-Thin" w:hAnsi="Swiss721BT-Thin" w:cs="Swiss721BT-Thin"/>
          <w:spacing w:val="-2"/>
          <w:sz w:val="20"/>
          <w:szCs w:val="20"/>
          <w:lang w:val="it-IT"/>
        </w:rPr>
        <w:t xml:space="preserve">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a causa dell’evento __________________ verificatosi il giorno ___________ si sono verificate interruzioni, guasti e rotture nell’acquedotto comunale;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che per motivi di igiene, sanità e sicurezza pubblica l’acquedotto comunale non è da ritenersi utilizzabile, fino a verifiche tecniche avvenute sulla qualità dell’acqua destinata al consumo umano.</w:t>
      </w:r>
    </w:p>
    <w:p w:rsidR="00C456FF" w:rsidRDefault="00C456FF" w:rsidP="00C456FF">
      <w:pPr>
        <w:pStyle w:val="Paragrafobase"/>
        <w:ind w:left="140" w:hanging="140"/>
        <w:rPr>
          <w:rFonts w:ascii="Swiss721BT-Thin" w:hAnsi="Swiss721BT-Thin" w:cs="Swiss721BT-Thin"/>
          <w:spacing w:val="-2"/>
          <w:sz w:val="20"/>
          <w:szCs w:val="20"/>
          <w:lang w:val="it-IT"/>
        </w:rPr>
      </w:pPr>
    </w:p>
    <w:p w:rsidR="00C456FF" w:rsidRDefault="00C456FF" w:rsidP="00C456FF">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RITENUTO </w:t>
      </w:r>
    </w:p>
    <w:p w:rsidR="00C456FF" w:rsidRDefault="00C456FF" w:rsidP="00C456FF">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di dover vietare l’utilizzo dell’acqua degli acquedotti comunali a scopo potabile, in attesa di controlli e accertamenti analitici sulla potabilità delle acque destinate al consumo umano.</w:t>
      </w:r>
    </w:p>
    <w:p w:rsidR="00C456FF" w:rsidRDefault="00C456FF" w:rsidP="00C456FF">
      <w:pPr>
        <w:pStyle w:val="Paragrafobase"/>
        <w:ind w:left="140" w:hanging="140"/>
        <w:rPr>
          <w:rFonts w:ascii="Swiss721BT-Thin" w:hAnsi="Swiss721BT-Thin" w:cs="Swiss721BT-Thin"/>
          <w:spacing w:val="-2"/>
          <w:sz w:val="20"/>
          <w:szCs w:val="20"/>
          <w:lang w:val="it-IT"/>
        </w:rPr>
      </w:pPr>
    </w:p>
    <w:p w:rsidR="00C456FF" w:rsidRDefault="00C456FF" w:rsidP="00C456FF">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VISTI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gli artt. 3 e 12 del D.P.R. 24 maggio 1988 n. 236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32 della Legge 23 dicembre 1978, n. 833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15 della Legge 24 febbraio 1992 n. 225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50 comma 5 e 54 comma 2 del </w:t>
      </w:r>
      <w:proofErr w:type="spellStart"/>
      <w:r>
        <w:rPr>
          <w:rFonts w:ascii="Swiss721BT-Thin" w:hAnsi="Swiss721BT-Thin" w:cs="Swiss721BT-Thin"/>
          <w:spacing w:val="-2"/>
          <w:sz w:val="20"/>
          <w:szCs w:val="20"/>
          <w:lang w:val="it-IT"/>
        </w:rPr>
        <w:t>D.Lgs.</w:t>
      </w:r>
      <w:proofErr w:type="spellEnd"/>
      <w:r>
        <w:rPr>
          <w:rFonts w:ascii="Swiss721BT-Thin" w:hAnsi="Swiss721BT-Thin" w:cs="Swiss721BT-Thin"/>
          <w:spacing w:val="-2"/>
          <w:sz w:val="20"/>
          <w:szCs w:val="20"/>
          <w:lang w:val="it-IT"/>
        </w:rPr>
        <w:t xml:space="preserve"> 18 agosto 2000 n. 267;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 legge 07.08.1990, n. 241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21 novembre 1985, n. 28</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17 gennaio 1989, n. 3</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12 giugno 2006, n. 9</w:t>
      </w:r>
    </w:p>
    <w:p w:rsidR="00C456FF" w:rsidRDefault="00300BD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Il Decreto Legislativo n° 1 del 02 gennaio 2018</w:t>
      </w:r>
      <w:r w:rsidR="00C456FF">
        <w:rPr>
          <w:rFonts w:ascii="Swiss721BT-Thin" w:hAnsi="Swiss721BT-Thin" w:cs="Swiss721BT-Thin"/>
          <w:spacing w:val="-2"/>
          <w:sz w:val="20"/>
          <w:szCs w:val="20"/>
          <w:lang w:val="it-IT"/>
        </w:rPr>
        <w:t xml:space="preserve"> </w:t>
      </w:r>
    </w:p>
    <w:p w:rsidR="00C456FF" w:rsidRDefault="00C456FF" w:rsidP="00C456FF">
      <w:pPr>
        <w:pStyle w:val="Paragrafobase"/>
        <w:rPr>
          <w:rFonts w:ascii="Swiss721BT-Thin" w:hAnsi="Swiss721BT-Thin" w:cs="Swiss721BT-Thin"/>
          <w:spacing w:val="-2"/>
          <w:sz w:val="20"/>
          <w:szCs w:val="20"/>
          <w:lang w:val="it-IT"/>
        </w:rPr>
      </w:pPr>
    </w:p>
    <w:p w:rsidR="00C456FF" w:rsidRDefault="00C456FF" w:rsidP="00C456FF">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ORDINA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In attesa dei risultati dei rilievi della ...................(indicare la struttura competente) e comunque fino a nuovo ordine E’ FATTO DIVIETO di utilizzare a scopo potabile l’acqua provenienti dagli acquedotti comunali di .........................................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E’(non è) consentito l’utilizzo l’uso a fini domestici e non potabili dell’acqua suddetta previa bollitura: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 Polizia Municipale e l’Ufficio Tecnico Comunale sono incaricati, ciascuna per propria competenza, dell’esecuzione del presente provvedimento..............................................;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Di trasmettere la presente ordinanza al Prefetto e al Presidente della Regione. </w:t>
      </w:r>
    </w:p>
    <w:p w:rsidR="00C456FF" w:rsidRDefault="00C456FF" w:rsidP="00C456FF">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C456FF" w:rsidRDefault="00C456FF" w:rsidP="00C456FF">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Dal Municipio di _________________, li ________________ </w:t>
      </w:r>
    </w:p>
    <w:p w:rsidR="00C456FF" w:rsidRDefault="00C456FF" w:rsidP="00C456FF">
      <w:pPr>
        <w:ind w:firstLine="708"/>
      </w:pPr>
    </w:p>
    <w:p w:rsidR="00C456FF" w:rsidRDefault="00C456FF" w:rsidP="00C456FF">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IL SINDACO </w:t>
      </w:r>
    </w:p>
    <w:p w:rsidR="00C456FF" w:rsidRDefault="00C456FF" w:rsidP="00C456FF"/>
    <w:p w:rsidR="00C456FF" w:rsidRDefault="00C456FF" w:rsidP="00C456FF">
      <w:pPr>
        <w:sectPr w:rsidR="00C456FF" w:rsidSect="00365008">
          <w:pgSz w:w="11906" w:h="16838"/>
          <w:pgMar w:top="720" w:right="720" w:bottom="720" w:left="720" w:header="11" w:footer="720" w:gutter="0"/>
          <w:cols w:space="720"/>
          <w:noEndnote/>
        </w:sectPr>
      </w:pPr>
    </w:p>
    <w:p w:rsidR="0075419E" w:rsidRDefault="0075419E" w:rsidP="00C456FF"/>
    <w:p w:rsidR="00C456FF" w:rsidRDefault="00C456FF" w:rsidP="00C456FF"/>
    <w:p w:rsidR="00C456FF" w:rsidRDefault="00C456FF" w:rsidP="00C456FF"/>
    <w:p w:rsidR="00C456FF" w:rsidRDefault="00C456FF" w:rsidP="00C456FF">
      <w:r>
        <w:rPr>
          <w:noProof/>
        </w:rPr>
        <mc:AlternateContent>
          <mc:Choice Requires="wps">
            <w:drawing>
              <wp:anchor distT="0" distB="0" distL="114300" distR="114300" simplePos="0" relativeHeight="251710464" behindDoc="0" locked="0" layoutInCell="1" allowOverlap="1" wp14:anchorId="34BBC8E7" wp14:editId="23171951">
                <wp:simplePos x="0" y="0"/>
                <wp:positionH relativeFrom="column">
                  <wp:posOffset>3175635</wp:posOffset>
                </wp:positionH>
                <wp:positionV relativeFrom="paragraph">
                  <wp:posOffset>586105</wp:posOffset>
                </wp:positionV>
                <wp:extent cx="3883025" cy="1417320"/>
                <wp:effectExtent l="0" t="0" r="0" b="5080"/>
                <wp:wrapSquare wrapText="bothSides"/>
                <wp:docPr id="55" name="Casella di testo 55"/>
                <wp:cNvGraphicFramePr/>
                <a:graphic xmlns:a="http://schemas.openxmlformats.org/drawingml/2006/main">
                  <a:graphicData uri="http://schemas.microsoft.com/office/word/2010/wordprocessingShape">
                    <wps:wsp>
                      <wps:cNvSpPr txBox="1"/>
                      <wps:spPr>
                        <a:xfrm>
                          <a:off x="0" y="0"/>
                          <a:ext cx="3883025" cy="141732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Pr="00721421" w:rsidRDefault="005A6CD1" w:rsidP="00C456FF">
                            <w:pPr>
                              <w:pStyle w:val="Paragrafobase"/>
                              <w:suppressAutoHyphens/>
                              <w:rPr>
                                <w:rFonts w:ascii="Swiss721BT-Thin" w:hAnsi="Swiss721BT-Thin" w:cs="Swiss721BT-Thin"/>
                                <w:sz w:val="44"/>
                                <w:szCs w:val="44"/>
                                <w:lang w:val="it-IT"/>
                              </w:rPr>
                            </w:pPr>
                            <w:r w:rsidRPr="00721421">
                              <w:rPr>
                                <w:rFonts w:ascii="Swiss721BT-Thin" w:hAnsi="Swiss721BT-Thin" w:cs="Swiss721BT-Thin"/>
                                <w:sz w:val="44"/>
                                <w:szCs w:val="44"/>
                                <w:lang w:val="it-IT"/>
                              </w:rPr>
                              <w:t>Istituzione inversione senso di marcia.</w:t>
                            </w:r>
                          </w:p>
                          <w:p w:rsidR="005A6CD1" w:rsidRPr="00721421" w:rsidRDefault="005A6CD1" w:rsidP="00C456FF">
                            <w:pPr>
                              <w:pStyle w:val="Paragrafobase"/>
                              <w:suppressAutoHyphens/>
                              <w:rPr>
                                <w:rFonts w:ascii="Swiss721BT-Thin" w:hAnsi="Swiss721BT-Thin" w:cs="Swiss721BT-Thin"/>
                                <w:sz w:val="44"/>
                                <w:szCs w:val="44"/>
                                <w:lang w:val="it-IT"/>
                              </w:rPr>
                            </w:pPr>
                          </w:p>
                          <w:p w:rsidR="005A6CD1" w:rsidRDefault="005A6CD1" w:rsidP="00C456F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4BBC8E7" id="Casella di testo 55" o:spid="_x0000_s1074" type="#_x0000_t202" style="position:absolute;margin-left:250.05pt;margin-top:46.15pt;width:305.75pt;height:111.6pt;z-index:2517104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" filled="f" stroked="f">
                <v:textbox>
                  <w:txbxContent>
                    <w:p w:rsidR="005A6CD1" w:rsidRPr="00721421" w:rsidRDefault="005A6CD1" w:rsidP="00C456FF">
                      <w:pPr>
                        <w:pStyle w:val="Paragrafobase"/>
                        <w:suppressAutoHyphens/>
                        <w:rPr>
                          <w:rFonts w:ascii="Swiss721BT-Thin" w:hAnsi="Swiss721BT-Thin" w:cs="Swiss721BT-Thin"/>
                          <w:sz w:val="44"/>
                          <w:szCs w:val="44"/>
                          <w:lang w:val="it-IT"/>
                        </w:rPr>
                      </w:pPr>
                      <w:r w:rsidRPr="00721421">
                        <w:rPr>
                          <w:rFonts w:ascii="Swiss721BT-Thin" w:hAnsi="Swiss721BT-Thin" w:cs="Swiss721BT-Thin"/>
                          <w:sz w:val="44"/>
                          <w:szCs w:val="44"/>
                          <w:lang w:val="it-IT"/>
                        </w:rPr>
                        <w:t>Istituzione inversione senso di marcia.</w:t>
                      </w:r>
                    </w:p>
                    <w:p w:rsidR="005A6CD1" w:rsidRPr="00721421" w:rsidRDefault="005A6CD1" w:rsidP="00C456FF">
                      <w:pPr>
                        <w:pStyle w:val="Paragrafobase"/>
                        <w:suppressAutoHyphens/>
                        <w:rPr>
                          <w:rFonts w:ascii="Swiss721BT-Thin" w:hAnsi="Swiss721BT-Thin" w:cs="Swiss721BT-Thin"/>
                          <w:sz w:val="44"/>
                          <w:szCs w:val="44"/>
                          <w:lang w:val="it-IT"/>
                        </w:rPr>
                      </w:pPr>
                    </w:p>
                    <w:p w:rsidR="005A6CD1" w:rsidRDefault="005A6CD1" w:rsidP="00C456FF"/>
                  </w:txbxContent>
                </v:textbox>
                <w10:wrap type="square"/>
              </v:shape>
            </w:pict>
          </mc:Fallback>
        </mc:AlternateContent>
      </w:r>
      <w:r>
        <w:rPr>
          <w:noProof/>
        </w:rPr>
        <mc:AlternateContent>
          <mc:Choice Requires="wps">
            <w:drawing>
              <wp:anchor distT="0" distB="0" distL="114300" distR="114300" simplePos="0" relativeHeight="251711488" behindDoc="0" locked="0" layoutInCell="1" allowOverlap="1" wp14:anchorId="4832F245" wp14:editId="65852398">
                <wp:simplePos x="0" y="0"/>
                <wp:positionH relativeFrom="column">
                  <wp:posOffset>3175635</wp:posOffset>
                </wp:positionH>
                <wp:positionV relativeFrom="paragraph">
                  <wp:posOffset>250825</wp:posOffset>
                </wp:positionV>
                <wp:extent cx="1485900" cy="457200"/>
                <wp:effectExtent l="0" t="0" r="0" b="0"/>
                <wp:wrapSquare wrapText="bothSides"/>
                <wp:docPr id="56" name="Casella di testo 56"/>
                <wp:cNvGraphicFramePr/>
                <a:graphic xmlns:a="http://schemas.openxmlformats.org/drawingml/2006/main">
                  <a:graphicData uri="http://schemas.microsoft.com/office/word/2010/wordprocessingShape">
                    <wps:wsp>
                      <wps:cNvSpPr txBox="1"/>
                      <wps:spPr>
                        <a:xfrm>
                          <a:off x="0" y="0"/>
                          <a:ext cx="1485900" cy="4572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Default="005A6CD1" w:rsidP="00C456FF">
                            <w:pPr>
                              <w:pStyle w:val="Testofumetto"/>
                              <w:rPr>
                                <w:rFonts w:ascii="Swiss721BT-Thin" w:hAnsi="Swiss721BT-Thin" w:cs="Swiss721BT-Thin"/>
                                <w:sz w:val="32"/>
                                <w:szCs w:val="32"/>
                              </w:rPr>
                            </w:pPr>
                            <w:r>
                              <w:rPr>
                                <w:rFonts w:ascii="Swiss721BT-Thin" w:hAnsi="Swiss721BT-Thin" w:cs="Swiss721BT-Thin"/>
                                <w:sz w:val="32"/>
                                <w:szCs w:val="32"/>
                              </w:rPr>
                              <w:t>Mod.016</w:t>
                            </w:r>
                          </w:p>
                          <w:p w:rsidR="005A6CD1" w:rsidRDefault="005A6CD1" w:rsidP="00C456F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832F245" id="Casella di testo 56" o:spid="_x0000_s1075" type="#_x0000_t202" style="position:absolute;margin-left:250.05pt;margin-top:19.75pt;width:117pt;height:36pt;z-index:2517114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" filled="f" stroked="f">
                <v:textbox>
                  <w:txbxContent>
                    <w:p w:rsidR="005A6CD1" w:rsidRDefault="005A6CD1" w:rsidP="00C456FF">
                      <w:pPr>
                        <w:pStyle w:val="Testofumetto"/>
                        <w:rPr>
                          <w:rFonts w:ascii="Swiss721BT-Thin" w:hAnsi="Swiss721BT-Thin" w:cs="Swiss721BT-Thin"/>
                          <w:sz w:val="32"/>
                          <w:szCs w:val="32"/>
                        </w:rPr>
                      </w:pPr>
                      <w:r>
                        <w:rPr>
                          <w:rFonts w:ascii="Swiss721BT-Thin" w:hAnsi="Swiss721BT-Thin" w:cs="Swiss721BT-Thin"/>
                          <w:sz w:val="32"/>
                          <w:szCs w:val="32"/>
                        </w:rPr>
                        <w:t>Mod.016</w:t>
                      </w:r>
                    </w:p>
                    <w:p w:rsidR="005A6CD1" w:rsidRDefault="005A6CD1" w:rsidP="00C456FF"/>
                  </w:txbxContent>
                </v:textbox>
                <w10:wrap type="square"/>
              </v:shape>
            </w:pict>
          </mc:Fallback>
        </mc:AlternateContent>
      </w:r>
    </w:p>
    <w:p w:rsidR="00C456FF" w:rsidRPr="00C456FF" w:rsidRDefault="00C456FF" w:rsidP="00C456FF"/>
    <w:p w:rsidR="00C456FF" w:rsidRPr="00C456FF" w:rsidRDefault="00C456FF" w:rsidP="00C456FF"/>
    <w:p w:rsidR="00C456FF" w:rsidRPr="00C456FF" w:rsidRDefault="00C456FF" w:rsidP="00C456FF"/>
    <w:p w:rsidR="00C456FF" w:rsidRPr="00C456FF" w:rsidRDefault="00C456FF" w:rsidP="00C456FF"/>
    <w:p w:rsidR="00C456FF" w:rsidRPr="00C456FF" w:rsidRDefault="00C456FF" w:rsidP="00C456FF"/>
    <w:p w:rsidR="00C456FF" w:rsidRPr="00C456FF" w:rsidRDefault="00C456FF" w:rsidP="00C456FF"/>
    <w:p w:rsidR="00C456FF" w:rsidRPr="00C456FF" w:rsidRDefault="00C456FF" w:rsidP="00C456FF"/>
    <w:p w:rsidR="00C456FF" w:rsidRPr="00C456FF" w:rsidRDefault="00C456FF" w:rsidP="00C456FF"/>
    <w:p w:rsidR="00C456FF" w:rsidRPr="00C456FF" w:rsidRDefault="00C456FF" w:rsidP="00C456FF"/>
    <w:p w:rsidR="00C456FF" w:rsidRDefault="00C456FF" w:rsidP="00C456FF">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Ordinanza </w:t>
      </w:r>
      <w:proofErr w:type="spellStart"/>
      <w:r>
        <w:rPr>
          <w:rFonts w:ascii="Swiss721BT-Thin" w:hAnsi="Swiss721BT-Thin" w:cs="Swiss721BT-Thin"/>
          <w:spacing w:val="-2"/>
          <w:sz w:val="20"/>
          <w:szCs w:val="20"/>
          <w:lang w:val="it-IT"/>
        </w:rPr>
        <w:t>n.______del</w:t>
      </w:r>
      <w:proofErr w:type="spellEnd"/>
      <w:r>
        <w:rPr>
          <w:rFonts w:ascii="Swiss721BT-Thin" w:hAnsi="Swiss721BT-Thin" w:cs="Swiss721BT-Thin"/>
          <w:spacing w:val="-2"/>
          <w:sz w:val="20"/>
          <w:szCs w:val="20"/>
          <w:lang w:val="it-IT"/>
        </w:rPr>
        <w:t xml:space="preserve"> ____________</w:t>
      </w:r>
    </w:p>
    <w:p w:rsidR="00C456FF" w:rsidRDefault="00C456FF" w:rsidP="00C456FF">
      <w:pPr>
        <w:pStyle w:val="Paragrafobase"/>
        <w:rPr>
          <w:rFonts w:ascii="Swiss721BT-Thin" w:hAnsi="Swiss721BT-Thin" w:cs="Swiss721BT-Thin"/>
          <w:spacing w:val="-2"/>
          <w:sz w:val="20"/>
          <w:szCs w:val="20"/>
          <w:lang w:val="it-IT"/>
        </w:rPr>
      </w:pPr>
    </w:p>
    <w:p w:rsidR="00C456FF" w:rsidRDefault="00C456FF" w:rsidP="00C456FF">
      <w:pPr>
        <w:pStyle w:val="Paragrafobase"/>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IL SINDACO</w:t>
      </w:r>
    </w:p>
    <w:p w:rsidR="00C456FF" w:rsidRDefault="00C456FF" w:rsidP="00C456FF">
      <w:pPr>
        <w:pStyle w:val="Paragrafobase"/>
        <w:ind w:left="140" w:hanging="140"/>
        <w:rPr>
          <w:rFonts w:ascii="Swiss721BT-Thin" w:hAnsi="Swiss721BT-Thin" w:cs="Swiss721BT-Thin"/>
          <w:spacing w:val="-2"/>
          <w:sz w:val="20"/>
          <w:szCs w:val="20"/>
          <w:lang w:val="it-IT"/>
        </w:rPr>
      </w:pP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Constatata la gravità dei danni provocati da .………(scoppio, alluvione, incendio, rilascio di sostanze chimiche, ...);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Rilevato che, a seguito di tale evento, si rende necessario adottare, per ragioni di pubblico interesse e di sicurezza della circolazione stradale e sino a cessate esigenze, i provvedimenti meglio specificati in dispositivo.</w:t>
      </w:r>
    </w:p>
    <w:p w:rsidR="00C456FF" w:rsidRDefault="00C456FF" w:rsidP="00C456FF">
      <w:pPr>
        <w:pStyle w:val="Paragrafobase"/>
        <w:ind w:left="140" w:hanging="140"/>
        <w:rPr>
          <w:rFonts w:ascii="Swiss721BT-Thin" w:hAnsi="Swiss721BT-Thin" w:cs="Swiss721BT-Thin"/>
          <w:spacing w:val="-2"/>
          <w:sz w:val="20"/>
          <w:szCs w:val="20"/>
          <w:lang w:val="it-IT"/>
        </w:rPr>
      </w:pPr>
    </w:p>
    <w:p w:rsidR="00C456FF" w:rsidRDefault="00C456FF" w:rsidP="00C456FF">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RITENUTO </w:t>
      </w:r>
    </w:p>
    <w:p w:rsidR="00C456FF" w:rsidRDefault="00C456FF" w:rsidP="00C456FF">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di dover vietare l’utilizzo dell’acqua degli acquedotti comunali a scopo potabile, in attesa di controlli e accertamenti analitici sulla potabilità delle acque destinate al consumo umano.</w:t>
      </w:r>
    </w:p>
    <w:p w:rsidR="00C456FF" w:rsidRDefault="00C456FF" w:rsidP="00C456FF">
      <w:pPr>
        <w:pStyle w:val="Paragrafobase"/>
        <w:ind w:left="140" w:hanging="140"/>
        <w:rPr>
          <w:rFonts w:ascii="Swiss721BT-Thin" w:hAnsi="Swiss721BT-Thin" w:cs="Swiss721BT-Thin"/>
          <w:spacing w:val="-2"/>
          <w:sz w:val="20"/>
          <w:szCs w:val="20"/>
          <w:lang w:val="it-IT"/>
        </w:rPr>
      </w:pPr>
    </w:p>
    <w:p w:rsidR="00C456FF" w:rsidRDefault="00C456FF" w:rsidP="00C456FF">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VISTI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 25 del D.P.R. 24.7.1977, n.616;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 16 del D.P.R. 6.2.1981, n.66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15 della legge 24 febbraio 1992 n. 225;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54 comma 2 del </w:t>
      </w:r>
      <w:proofErr w:type="spellStart"/>
      <w:r>
        <w:rPr>
          <w:rFonts w:ascii="Swiss721BT-Thin" w:hAnsi="Swiss721BT-Thin" w:cs="Swiss721BT-Thin"/>
          <w:spacing w:val="-2"/>
          <w:sz w:val="20"/>
          <w:szCs w:val="20"/>
          <w:lang w:val="it-IT"/>
        </w:rPr>
        <w:t>D.Lgs.</w:t>
      </w:r>
      <w:proofErr w:type="spellEnd"/>
      <w:r>
        <w:rPr>
          <w:rFonts w:ascii="Swiss721BT-Thin" w:hAnsi="Swiss721BT-Thin" w:cs="Swiss721BT-Thin"/>
          <w:spacing w:val="-2"/>
          <w:sz w:val="20"/>
          <w:szCs w:val="20"/>
          <w:lang w:val="it-IT"/>
        </w:rPr>
        <w:t xml:space="preserve"> 18 agosto 2000 n.267;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 legge 07.08.1990, n. 241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21 novembre 1985, n. 28</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17 gennaio 1989, n. 3</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12 giugno 2006, n. 9</w:t>
      </w:r>
    </w:p>
    <w:p w:rsidR="00C456FF" w:rsidRDefault="00300BD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Il Decreto Legislativo n° 1 del 02 gennaio 2018</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gli artt. 5, 6 e 7 del Decreto Legislativo 30.4.1992 n° 285 riguardante le norme sulla disciplina della circolazione stradale e successive modificazioni ed integrazioni, nonché le norme del regolamento di esecuzione del predetto Decreto Legislativo, approvato con D.P.R. 16.12.1992 n° 495, e successive modificazioni ed integrazioni;</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C456FF" w:rsidRDefault="00C456FF" w:rsidP="00C456FF">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ORDINA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l’istituzione del senso unico di circolazione veicolare da (es. NORD verso SUD) in Via .........., nel tratto compreso tra Via ......... e Via ...........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 sospensione dell’ordinanza n° .... del ..... che ha istituito il senso unico di circolazione veicolare, nel medesimo tratto di Via ........, (es. da SUD verso NORD);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 pubblicità dei </w:t>
      </w:r>
      <w:proofErr w:type="spellStart"/>
      <w:r>
        <w:rPr>
          <w:rFonts w:ascii="Swiss721BT-Thin" w:hAnsi="Swiss721BT-Thin" w:cs="Swiss721BT-Thin"/>
          <w:spacing w:val="-2"/>
          <w:sz w:val="20"/>
          <w:szCs w:val="20"/>
          <w:lang w:val="it-IT"/>
        </w:rPr>
        <w:t>suscritti</w:t>
      </w:r>
      <w:proofErr w:type="spellEnd"/>
      <w:r>
        <w:rPr>
          <w:rFonts w:ascii="Swiss721BT-Thin" w:hAnsi="Swiss721BT-Thin" w:cs="Swiss721BT-Thin"/>
          <w:spacing w:val="-2"/>
          <w:sz w:val="20"/>
          <w:szCs w:val="20"/>
          <w:lang w:val="it-IT"/>
        </w:rPr>
        <w:t xml:space="preserve"> provvedimenti mediante il collocamento dei prescritti segnali stradali e la rimozione della segnaletica in contrasto, con avvertenza che la presente ordinanza è altresì pubblicata sull’Albo Pretorio per ………….. giorni consecutivi. </w:t>
      </w:r>
    </w:p>
    <w:p w:rsidR="00C456FF" w:rsidRDefault="00C456FF" w:rsidP="00C456FF">
      <w:pPr>
        <w:pStyle w:val="Paragrafobase"/>
        <w:ind w:left="140" w:hanging="140"/>
        <w:rPr>
          <w:rFonts w:ascii="Swiss721BT-Thin" w:hAnsi="Swiss721BT-Thin" w:cs="Swiss721BT-Thin"/>
          <w:spacing w:val="-2"/>
          <w:sz w:val="20"/>
          <w:szCs w:val="20"/>
          <w:lang w:val="it-IT"/>
        </w:rPr>
      </w:pPr>
    </w:p>
    <w:p w:rsidR="00C456FF" w:rsidRDefault="00C456FF" w:rsidP="00C456FF">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AVVERTE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Idem</w:t>
      </w:r>
    </w:p>
    <w:p w:rsidR="00C456FF" w:rsidRDefault="00C456FF" w:rsidP="00C456FF">
      <w:pPr>
        <w:pStyle w:val="Paragrafobase"/>
        <w:rPr>
          <w:rFonts w:ascii="Swiss721BT-Thin" w:hAnsi="Swiss721BT-Thin" w:cs="Swiss721BT-Thin"/>
          <w:spacing w:val="-2"/>
          <w:sz w:val="20"/>
          <w:szCs w:val="20"/>
          <w:lang w:val="it-IT"/>
        </w:rPr>
      </w:pPr>
    </w:p>
    <w:p w:rsidR="00C456FF" w:rsidRDefault="00C456FF" w:rsidP="00C456FF">
      <w:pPr>
        <w:pStyle w:val="Paragrafobase"/>
        <w:ind w:left="140" w:hanging="140"/>
        <w:jc w:val="right"/>
        <w:rPr>
          <w:rFonts w:ascii="Swiss721BT-Thin" w:hAnsi="Swiss721BT-Thin" w:cs="Swiss721BT-Thin"/>
          <w:spacing w:val="-2"/>
          <w:sz w:val="20"/>
          <w:szCs w:val="20"/>
          <w:lang w:val="it-IT"/>
        </w:rPr>
      </w:pPr>
      <w:r>
        <w:rPr>
          <w:rFonts w:ascii="Swiss721BT-Thin" w:hAnsi="Swiss721BT-Thin" w:cs="Swiss721BT-Thin"/>
          <w:spacing w:val="-2"/>
          <w:sz w:val="20"/>
          <w:szCs w:val="20"/>
          <w:lang w:val="it-IT"/>
        </w:rPr>
        <w:t>Segue…</w:t>
      </w:r>
    </w:p>
    <w:p w:rsidR="00C456FF" w:rsidRDefault="00C456FF" w:rsidP="00C456FF">
      <w:pPr>
        <w:pStyle w:val="Paragrafobase"/>
        <w:rPr>
          <w:rFonts w:ascii="Swiss721BT-BoldExtended" w:hAnsi="Swiss721BT-BoldExtended" w:cs="Swiss721BT-BoldExtended"/>
          <w:b/>
          <w:bCs/>
          <w:spacing w:val="-2"/>
          <w:sz w:val="20"/>
          <w:szCs w:val="20"/>
          <w:lang w:val="it-IT"/>
        </w:rPr>
      </w:pPr>
    </w:p>
    <w:p w:rsidR="00C456FF" w:rsidRDefault="00C456FF" w:rsidP="00C456FF">
      <w:pPr>
        <w:pStyle w:val="Paragrafobase"/>
        <w:ind w:left="140" w:hanging="140"/>
        <w:rPr>
          <w:rFonts w:ascii="Swiss721BT-BoldExtended" w:hAnsi="Swiss721BT-BoldExtended" w:cs="Swiss721BT-BoldExtended"/>
          <w:b/>
          <w:bCs/>
          <w:spacing w:val="-2"/>
          <w:sz w:val="20"/>
          <w:szCs w:val="20"/>
          <w:lang w:val="it-IT"/>
        </w:rPr>
      </w:pPr>
    </w:p>
    <w:p w:rsidR="00C456FF" w:rsidRDefault="00C456FF" w:rsidP="00C456FF">
      <w:pPr>
        <w:pStyle w:val="Paragrafobase"/>
        <w:ind w:left="140" w:hanging="140"/>
        <w:rPr>
          <w:rFonts w:ascii="Swiss721BT-BoldExtended" w:hAnsi="Swiss721BT-BoldExtended" w:cs="Swiss721BT-BoldExtended"/>
          <w:b/>
          <w:bCs/>
          <w:spacing w:val="-2"/>
          <w:sz w:val="20"/>
          <w:szCs w:val="20"/>
          <w:lang w:val="it-IT"/>
        </w:rPr>
      </w:pPr>
    </w:p>
    <w:p w:rsidR="00C456FF" w:rsidRDefault="00C456FF" w:rsidP="00C456FF">
      <w:pPr>
        <w:pStyle w:val="Paragrafobase"/>
        <w:ind w:left="140" w:hanging="140"/>
        <w:rPr>
          <w:rFonts w:ascii="Swiss721BT-BoldExtended" w:hAnsi="Swiss721BT-BoldExtended" w:cs="Swiss721BT-BoldExtended"/>
          <w:b/>
          <w:bCs/>
          <w:spacing w:val="-2"/>
          <w:sz w:val="20"/>
          <w:szCs w:val="20"/>
          <w:lang w:val="it-IT"/>
        </w:rPr>
      </w:pPr>
    </w:p>
    <w:p w:rsidR="00C456FF" w:rsidRDefault="00C456FF" w:rsidP="00C456FF">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RENDE NOTO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a norma di legge il responsabile del procedimento è il Sig. ............................................. il quale provvederà all’adozione di tutti gli atti successivi e conseguenti, e dei necessari impegni di spesa;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copia del presente provvedimento è pubblicata all’Albo del Comune e notificata a ................................. e verrà trasmessa al Prefetto e al Presidente della Regione.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Sono incaricati della esecuzione della presente ordinanza, i Vigili Urbani, le Forze dell’Ordine (altri...)</w:t>
      </w:r>
    </w:p>
    <w:p w:rsidR="00C456FF" w:rsidRDefault="00C456FF" w:rsidP="00C456FF">
      <w:pPr>
        <w:pStyle w:val="Paragrafobase"/>
        <w:ind w:left="140" w:hanging="140"/>
        <w:rPr>
          <w:rFonts w:ascii="Swiss721BT-Thin" w:hAnsi="Swiss721BT-Thin" w:cs="Swiss721BT-Thin"/>
          <w:spacing w:val="-2"/>
          <w:sz w:val="20"/>
          <w:szCs w:val="20"/>
          <w:lang w:val="it-IT"/>
        </w:rPr>
      </w:pPr>
    </w:p>
    <w:p w:rsidR="00C456FF" w:rsidRDefault="00C456FF" w:rsidP="00C456FF">
      <w:pPr>
        <w:pStyle w:val="Paragrafobase"/>
        <w:rPr>
          <w:rFonts w:ascii="Swiss721BT-Thin" w:hAnsi="Swiss721BT-Thin" w:cs="Swiss721BT-Thin"/>
          <w:spacing w:val="-2"/>
          <w:sz w:val="20"/>
          <w:szCs w:val="20"/>
          <w:lang w:val="it-IT"/>
        </w:rPr>
      </w:pPr>
    </w:p>
    <w:p w:rsidR="00C456FF" w:rsidRDefault="00C456FF" w:rsidP="00C456FF">
      <w:pPr>
        <w:tabs>
          <w:tab w:val="left" w:pos="1080"/>
        </w:tabs>
      </w:pPr>
      <w:r>
        <w:rPr>
          <w:rFonts w:ascii="Swiss721BT-Thin" w:hAnsi="Swiss721BT-Thin" w:cs="Swiss721BT-Thin"/>
          <w:spacing w:val="-2"/>
          <w:sz w:val="20"/>
          <w:szCs w:val="20"/>
        </w:rPr>
        <w:t>Dal Municipio di __________________, li ________________</w:t>
      </w:r>
    </w:p>
    <w:p w:rsidR="00C456FF" w:rsidRDefault="00C456FF" w:rsidP="00C456FF"/>
    <w:p w:rsidR="00C456FF" w:rsidRDefault="00C456FF" w:rsidP="00C456FF"/>
    <w:p w:rsidR="00C456FF" w:rsidRDefault="00C456FF" w:rsidP="00C456FF">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IL SINDACO </w:t>
      </w:r>
    </w:p>
    <w:p w:rsidR="00C456FF" w:rsidRDefault="00C456FF" w:rsidP="00C456FF"/>
    <w:p w:rsidR="00C456FF" w:rsidRDefault="00C456FF" w:rsidP="00C456FF"/>
    <w:p w:rsidR="00C456FF" w:rsidRDefault="00C456FF" w:rsidP="00C456FF"/>
    <w:p w:rsidR="00C456FF" w:rsidRDefault="00C456FF" w:rsidP="00C456FF">
      <w:pPr>
        <w:sectPr w:rsidR="00C456FF" w:rsidSect="00365008">
          <w:pgSz w:w="11906" w:h="16838"/>
          <w:pgMar w:top="720" w:right="720" w:bottom="720" w:left="720" w:header="11" w:footer="720" w:gutter="0"/>
          <w:cols w:space="720"/>
          <w:noEndnote/>
        </w:sectPr>
      </w:pPr>
    </w:p>
    <w:p w:rsidR="00C456FF" w:rsidRDefault="00C456FF" w:rsidP="00C456FF">
      <w:pPr>
        <w:pStyle w:val="Paragrafobase"/>
        <w:rPr>
          <w:rFonts w:ascii="Swiss721BT-Thin" w:hAnsi="Swiss721BT-Thin" w:cs="Swiss721BT-Thin"/>
          <w:spacing w:val="-2"/>
          <w:sz w:val="20"/>
          <w:szCs w:val="20"/>
          <w:lang w:val="it-IT"/>
        </w:rPr>
      </w:pPr>
    </w:p>
    <w:p w:rsidR="00C456FF" w:rsidRDefault="00C456FF" w:rsidP="00C456FF">
      <w:pPr>
        <w:pStyle w:val="Paragrafobase"/>
        <w:rPr>
          <w:rFonts w:ascii="Swiss721BT-Thin" w:hAnsi="Swiss721BT-Thin" w:cs="Swiss721BT-Thin"/>
          <w:spacing w:val="-2"/>
          <w:sz w:val="20"/>
          <w:szCs w:val="20"/>
          <w:lang w:val="it-IT"/>
        </w:rPr>
      </w:pPr>
    </w:p>
    <w:p w:rsidR="00C456FF" w:rsidRDefault="00C456FF" w:rsidP="00C456FF">
      <w:pPr>
        <w:pStyle w:val="Paragrafobase"/>
        <w:rPr>
          <w:rFonts w:ascii="Swiss721BT-Thin" w:hAnsi="Swiss721BT-Thin" w:cs="Swiss721BT-Thin"/>
          <w:spacing w:val="-2"/>
          <w:sz w:val="20"/>
          <w:szCs w:val="20"/>
          <w:lang w:val="it-IT"/>
        </w:rPr>
      </w:pPr>
      <w:r>
        <w:rPr>
          <w:noProof/>
          <w:lang w:val="it-IT" w:eastAsia="it-IT"/>
        </w:rPr>
        <mc:AlternateContent>
          <mc:Choice Requires="wps">
            <w:drawing>
              <wp:anchor distT="0" distB="0" distL="114300" distR="114300" simplePos="0" relativeHeight="251714560" behindDoc="0" locked="0" layoutInCell="1" allowOverlap="1" wp14:anchorId="125397F2" wp14:editId="7189886F">
                <wp:simplePos x="0" y="0"/>
                <wp:positionH relativeFrom="column">
                  <wp:posOffset>2794635</wp:posOffset>
                </wp:positionH>
                <wp:positionV relativeFrom="paragraph">
                  <wp:posOffset>30480</wp:posOffset>
                </wp:positionV>
                <wp:extent cx="1485900" cy="457200"/>
                <wp:effectExtent l="0" t="0" r="0" b="0"/>
                <wp:wrapSquare wrapText="bothSides"/>
                <wp:docPr id="58" name="Casella di testo 58"/>
                <wp:cNvGraphicFramePr/>
                <a:graphic xmlns:a="http://schemas.openxmlformats.org/drawingml/2006/main">
                  <a:graphicData uri="http://schemas.microsoft.com/office/word/2010/wordprocessingShape">
                    <wps:wsp>
                      <wps:cNvSpPr txBox="1"/>
                      <wps:spPr>
                        <a:xfrm>
                          <a:off x="0" y="0"/>
                          <a:ext cx="1485900" cy="4572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Default="005A6CD1" w:rsidP="00C456FF">
                            <w:pPr>
                              <w:pStyle w:val="Testofumetto"/>
                              <w:rPr>
                                <w:rFonts w:ascii="Swiss721BT-Thin" w:hAnsi="Swiss721BT-Thin" w:cs="Swiss721BT-Thin"/>
                                <w:sz w:val="32"/>
                                <w:szCs w:val="32"/>
                              </w:rPr>
                            </w:pPr>
                            <w:r>
                              <w:rPr>
                                <w:rFonts w:ascii="Swiss721BT-Thin" w:hAnsi="Swiss721BT-Thin" w:cs="Swiss721BT-Thin"/>
                                <w:sz w:val="32"/>
                                <w:szCs w:val="32"/>
                              </w:rPr>
                              <w:t>Mod.017</w:t>
                            </w:r>
                          </w:p>
                          <w:p w:rsidR="005A6CD1" w:rsidRDefault="005A6CD1" w:rsidP="00C456F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25397F2" id="Casella di testo 58" o:spid="_x0000_s1076" type="#_x0000_t202" style="position:absolute;margin-left:220.05pt;margin-top:2.4pt;width:117pt;height:36pt;z-index:2517145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" filled="f" stroked="f">
                <v:textbox>
                  <w:txbxContent>
                    <w:p w:rsidR="005A6CD1" w:rsidRDefault="005A6CD1" w:rsidP="00C456FF">
                      <w:pPr>
                        <w:pStyle w:val="Testofumetto"/>
                        <w:rPr>
                          <w:rFonts w:ascii="Swiss721BT-Thin" w:hAnsi="Swiss721BT-Thin" w:cs="Swiss721BT-Thin"/>
                          <w:sz w:val="32"/>
                          <w:szCs w:val="32"/>
                        </w:rPr>
                      </w:pPr>
                      <w:r>
                        <w:rPr>
                          <w:rFonts w:ascii="Swiss721BT-Thin" w:hAnsi="Swiss721BT-Thin" w:cs="Swiss721BT-Thin"/>
                          <w:sz w:val="32"/>
                          <w:szCs w:val="32"/>
                        </w:rPr>
                        <w:t>Mod.017</w:t>
                      </w:r>
                    </w:p>
                    <w:p w:rsidR="005A6CD1" w:rsidRDefault="005A6CD1" w:rsidP="00C456FF"/>
                  </w:txbxContent>
                </v:textbox>
                <w10:wrap type="square"/>
              </v:shape>
            </w:pict>
          </mc:Fallback>
        </mc:AlternateContent>
      </w:r>
    </w:p>
    <w:p w:rsidR="00C456FF" w:rsidRDefault="00C456FF" w:rsidP="00C456FF">
      <w:pPr>
        <w:pStyle w:val="Paragrafobase"/>
        <w:rPr>
          <w:rFonts w:ascii="Swiss721BT-Thin" w:hAnsi="Swiss721BT-Thin" w:cs="Swiss721BT-Thin"/>
          <w:spacing w:val="-2"/>
          <w:sz w:val="20"/>
          <w:szCs w:val="20"/>
          <w:lang w:val="it-IT"/>
        </w:rPr>
      </w:pPr>
      <w:r>
        <w:rPr>
          <w:noProof/>
          <w:lang w:val="it-IT" w:eastAsia="it-IT"/>
        </w:rPr>
        <mc:AlternateContent>
          <mc:Choice Requires="wps">
            <w:drawing>
              <wp:anchor distT="0" distB="0" distL="114300" distR="114300" simplePos="0" relativeHeight="251713536" behindDoc="0" locked="0" layoutInCell="1" allowOverlap="1" wp14:anchorId="73DDF3E2" wp14:editId="5E0E72F9">
                <wp:simplePos x="0" y="0"/>
                <wp:positionH relativeFrom="column">
                  <wp:posOffset>2794635</wp:posOffset>
                </wp:positionH>
                <wp:positionV relativeFrom="paragraph">
                  <wp:posOffset>182880</wp:posOffset>
                </wp:positionV>
                <wp:extent cx="4111625" cy="2179320"/>
                <wp:effectExtent l="0" t="0" r="0" b="5080"/>
                <wp:wrapSquare wrapText="bothSides"/>
                <wp:docPr id="57" name="Casella di testo 57"/>
                <wp:cNvGraphicFramePr/>
                <a:graphic xmlns:a="http://schemas.openxmlformats.org/drawingml/2006/main">
                  <a:graphicData uri="http://schemas.microsoft.com/office/word/2010/wordprocessingShape">
                    <wps:wsp>
                      <wps:cNvSpPr txBox="1"/>
                      <wps:spPr>
                        <a:xfrm>
                          <a:off x="0" y="0"/>
                          <a:ext cx="4111625" cy="217932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Pr="00721421" w:rsidRDefault="005A6CD1" w:rsidP="00C456FF">
                            <w:pPr>
                              <w:pStyle w:val="Paragrafobase"/>
                              <w:rPr>
                                <w:rFonts w:ascii="Swiss721BT-Thin" w:hAnsi="Swiss721BT-Thin" w:cs="Swiss721BT-Thin"/>
                                <w:spacing w:val="-4"/>
                                <w:sz w:val="38"/>
                                <w:szCs w:val="38"/>
                                <w:lang w:val="it-IT"/>
                              </w:rPr>
                            </w:pPr>
                            <w:r w:rsidRPr="00721421">
                              <w:rPr>
                                <w:rFonts w:ascii="Swiss721BT-Thin" w:hAnsi="Swiss721BT-Thin" w:cs="Swiss721BT-Thin"/>
                                <w:spacing w:val="-4"/>
                                <w:sz w:val="38"/>
                                <w:szCs w:val="38"/>
                                <w:lang w:val="it-IT"/>
                              </w:rPr>
                              <w:t>Ordinanza di occupazione temporanea d’urgenza di una porzione di terreno da adibire a insediamento civile mediante tendopoli o moduli abitativi per finalità di protezione civile.</w:t>
                            </w:r>
                          </w:p>
                          <w:p w:rsidR="005A6CD1" w:rsidRPr="00721421" w:rsidRDefault="005A6CD1" w:rsidP="00C456FF">
                            <w:pPr>
                              <w:pStyle w:val="Paragrafobase"/>
                              <w:suppressAutoHyphens/>
                              <w:rPr>
                                <w:rFonts w:ascii="Swiss721BT-Thin" w:hAnsi="Swiss721BT-Thin" w:cs="Swiss721BT-Thin"/>
                                <w:sz w:val="44"/>
                                <w:szCs w:val="44"/>
                                <w:lang w:val="it-IT"/>
                              </w:rPr>
                            </w:pPr>
                          </w:p>
                          <w:p w:rsidR="005A6CD1" w:rsidRDefault="005A6CD1" w:rsidP="00C456F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DDF3E2" id="Casella di testo 57" o:spid="_x0000_s1077" type="#_x0000_t202" style="position:absolute;margin-left:220.05pt;margin-top:14.4pt;width:323.75pt;height:171.6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" filled="f" stroked="f">
                <v:textbox>
                  <w:txbxContent>
                    <w:p w:rsidR="005A6CD1" w:rsidRPr="00721421" w:rsidRDefault="005A6CD1" w:rsidP="00C456FF">
                      <w:pPr>
                        <w:pStyle w:val="Paragrafobase"/>
                        <w:rPr>
                          <w:rFonts w:ascii="Swiss721BT-Thin" w:hAnsi="Swiss721BT-Thin" w:cs="Swiss721BT-Thin"/>
                          <w:spacing w:val="-4"/>
                          <w:sz w:val="38"/>
                          <w:szCs w:val="38"/>
                          <w:lang w:val="it-IT"/>
                        </w:rPr>
                      </w:pPr>
                      <w:r w:rsidRPr="00721421">
                        <w:rPr>
                          <w:rFonts w:ascii="Swiss721BT-Thin" w:hAnsi="Swiss721BT-Thin" w:cs="Swiss721BT-Thin"/>
                          <w:spacing w:val="-4"/>
                          <w:sz w:val="38"/>
                          <w:szCs w:val="38"/>
                          <w:lang w:val="it-IT"/>
                        </w:rPr>
                        <w:t>Ordinanza di occupazione temporanea d’urgenza di una porzione di terreno da adibire a insediamento civile mediante tendopoli o moduli abitativi per finalità di protezione civile.</w:t>
                      </w:r>
                    </w:p>
                    <w:p w:rsidR="005A6CD1" w:rsidRPr="00721421" w:rsidRDefault="005A6CD1" w:rsidP="00C456FF">
                      <w:pPr>
                        <w:pStyle w:val="Paragrafobase"/>
                        <w:suppressAutoHyphens/>
                        <w:rPr>
                          <w:rFonts w:ascii="Swiss721BT-Thin" w:hAnsi="Swiss721BT-Thin" w:cs="Swiss721BT-Thin"/>
                          <w:sz w:val="44"/>
                          <w:szCs w:val="44"/>
                          <w:lang w:val="it-IT"/>
                        </w:rPr>
                      </w:pPr>
                    </w:p>
                    <w:p w:rsidR="005A6CD1" w:rsidRDefault="005A6CD1" w:rsidP="00C456FF"/>
                  </w:txbxContent>
                </v:textbox>
                <w10:wrap type="square"/>
              </v:shape>
            </w:pict>
          </mc:Fallback>
        </mc:AlternateContent>
      </w:r>
    </w:p>
    <w:p w:rsidR="00C456FF" w:rsidRDefault="00C456FF" w:rsidP="00C456FF">
      <w:pPr>
        <w:pStyle w:val="Paragrafobase"/>
        <w:rPr>
          <w:rFonts w:ascii="Swiss721BT-Thin" w:hAnsi="Swiss721BT-Thin" w:cs="Swiss721BT-Thin"/>
          <w:spacing w:val="-2"/>
          <w:sz w:val="20"/>
          <w:szCs w:val="20"/>
          <w:lang w:val="it-IT"/>
        </w:rPr>
      </w:pPr>
    </w:p>
    <w:p w:rsidR="00C456FF" w:rsidRDefault="00C456FF" w:rsidP="00C456FF">
      <w:pPr>
        <w:pStyle w:val="Paragrafobase"/>
        <w:rPr>
          <w:rFonts w:ascii="Swiss721BT-Thin" w:hAnsi="Swiss721BT-Thin" w:cs="Swiss721BT-Thin"/>
          <w:spacing w:val="-2"/>
          <w:sz w:val="20"/>
          <w:szCs w:val="20"/>
          <w:lang w:val="it-IT"/>
        </w:rPr>
      </w:pPr>
    </w:p>
    <w:p w:rsidR="00C456FF" w:rsidRDefault="00C456FF" w:rsidP="00C456FF">
      <w:pPr>
        <w:pStyle w:val="Paragrafobase"/>
        <w:rPr>
          <w:rFonts w:ascii="Swiss721BT-Thin" w:hAnsi="Swiss721BT-Thin" w:cs="Swiss721BT-Thin"/>
          <w:spacing w:val="-2"/>
          <w:sz w:val="20"/>
          <w:szCs w:val="20"/>
          <w:lang w:val="it-IT"/>
        </w:rPr>
      </w:pPr>
    </w:p>
    <w:p w:rsidR="00C456FF" w:rsidRDefault="00C456FF" w:rsidP="00C456FF">
      <w:pPr>
        <w:pStyle w:val="Paragrafobase"/>
        <w:rPr>
          <w:rFonts w:ascii="Swiss721BT-Thin" w:hAnsi="Swiss721BT-Thin" w:cs="Swiss721BT-Thin"/>
          <w:spacing w:val="-2"/>
          <w:sz w:val="20"/>
          <w:szCs w:val="20"/>
          <w:lang w:val="it-IT"/>
        </w:rPr>
      </w:pPr>
    </w:p>
    <w:p w:rsidR="00C456FF" w:rsidRDefault="00C456FF" w:rsidP="00C456FF">
      <w:pPr>
        <w:pStyle w:val="Paragrafobase"/>
        <w:rPr>
          <w:rFonts w:ascii="Swiss721BT-Thin" w:hAnsi="Swiss721BT-Thin" w:cs="Swiss721BT-Thin"/>
          <w:spacing w:val="-2"/>
          <w:sz w:val="20"/>
          <w:szCs w:val="20"/>
          <w:lang w:val="it-IT"/>
        </w:rPr>
      </w:pPr>
    </w:p>
    <w:p w:rsidR="00C456FF" w:rsidRDefault="00C456FF" w:rsidP="00C456FF">
      <w:pPr>
        <w:pStyle w:val="Paragrafobase"/>
        <w:rPr>
          <w:rFonts w:ascii="Swiss721BT-Thin" w:hAnsi="Swiss721BT-Thin" w:cs="Swiss721BT-Thin"/>
          <w:spacing w:val="-2"/>
          <w:sz w:val="20"/>
          <w:szCs w:val="20"/>
          <w:lang w:val="it-IT"/>
        </w:rPr>
      </w:pPr>
    </w:p>
    <w:p w:rsidR="00C456FF" w:rsidRDefault="00C456FF" w:rsidP="00C456FF">
      <w:pPr>
        <w:pStyle w:val="Paragrafobase"/>
        <w:rPr>
          <w:rFonts w:ascii="Swiss721BT-Thin" w:hAnsi="Swiss721BT-Thin" w:cs="Swiss721BT-Thin"/>
          <w:spacing w:val="-2"/>
          <w:sz w:val="20"/>
          <w:szCs w:val="20"/>
          <w:lang w:val="it-IT"/>
        </w:rPr>
      </w:pPr>
    </w:p>
    <w:p w:rsidR="00C456FF" w:rsidRDefault="00C456FF" w:rsidP="00C456FF">
      <w:pPr>
        <w:pStyle w:val="Paragrafobase"/>
        <w:rPr>
          <w:rFonts w:ascii="Swiss721BT-Thin" w:hAnsi="Swiss721BT-Thin" w:cs="Swiss721BT-Thin"/>
          <w:spacing w:val="-2"/>
          <w:sz w:val="20"/>
          <w:szCs w:val="20"/>
          <w:lang w:val="it-IT"/>
        </w:rPr>
      </w:pPr>
    </w:p>
    <w:p w:rsidR="00C456FF" w:rsidRDefault="00C456FF" w:rsidP="00C456FF">
      <w:pPr>
        <w:pStyle w:val="Paragrafobase"/>
        <w:rPr>
          <w:rFonts w:ascii="Swiss721BT-Thin" w:hAnsi="Swiss721BT-Thin" w:cs="Swiss721BT-Thin"/>
          <w:spacing w:val="-2"/>
          <w:sz w:val="20"/>
          <w:szCs w:val="20"/>
          <w:lang w:val="it-IT"/>
        </w:rPr>
      </w:pPr>
    </w:p>
    <w:p w:rsidR="00C456FF" w:rsidRDefault="00C456FF" w:rsidP="00C456FF">
      <w:pPr>
        <w:pStyle w:val="Paragrafobase"/>
        <w:rPr>
          <w:rFonts w:ascii="Swiss721BT-Thin" w:hAnsi="Swiss721BT-Thin" w:cs="Swiss721BT-Thin"/>
          <w:spacing w:val="-2"/>
          <w:sz w:val="20"/>
          <w:szCs w:val="20"/>
          <w:lang w:val="it-IT"/>
        </w:rPr>
      </w:pPr>
    </w:p>
    <w:p w:rsidR="00C456FF" w:rsidRDefault="00C456FF" w:rsidP="00C456FF">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Ordinanza </w:t>
      </w:r>
      <w:proofErr w:type="spellStart"/>
      <w:r>
        <w:rPr>
          <w:rFonts w:ascii="Swiss721BT-Thin" w:hAnsi="Swiss721BT-Thin" w:cs="Swiss721BT-Thin"/>
          <w:spacing w:val="-2"/>
          <w:sz w:val="20"/>
          <w:szCs w:val="20"/>
          <w:lang w:val="it-IT"/>
        </w:rPr>
        <w:t>n.______del</w:t>
      </w:r>
      <w:proofErr w:type="spellEnd"/>
      <w:r>
        <w:rPr>
          <w:rFonts w:ascii="Swiss721BT-Thin" w:hAnsi="Swiss721BT-Thin" w:cs="Swiss721BT-Thin"/>
          <w:spacing w:val="-2"/>
          <w:sz w:val="20"/>
          <w:szCs w:val="20"/>
          <w:lang w:val="it-IT"/>
        </w:rPr>
        <w:t xml:space="preserve"> ____________</w:t>
      </w:r>
    </w:p>
    <w:p w:rsidR="00C456FF" w:rsidRDefault="00C456FF" w:rsidP="00C456FF">
      <w:pPr>
        <w:pStyle w:val="Paragrafobase"/>
        <w:rPr>
          <w:rFonts w:ascii="Swiss721BT-Thin" w:hAnsi="Swiss721BT-Thin" w:cs="Swiss721BT-Thin"/>
          <w:spacing w:val="-2"/>
          <w:sz w:val="20"/>
          <w:szCs w:val="20"/>
          <w:lang w:val="it-IT"/>
        </w:rPr>
      </w:pPr>
    </w:p>
    <w:p w:rsidR="00C456FF" w:rsidRDefault="00C456FF" w:rsidP="00C456FF">
      <w:pPr>
        <w:pStyle w:val="Paragrafobase"/>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IL SINDACO</w:t>
      </w:r>
    </w:p>
    <w:p w:rsidR="00C456FF" w:rsidRDefault="00C456FF" w:rsidP="00C456FF">
      <w:pPr>
        <w:pStyle w:val="Paragrafobase"/>
        <w:ind w:left="140" w:hanging="140"/>
        <w:rPr>
          <w:rFonts w:ascii="Swiss721BT-Thin" w:hAnsi="Swiss721BT-Thin" w:cs="Swiss721BT-Thin"/>
          <w:spacing w:val="-2"/>
          <w:sz w:val="20"/>
          <w:szCs w:val="20"/>
          <w:lang w:val="it-IT"/>
        </w:rPr>
      </w:pP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Premesso che in data .........un evento (descrizione)……………………………………. che ha colpito il Comune</w:t>
      </w:r>
    </w:p>
    <w:p w:rsidR="00C456FF" w:rsidRDefault="00C456FF" w:rsidP="00C456FF">
      <w:pPr>
        <w:pStyle w:val="Paragrafobase"/>
        <w:ind w:left="140" w:hanging="140"/>
        <w:rPr>
          <w:rFonts w:ascii="Swiss721BT-Thin" w:hAnsi="Swiss721BT-Thin" w:cs="Swiss721BT-Thin"/>
          <w:spacing w:val="-2"/>
          <w:sz w:val="20"/>
          <w:szCs w:val="20"/>
          <w:lang w:val="it-IT"/>
        </w:rPr>
      </w:pPr>
    </w:p>
    <w:p w:rsidR="00C456FF" w:rsidRDefault="00C456FF" w:rsidP="00C456FF">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CHE</w:t>
      </w:r>
      <w:r>
        <w:rPr>
          <w:rFonts w:ascii="Swiss721BT-Thin" w:hAnsi="Swiss721BT-Thin" w:cs="Swiss721BT-Thin"/>
          <w:spacing w:val="-2"/>
          <w:sz w:val="20"/>
          <w:szCs w:val="20"/>
          <w:lang w:val="it-IT"/>
        </w:rPr>
        <w:t xml:space="preserve"> </w:t>
      </w:r>
    </w:p>
    <w:p w:rsidR="00C456FF" w:rsidRDefault="00C456FF" w:rsidP="00C456FF">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in conseguenza di ciò, moltissimi cittadini residenti risultano non più in possesso di una civile abitazione funzionale ed agibile, anche a seguito di emissione di ordinanze di evacuazione e/o di sgombero; </w:t>
      </w:r>
    </w:p>
    <w:p w:rsidR="00C456FF" w:rsidRDefault="00C456FF" w:rsidP="00C456FF">
      <w:pPr>
        <w:pStyle w:val="Paragrafobase"/>
        <w:ind w:left="140" w:hanging="140"/>
        <w:rPr>
          <w:rFonts w:ascii="Swiss721BT-Thin" w:hAnsi="Swiss721BT-Thin" w:cs="Swiss721BT-Thin"/>
          <w:spacing w:val="-2"/>
          <w:sz w:val="20"/>
          <w:szCs w:val="20"/>
          <w:lang w:val="it-IT"/>
        </w:rPr>
      </w:pPr>
    </w:p>
    <w:p w:rsidR="00C456FF" w:rsidRDefault="00C456FF" w:rsidP="00C456FF">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CONSIDERATA</w:t>
      </w:r>
      <w:r>
        <w:rPr>
          <w:rFonts w:ascii="Swiss721BT-Thin" w:hAnsi="Swiss721BT-Thin" w:cs="Swiss721BT-Thin"/>
          <w:spacing w:val="-2"/>
          <w:sz w:val="20"/>
          <w:szCs w:val="20"/>
          <w:lang w:val="it-IT"/>
        </w:rPr>
        <w:t xml:space="preserve"> </w:t>
      </w:r>
    </w:p>
    <w:p w:rsidR="00C456FF" w:rsidRDefault="00C456FF" w:rsidP="00C456FF">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la estrema necessità di provvedere con la massima sollecitudine alla pronta accoglienza dei residenti entro strutture temporanee (quali tende, moduli abitativi,…..) idonee al soddisfacimento delle più elementari condizioni vitali e di soccorso, nonché alla sopravvivenza in condizioni ambientali anche difficili.</w:t>
      </w:r>
    </w:p>
    <w:p w:rsidR="00C456FF" w:rsidRDefault="00C456FF" w:rsidP="00C456FF">
      <w:pPr>
        <w:pStyle w:val="Paragrafobase"/>
        <w:rPr>
          <w:rFonts w:ascii="Swiss721BT-Thin" w:hAnsi="Swiss721BT-Thin" w:cs="Swiss721BT-Thin"/>
          <w:spacing w:val="-2"/>
          <w:sz w:val="20"/>
          <w:szCs w:val="20"/>
          <w:lang w:val="it-IT"/>
        </w:rPr>
      </w:pPr>
    </w:p>
    <w:p w:rsidR="00C456FF" w:rsidRDefault="00C456FF" w:rsidP="00C456FF">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CONSIDERATO</w:t>
      </w:r>
      <w:r>
        <w:rPr>
          <w:rFonts w:ascii="Swiss721BT-Thin" w:hAnsi="Swiss721BT-Thin" w:cs="Swiss721BT-Thin"/>
          <w:spacing w:val="-2"/>
          <w:sz w:val="20"/>
          <w:szCs w:val="20"/>
          <w:lang w:val="it-IT"/>
        </w:rPr>
        <w:t xml:space="preserve"> </w:t>
      </w:r>
    </w:p>
    <w:p w:rsidR="00C456FF" w:rsidRDefault="00C456FF" w:rsidP="00C456FF">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che in queste zone, data la grave entità dei danni, sono in azione …………………………..(elencare gli Enti soccorritori), che cooperano nei lavori;</w:t>
      </w:r>
    </w:p>
    <w:p w:rsidR="00C456FF" w:rsidRDefault="00C456FF" w:rsidP="00C456FF">
      <w:pPr>
        <w:pStyle w:val="Paragrafobase"/>
        <w:rPr>
          <w:rFonts w:ascii="Swiss721BT-Thin" w:hAnsi="Swiss721BT-Thin" w:cs="Swiss721BT-Thin"/>
          <w:spacing w:val="-2"/>
          <w:sz w:val="20"/>
          <w:szCs w:val="20"/>
          <w:lang w:val="it-IT"/>
        </w:rPr>
      </w:pPr>
    </w:p>
    <w:p w:rsidR="00C456FF" w:rsidRDefault="00C456FF" w:rsidP="00C456FF">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PRECISATO</w:t>
      </w:r>
      <w:r>
        <w:rPr>
          <w:rFonts w:ascii="Swiss721BT-Thin" w:hAnsi="Swiss721BT-Thin" w:cs="Swiss721BT-Thin"/>
          <w:spacing w:val="-2"/>
          <w:sz w:val="20"/>
          <w:szCs w:val="20"/>
          <w:lang w:val="it-IT"/>
        </w:rPr>
        <w:t xml:space="preserve"> </w:t>
      </w:r>
    </w:p>
    <w:p w:rsidR="00C456FF" w:rsidRDefault="00C456FF" w:rsidP="00C456FF">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che è ampiamente dimostrata l’esistenza della grave necessità pubblica di procedere al reperimento e all’occupazione d’urgenza di un terreno da adibire, mediante le necessarie opere di adeguamento, a insediamento civile provvisorio di pronta accoglienza per le esigenze di cui sopra;</w:t>
      </w:r>
    </w:p>
    <w:p w:rsidR="00C456FF" w:rsidRDefault="00C456FF" w:rsidP="00C456FF">
      <w:pPr>
        <w:pStyle w:val="Paragrafobase"/>
        <w:rPr>
          <w:rFonts w:ascii="Swiss721BT-Thin" w:hAnsi="Swiss721BT-Thin" w:cs="Swiss721BT-Thin"/>
          <w:spacing w:val="-2"/>
          <w:sz w:val="20"/>
          <w:szCs w:val="20"/>
          <w:lang w:val="it-IT"/>
        </w:rPr>
      </w:pPr>
    </w:p>
    <w:p w:rsidR="00C456FF" w:rsidRDefault="00C456FF" w:rsidP="00C456FF">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VISTO</w:t>
      </w:r>
      <w:r>
        <w:rPr>
          <w:rFonts w:ascii="Swiss721BT-Thin" w:hAnsi="Swiss721BT-Thin" w:cs="Swiss721BT-Thin"/>
          <w:spacing w:val="-2"/>
          <w:sz w:val="20"/>
          <w:szCs w:val="20"/>
          <w:lang w:val="it-IT"/>
        </w:rPr>
        <w:t xml:space="preserve"> </w:t>
      </w:r>
    </w:p>
    <w:p w:rsidR="00C456FF" w:rsidRDefault="00C456FF" w:rsidP="00C456FF">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il Piano Comunale di Protezione Civile, approvato in data _____/___; </w:t>
      </w:r>
    </w:p>
    <w:p w:rsidR="00C456FF" w:rsidRDefault="00C456FF" w:rsidP="00C456FF">
      <w:pPr>
        <w:pStyle w:val="Paragrafobase"/>
        <w:rPr>
          <w:rFonts w:ascii="Swiss721BT-Thin" w:hAnsi="Swiss721BT-Thin" w:cs="Swiss721BT-Thin"/>
          <w:spacing w:val="-2"/>
          <w:sz w:val="20"/>
          <w:szCs w:val="20"/>
          <w:lang w:val="it-IT"/>
        </w:rPr>
      </w:pPr>
    </w:p>
    <w:p w:rsidR="00C456FF" w:rsidRDefault="00C456FF" w:rsidP="00C456FF">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INDIVIDUATE</w:t>
      </w:r>
      <w:r>
        <w:rPr>
          <w:rFonts w:ascii="Swiss721BT-Thin" w:hAnsi="Swiss721BT-Thin" w:cs="Swiss721BT-Thin"/>
          <w:spacing w:val="-2"/>
          <w:sz w:val="20"/>
          <w:szCs w:val="20"/>
          <w:lang w:val="it-IT"/>
        </w:rPr>
        <w:t xml:space="preserve"> </w:t>
      </w:r>
    </w:p>
    <w:p w:rsidR="00C456FF" w:rsidRDefault="00C456FF" w:rsidP="00C456FF">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pertanto nelle seguenti aree </w:t>
      </w:r>
    </w:p>
    <w:p w:rsidR="00C456FF" w:rsidRDefault="00C456FF" w:rsidP="00C456FF">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Area n. 1 foglio ______ mappale _____________ </w:t>
      </w:r>
      <w:proofErr w:type="spellStart"/>
      <w:r>
        <w:rPr>
          <w:rFonts w:ascii="Swiss721BT-Thin" w:hAnsi="Swiss721BT-Thin" w:cs="Swiss721BT-Thin"/>
          <w:spacing w:val="-2"/>
          <w:sz w:val="20"/>
          <w:szCs w:val="20"/>
          <w:lang w:val="it-IT"/>
        </w:rPr>
        <w:t>Sup</w:t>
      </w:r>
      <w:proofErr w:type="spellEnd"/>
      <w:r>
        <w:rPr>
          <w:rFonts w:ascii="Swiss721BT-Thin" w:hAnsi="Swiss721BT-Thin" w:cs="Swiss721BT-Thin"/>
          <w:spacing w:val="-2"/>
          <w:sz w:val="20"/>
          <w:szCs w:val="20"/>
          <w:lang w:val="it-IT"/>
        </w:rPr>
        <w:t xml:space="preserve">. Mq. ________ </w:t>
      </w:r>
    </w:p>
    <w:p w:rsidR="00C456FF" w:rsidRDefault="00C456FF" w:rsidP="00C456FF">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Area n. 2 foglio ______ mappale _____________ </w:t>
      </w:r>
      <w:proofErr w:type="spellStart"/>
      <w:r>
        <w:rPr>
          <w:rFonts w:ascii="Swiss721BT-Thin" w:hAnsi="Swiss721BT-Thin" w:cs="Swiss721BT-Thin"/>
          <w:spacing w:val="-2"/>
          <w:sz w:val="20"/>
          <w:szCs w:val="20"/>
          <w:lang w:val="it-IT"/>
        </w:rPr>
        <w:t>Sup</w:t>
      </w:r>
      <w:proofErr w:type="spellEnd"/>
      <w:r>
        <w:rPr>
          <w:rFonts w:ascii="Swiss721BT-Thin" w:hAnsi="Swiss721BT-Thin" w:cs="Swiss721BT-Thin"/>
          <w:spacing w:val="-2"/>
          <w:sz w:val="20"/>
          <w:szCs w:val="20"/>
          <w:lang w:val="it-IT"/>
        </w:rPr>
        <w:t xml:space="preserve">. Mq. ________ </w:t>
      </w:r>
    </w:p>
    <w:p w:rsidR="00C456FF" w:rsidRDefault="00C456FF" w:rsidP="00C456FF">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Area n. 3 foglio ______ mappale _____________ </w:t>
      </w:r>
      <w:proofErr w:type="spellStart"/>
      <w:r>
        <w:rPr>
          <w:rFonts w:ascii="Swiss721BT-Thin" w:hAnsi="Swiss721BT-Thin" w:cs="Swiss721BT-Thin"/>
          <w:spacing w:val="-2"/>
          <w:sz w:val="20"/>
          <w:szCs w:val="20"/>
          <w:lang w:val="it-IT"/>
        </w:rPr>
        <w:t>Sup</w:t>
      </w:r>
      <w:proofErr w:type="spellEnd"/>
      <w:r>
        <w:rPr>
          <w:rFonts w:ascii="Swiss721BT-Thin" w:hAnsi="Swiss721BT-Thin" w:cs="Swiss721BT-Thin"/>
          <w:spacing w:val="-2"/>
          <w:sz w:val="20"/>
          <w:szCs w:val="20"/>
          <w:lang w:val="it-IT"/>
        </w:rPr>
        <w:t xml:space="preserve">. Mq. ________ </w:t>
      </w:r>
    </w:p>
    <w:p w:rsidR="00C456FF" w:rsidRDefault="00C456FF" w:rsidP="00C456FF">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Area n. 4 foglio ______ mappale _____________ </w:t>
      </w:r>
      <w:proofErr w:type="spellStart"/>
      <w:r>
        <w:rPr>
          <w:rFonts w:ascii="Swiss721BT-Thin" w:hAnsi="Swiss721BT-Thin" w:cs="Swiss721BT-Thin"/>
          <w:spacing w:val="-2"/>
          <w:sz w:val="20"/>
          <w:szCs w:val="20"/>
          <w:lang w:val="it-IT"/>
        </w:rPr>
        <w:t>Sup</w:t>
      </w:r>
      <w:proofErr w:type="spellEnd"/>
      <w:r>
        <w:rPr>
          <w:rFonts w:ascii="Swiss721BT-Thin" w:hAnsi="Swiss721BT-Thin" w:cs="Swiss721BT-Thin"/>
          <w:spacing w:val="-2"/>
          <w:sz w:val="20"/>
          <w:szCs w:val="20"/>
          <w:lang w:val="it-IT"/>
        </w:rPr>
        <w:t xml:space="preserve">. Mq. ________ </w:t>
      </w:r>
    </w:p>
    <w:p w:rsidR="00C456FF" w:rsidRDefault="00C456FF" w:rsidP="00C456FF">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Area n. 5 foglio ______ mappale _____________ </w:t>
      </w:r>
      <w:proofErr w:type="spellStart"/>
      <w:r>
        <w:rPr>
          <w:rFonts w:ascii="Swiss721BT-Thin" w:hAnsi="Swiss721BT-Thin" w:cs="Swiss721BT-Thin"/>
          <w:spacing w:val="-2"/>
          <w:sz w:val="20"/>
          <w:szCs w:val="20"/>
          <w:lang w:val="it-IT"/>
        </w:rPr>
        <w:t>Sup</w:t>
      </w:r>
      <w:proofErr w:type="spellEnd"/>
      <w:r>
        <w:rPr>
          <w:rFonts w:ascii="Swiss721BT-Thin" w:hAnsi="Swiss721BT-Thin" w:cs="Swiss721BT-Thin"/>
          <w:spacing w:val="-2"/>
          <w:sz w:val="20"/>
          <w:szCs w:val="20"/>
          <w:lang w:val="it-IT"/>
        </w:rPr>
        <w:t xml:space="preserve">. Mq. ________ </w:t>
      </w:r>
    </w:p>
    <w:p w:rsidR="00C456FF" w:rsidRDefault="00C456FF" w:rsidP="00C456FF">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quelle idonee a garantire la funzione richiesta;</w:t>
      </w:r>
    </w:p>
    <w:p w:rsidR="00C456FF" w:rsidRDefault="00C456FF" w:rsidP="00C456FF">
      <w:pPr>
        <w:pStyle w:val="Paragrafobase"/>
        <w:ind w:left="140" w:hanging="140"/>
        <w:jc w:val="right"/>
        <w:rPr>
          <w:rFonts w:ascii="Swiss721BT-Thin" w:hAnsi="Swiss721BT-Thin" w:cs="Swiss721BT-Thin"/>
          <w:spacing w:val="-2"/>
          <w:sz w:val="20"/>
          <w:szCs w:val="20"/>
          <w:lang w:val="it-IT"/>
        </w:rPr>
      </w:pPr>
      <w:r>
        <w:rPr>
          <w:rFonts w:ascii="Swiss721BT-Thin" w:hAnsi="Swiss721BT-Thin" w:cs="Swiss721BT-Thin"/>
          <w:spacing w:val="-2"/>
          <w:sz w:val="20"/>
          <w:szCs w:val="20"/>
          <w:lang w:val="it-IT"/>
        </w:rPr>
        <w:t>Segue...</w:t>
      </w:r>
    </w:p>
    <w:p w:rsidR="00C456FF" w:rsidRDefault="00C456FF" w:rsidP="00C456FF">
      <w:pPr>
        <w:pStyle w:val="Paragrafobase"/>
        <w:rPr>
          <w:rFonts w:ascii="Swiss721BT-Thin" w:hAnsi="Swiss721BT-Thin" w:cs="Swiss721BT-Thin"/>
          <w:spacing w:val="-2"/>
          <w:sz w:val="20"/>
          <w:szCs w:val="20"/>
          <w:lang w:val="it-IT"/>
        </w:rPr>
      </w:pPr>
    </w:p>
    <w:p w:rsidR="00C456FF" w:rsidRDefault="00C456FF" w:rsidP="00C456FF">
      <w:pPr>
        <w:pStyle w:val="Paragrafobase"/>
        <w:ind w:left="140" w:hanging="140"/>
        <w:rPr>
          <w:rFonts w:ascii="Swiss721BT-BoldExtended" w:hAnsi="Swiss721BT-BoldExtended" w:cs="Swiss721BT-BoldExtended"/>
          <w:b/>
          <w:bCs/>
          <w:spacing w:val="-2"/>
          <w:sz w:val="20"/>
          <w:szCs w:val="20"/>
          <w:lang w:val="it-IT"/>
        </w:rPr>
      </w:pPr>
    </w:p>
    <w:p w:rsidR="00C456FF" w:rsidRDefault="00C456FF" w:rsidP="00C456FF">
      <w:pPr>
        <w:pStyle w:val="Paragrafobase"/>
        <w:ind w:left="140" w:hanging="140"/>
        <w:rPr>
          <w:rFonts w:ascii="Swiss721BT-BoldExtended" w:hAnsi="Swiss721BT-BoldExtended" w:cs="Swiss721BT-BoldExtended"/>
          <w:b/>
          <w:bCs/>
          <w:spacing w:val="-2"/>
          <w:sz w:val="20"/>
          <w:szCs w:val="20"/>
          <w:lang w:val="it-IT"/>
        </w:rPr>
      </w:pPr>
    </w:p>
    <w:p w:rsidR="00C456FF" w:rsidRDefault="00C456FF" w:rsidP="00C456FF">
      <w:pPr>
        <w:pStyle w:val="Paragrafobase"/>
        <w:ind w:left="140" w:hanging="140"/>
        <w:rPr>
          <w:rFonts w:ascii="Swiss721BT-BoldExtended" w:hAnsi="Swiss721BT-BoldExtended" w:cs="Swiss721BT-BoldExtended"/>
          <w:b/>
          <w:bCs/>
          <w:spacing w:val="-2"/>
          <w:sz w:val="20"/>
          <w:szCs w:val="20"/>
          <w:lang w:val="it-IT"/>
        </w:rPr>
      </w:pPr>
    </w:p>
    <w:p w:rsidR="00C456FF" w:rsidRDefault="00C456FF" w:rsidP="00C456FF">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VISTI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835 del Codice Civile, che stabilisce la possibilità per l’autorità amministrativa di requisire beni mobili ed immobili quando ricorrano gravi necessità pubbliche;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49 del D.P.R. 8 giugno 2001 n. 327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7 allegato E della Legge 20 marzo 1865 n. 2248;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gli artt. 50, comma 5 e 54, comma 2, del </w:t>
      </w:r>
      <w:proofErr w:type="spellStart"/>
      <w:r>
        <w:rPr>
          <w:rFonts w:ascii="Swiss721BT-Thin" w:hAnsi="Swiss721BT-Thin" w:cs="Swiss721BT-Thin"/>
          <w:spacing w:val="-2"/>
          <w:sz w:val="20"/>
          <w:szCs w:val="20"/>
          <w:lang w:val="it-IT"/>
        </w:rPr>
        <w:t>D.Lgs.</w:t>
      </w:r>
      <w:proofErr w:type="spellEnd"/>
      <w:r>
        <w:rPr>
          <w:rFonts w:ascii="Swiss721BT-Thin" w:hAnsi="Swiss721BT-Thin" w:cs="Swiss721BT-Thin"/>
          <w:spacing w:val="-2"/>
          <w:sz w:val="20"/>
          <w:szCs w:val="20"/>
          <w:lang w:val="it-IT"/>
        </w:rPr>
        <w:t xml:space="preserve"> 18.8.2000 n. 267;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15 della legge 24 febbraio 1992 n. 225;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 legge 07.08.1990, n. 241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 legge 30.4.62, n. 283;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il D.P.R. 26.3.80, n. 327;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21 novembre 1985, n. 28</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17 gennaio 1989, n. 3</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12 giugno 2006, n. 9</w:t>
      </w:r>
    </w:p>
    <w:p w:rsidR="00C456FF" w:rsidRDefault="00300BD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Il Decreto Legislativo n° 1 del 02 gennaio 2018</w:t>
      </w:r>
    </w:p>
    <w:p w:rsidR="00C456FF" w:rsidRDefault="00C456FF" w:rsidP="00C456FF">
      <w:pPr>
        <w:pStyle w:val="Paragrafobase"/>
        <w:ind w:left="140" w:hanging="140"/>
        <w:rPr>
          <w:rFonts w:ascii="Swiss721BT-Thin" w:hAnsi="Swiss721BT-Thin" w:cs="Swiss721BT-Thin"/>
          <w:spacing w:val="-2"/>
          <w:sz w:val="20"/>
          <w:szCs w:val="20"/>
          <w:lang w:val="it-IT"/>
        </w:rPr>
      </w:pPr>
    </w:p>
    <w:p w:rsidR="00C456FF" w:rsidRDefault="00C456FF" w:rsidP="00C456FF">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ORDINA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1</w:t>
      </w:r>
      <w:r>
        <w:rPr>
          <w:rFonts w:ascii="Swiss721BT-Thin" w:hAnsi="Swiss721BT-Thin" w:cs="Swiss721BT-Thin"/>
          <w:spacing w:val="-2"/>
          <w:sz w:val="20"/>
          <w:szCs w:val="20"/>
          <w:lang w:val="it-IT"/>
        </w:rPr>
        <w:tab/>
        <w:t xml:space="preserve">Per le ragioni ampiamente esposte nelle premesse, con effetto immediato vengono occupate in uso ed in via provvisoria le seguenti aree individuate catastalmente: </w:t>
      </w:r>
    </w:p>
    <w:p w:rsidR="00C456FF" w:rsidRPr="00721421" w:rsidRDefault="00C456FF" w:rsidP="00C456FF">
      <w:pPr>
        <w:pStyle w:val="Paragrafobase"/>
        <w:ind w:left="140" w:hanging="140"/>
        <w:rPr>
          <w:rFonts w:ascii="Swiss721BT-Thin" w:hAnsi="Swiss721BT-Thin" w:cs="Swiss721BT-Thin"/>
          <w:spacing w:val="-2"/>
          <w:sz w:val="20"/>
          <w:szCs w:val="20"/>
        </w:rPr>
      </w:pPr>
      <w:r>
        <w:rPr>
          <w:rFonts w:ascii="Swiss721BT-Thin" w:hAnsi="Swiss721BT-Thin" w:cs="Swiss721BT-Thin"/>
          <w:spacing w:val="-2"/>
          <w:sz w:val="20"/>
          <w:szCs w:val="20"/>
          <w:lang w:val="it-IT"/>
        </w:rPr>
        <w:tab/>
      </w:r>
      <w:r w:rsidRPr="00721421">
        <w:rPr>
          <w:rFonts w:ascii="Swiss721BT-Thin" w:hAnsi="Swiss721BT-Thin" w:cs="Swiss721BT-Thin"/>
          <w:spacing w:val="-2"/>
          <w:sz w:val="20"/>
          <w:szCs w:val="20"/>
        </w:rPr>
        <w:t xml:space="preserve">Area n. 1 </w:t>
      </w:r>
      <w:proofErr w:type="spellStart"/>
      <w:r w:rsidRPr="00721421">
        <w:rPr>
          <w:rFonts w:ascii="Swiss721BT-Thin" w:hAnsi="Swiss721BT-Thin" w:cs="Swiss721BT-Thin"/>
          <w:spacing w:val="-2"/>
          <w:sz w:val="20"/>
          <w:szCs w:val="20"/>
        </w:rPr>
        <w:t>fg</w:t>
      </w:r>
      <w:proofErr w:type="spellEnd"/>
      <w:r w:rsidRPr="00721421">
        <w:rPr>
          <w:rFonts w:ascii="Swiss721BT-Thin" w:hAnsi="Swiss721BT-Thin" w:cs="Swiss721BT-Thin"/>
          <w:spacing w:val="-2"/>
          <w:sz w:val="20"/>
          <w:szCs w:val="20"/>
        </w:rPr>
        <w:t xml:space="preserve">. ____ map. ____ Sup. </w:t>
      </w:r>
      <w:proofErr w:type="spellStart"/>
      <w:r w:rsidRPr="00721421">
        <w:rPr>
          <w:rFonts w:ascii="Swiss721BT-Thin" w:hAnsi="Swiss721BT-Thin" w:cs="Swiss721BT-Thin"/>
          <w:spacing w:val="-2"/>
          <w:sz w:val="20"/>
          <w:szCs w:val="20"/>
        </w:rPr>
        <w:t>Mq</w:t>
      </w:r>
      <w:proofErr w:type="spellEnd"/>
      <w:r w:rsidRPr="00721421">
        <w:rPr>
          <w:rFonts w:ascii="Swiss721BT-Thin" w:hAnsi="Swiss721BT-Thin" w:cs="Swiss721BT-Thin"/>
          <w:spacing w:val="-2"/>
          <w:sz w:val="20"/>
          <w:szCs w:val="20"/>
        </w:rPr>
        <w:t xml:space="preserve">. _____Propr.__________________________ </w:t>
      </w:r>
    </w:p>
    <w:p w:rsidR="00C456FF" w:rsidRPr="00721421" w:rsidRDefault="00C456FF" w:rsidP="00C456FF">
      <w:pPr>
        <w:pStyle w:val="Paragrafobase"/>
        <w:ind w:left="140" w:hanging="140"/>
        <w:rPr>
          <w:rFonts w:ascii="Swiss721BT-Thin" w:hAnsi="Swiss721BT-Thin" w:cs="Swiss721BT-Thin"/>
          <w:spacing w:val="-2"/>
          <w:sz w:val="20"/>
          <w:szCs w:val="20"/>
        </w:rPr>
      </w:pPr>
      <w:r w:rsidRPr="00721421">
        <w:rPr>
          <w:rFonts w:ascii="Swiss721BT-Thin" w:hAnsi="Swiss721BT-Thin" w:cs="Swiss721BT-Thin"/>
          <w:spacing w:val="-2"/>
          <w:sz w:val="20"/>
          <w:szCs w:val="20"/>
        </w:rPr>
        <w:tab/>
        <w:t xml:space="preserve">Area n. 2 </w:t>
      </w:r>
      <w:proofErr w:type="spellStart"/>
      <w:r w:rsidRPr="00721421">
        <w:rPr>
          <w:rFonts w:ascii="Swiss721BT-Thin" w:hAnsi="Swiss721BT-Thin" w:cs="Swiss721BT-Thin"/>
          <w:spacing w:val="-2"/>
          <w:sz w:val="20"/>
          <w:szCs w:val="20"/>
        </w:rPr>
        <w:t>fg</w:t>
      </w:r>
      <w:proofErr w:type="spellEnd"/>
      <w:r w:rsidRPr="00721421">
        <w:rPr>
          <w:rFonts w:ascii="Swiss721BT-Thin" w:hAnsi="Swiss721BT-Thin" w:cs="Swiss721BT-Thin"/>
          <w:spacing w:val="-2"/>
          <w:sz w:val="20"/>
          <w:szCs w:val="20"/>
        </w:rPr>
        <w:t xml:space="preserve">. ____ map. ____ Sup. </w:t>
      </w:r>
      <w:proofErr w:type="spellStart"/>
      <w:r w:rsidRPr="00721421">
        <w:rPr>
          <w:rFonts w:ascii="Swiss721BT-Thin" w:hAnsi="Swiss721BT-Thin" w:cs="Swiss721BT-Thin"/>
          <w:spacing w:val="-2"/>
          <w:sz w:val="20"/>
          <w:szCs w:val="20"/>
        </w:rPr>
        <w:t>Mq</w:t>
      </w:r>
      <w:proofErr w:type="spellEnd"/>
      <w:r w:rsidRPr="00721421">
        <w:rPr>
          <w:rFonts w:ascii="Swiss721BT-Thin" w:hAnsi="Swiss721BT-Thin" w:cs="Swiss721BT-Thin"/>
          <w:spacing w:val="-2"/>
          <w:sz w:val="20"/>
          <w:szCs w:val="20"/>
        </w:rPr>
        <w:t xml:space="preserve">. _____Propr.__________________________ </w:t>
      </w:r>
    </w:p>
    <w:p w:rsidR="00C456FF" w:rsidRDefault="00C456FF" w:rsidP="00C456FF">
      <w:pPr>
        <w:pStyle w:val="Paragrafobase"/>
        <w:ind w:left="140" w:hanging="140"/>
        <w:rPr>
          <w:rFonts w:ascii="Swiss721BT-Thin" w:hAnsi="Swiss721BT-Thin" w:cs="Swiss721BT-Thin"/>
          <w:spacing w:val="-2"/>
          <w:sz w:val="20"/>
          <w:szCs w:val="20"/>
          <w:lang w:val="it-IT"/>
        </w:rPr>
      </w:pPr>
      <w:r w:rsidRPr="00721421">
        <w:rPr>
          <w:rFonts w:ascii="Swiss721BT-Thin" w:hAnsi="Swiss721BT-Thin" w:cs="Swiss721BT-Thin"/>
          <w:spacing w:val="-2"/>
          <w:sz w:val="20"/>
          <w:szCs w:val="20"/>
        </w:rPr>
        <w:tab/>
        <w:t xml:space="preserve">Area n. 3 </w:t>
      </w:r>
      <w:proofErr w:type="spellStart"/>
      <w:r w:rsidRPr="00721421">
        <w:rPr>
          <w:rFonts w:ascii="Swiss721BT-Thin" w:hAnsi="Swiss721BT-Thin" w:cs="Swiss721BT-Thin"/>
          <w:spacing w:val="-2"/>
          <w:sz w:val="20"/>
          <w:szCs w:val="20"/>
        </w:rPr>
        <w:t>fg</w:t>
      </w:r>
      <w:proofErr w:type="spellEnd"/>
      <w:r w:rsidRPr="00721421">
        <w:rPr>
          <w:rFonts w:ascii="Swiss721BT-Thin" w:hAnsi="Swiss721BT-Thin" w:cs="Swiss721BT-Thin"/>
          <w:spacing w:val="-2"/>
          <w:sz w:val="20"/>
          <w:szCs w:val="20"/>
        </w:rPr>
        <w:t xml:space="preserve">. ____ map. ____ Sup. </w:t>
      </w:r>
      <w:proofErr w:type="spellStart"/>
      <w:r w:rsidRPr="00721421">
        <w:rPr>
          <w:rFonts w:ascii="Swiss721BT-Thin" w:hAnsi="Swiss721BT-Thin" w:cs="Swiss721BT-Thin"/>
          <w:spacing w:val="-2"/>
          <w:sz w:val="20"/>
          <w:szCs w:val="20"/>
        </w:rPr>
        <w:t>Mq</w:t>
      </w:r>
      <w:proofErr w:type="spellEnd"/>
      <w:r w:rsidRPr="00721421">
        <w:rPr>
          <w:rFonts w:ascii="Swiss721BT-Thin" w:hAnsi="Swiss721BT-Thin" w:cs="Swiss721BT-Thin"/>
          <w:spacing w:val="-2"/>
          <w:sz w:val="20"/>
          <w:szCs w:val="20"/>
        </w:rPr>
        <w:t xml:space="preserve">. </w:t>
      </w:r>
      <w:r>
        <w:rPr>
          <w:rFonts w:ascii="Swiss721BT-Thin" w:hAnsi="Swiss721BT-Thin" w:cs="Swiss721BT-Thin"/>
          <w:spacing w:val="-2"/>
          <w:sz w:val="20"/>
          <w:szCs w:val="20"/>
          <w:lang w:val="it-IT"/>
        </w:rPr>
        <w:t>_____</w:t>
      </w:r>
      <w:proofErr w:type="spellStart"/>
      <w:r>
        <w:rPr>
          <w:rFonts w:ascii="Swiss721BT-Thin" w:hAnsi="Swiss721BT-Thin" w:cs="Swiss721BT-Thin"/>
          <w:spacing w:val="-2"/>
          <w:sz w:val="20"/>
          <w:szCs w:val="20"/>
          <w:lang w:val="it-IT"/>
        </w:rPr>
        <w:t>Propr</w:t>
      </w:r>
      <w:proofErr w:type="spellEnd"/>
      <w:r>
        <w:rPr>
          <w:rFonts w:ascii="Swiss721BT-Thin" w:hAnsi="Swiss721BT-Thin" w:cs="Swiss721BT-Thin"/>
          <w:spacing w:val="-2"/>
          <w:sz w:val="20"/>
          <w:szCs w:val="20"/>
          <w:lang w:val="it-IT"/>
        </w:rPr>
        <w:t xml:space="preserve">.__________________________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t xml:space="preserve">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t xml:space="preserve">da adibire a insediamenti civili temporanei di pronta accoglienza, mediante le necessarie opere di urbanizzazione e di adeguamento.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2</w:t>
      </w:r>
      <w:r>
        <w:rPr>
          <w:rFonts w:ascii="Swiss721BT-Thin" w:hAnsi="Swiss721BT-Thin" w:cs="Swiss721BT-Thin"/>
          <w:spacing w:val="-2"/>
          <w:sz w:val="20"/>
          <w:szCs w:val="20"/>
          <w:lang w:val="it-IT"/>
        </w:rPr>
        <w:tab/>
        <w:t xml:space="preserve">Di disporre l’immediata immissione in possesso delle aree mediante redazione di apposito verbale di consistenza, provvedendo con successivo provvedimento alla determinazione e alla liquidazione dell’indennità di requisizione;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3</w:t>
      </w:r>
      <w:r>
        <w:rPr>
          <w:rFonts w:ascii="Swiss721BT-Thin" w:hAnsi="Swiss721BT-Thin" w:cs="Swiss721BT-Thin"/>
          <w:spacing w:val="-2"/>
          <w:sz w:val="20"/>
          <w:szCs w:val="20"/>
          <w:lang w:val="it-IT"/>
        </w:rPr>
        <w:tab/>
        <w:t xml:space="preserve">Di riconsegnare tali aree ai legittimi proprietari nello stato di fatto e di diritto esistente al momento della occupazione, dopo che saranno venuti meno i motivi della urgenza ed indifferibilità conseguenti all’evento verificatosi;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4</w:t>
      </w:r>
      <w:r>
        <w:rPr>
          <w:rFonts w:ascii="Swiss721BT-Thin" w:hAnsi="Swiss721BT-Thin" w:cs="Swiss721BT-Thin"/>
          <w:spacing w:val="-2"/>
          <w:sz w:val="20"/>
          <w:szCs w:val="20"/>
          <w:lang w:val="it-IT"/>
        </w:rPr>
        <w:tab/>
        <w:t xml:space="preserve">Di notificare il presente provvedimento ai proprietari di tali aree: </w:t>
      </w:r>
    </w:p>
    <w:p w:rsidR="00C456FF" w:rsidRPr="00721421" w:rsidRDefault="00C456FF" w:rsidP="00C456FF">
      <w:pPr>
        <w:pStyle w:val="Paragrafobase"/>
        <w:ind w:left="140" w:hanging="140"/>
        <w:rPr>
          <w:rFonts w:ascii="Swiss721BT-Thin" w:hAnsi="Swiss721BT-Thin" w:cs="Swiss721BT-Thin"/>
          <w:spacing w:val="-2"/>
          <w:sz w:val="20"/>
          <w:szCs w:val="20"/>
        </w:rPr>
      </w:pPr>
      <w:r>
        <w:rPr>
          <w:rFonts w:ascii="Swiss721BT-Thin" w:hAnsi="Swiss721BT-Thin" w:cs="Swiss721BT-Thin"/>
          <w:spacing w:val="-2"/>
          <w:sz w:val="20"/>
          <w:szCs w:val="20"/>
          <w:lang w:val="it-IT"/>
        </w:rPr>
        <w:tab/>
      </w:r>
      <w:r w:rsidRPr="00721421">
        <w:rPr>
          <w:rFonts w:ascii="Swiss721BT-Thin" w:hAnsi="Swiss721BT-Thin" w:cs="Swiss721BT-Thin"/>
          <w:spacing w:val="-2"/>
          <w:sz w:val="20"/>
          <w:szCs w:val="20"/>
        </w:rPr>
        <w:t xml:space="preserve">Area n. 1 </w:t>
      </w:r>
      <w:proofErr w:type="spellStart"/>
      <w:r w:rsidRPr="00721421">
        <w:rPr>
          <w:rFonts w:ascii="Swiss721BT-Thin" w:hAnsi="Swiss721BT-Thin" w:cs="Swiss721BT-Thin"/>
          <w:spacing w:val="-2"/>
          <w:sz w:val="20"/>
          <w:szCs w:val="20"/>
        </w:rPr>
        <w:t>Sigg</w:t>
      </w:r>
      <w:proofErr w:type="spellEnd"/>
      <w:r w:rsidRPr="00721421">
        <w:rPr>
          <w:rFonts w:ascii="Swiss721BT-Thin" w:hAnsi="Swiss721BT-Thin" w:cs="Swiss721BT-Thin"/>
          <w:spacing w:val="-2"/>
          <w:sz w:val="20"/>
          <w:szCs w:val="20"/>
        </w:rPr>
        <w:t xml:space="preserve">. _______________________________________________________ </w:t>
      </w:r>
    </w:p>
    <w:p w:rsidR="00C456FF" w:rsidRDefault="00C456FF" w:rsidP="00C456FF">
      <w:pPr>
        <w:pStyle w:val="Paragrafobase"/>
        <w:ind w:left="140" w:hanging="140"/>
        <w:rPr>
          <w:rFonts w:ascii="Swiss721BT-Thin" w:hAnsi="Swiss721BT-Thin" w:cs="Swiss721BT-Thin"/>
          <w:spacing w:val="-2"/>
          <w:sz w:val="20"/>
          <w:szCs w:val="20"/>
          <w:lang w:val="it-IT"/>
        </w:rPr>
      </w:pPr>
      <w:r w:rsidRPr="00721421">
        <w:rPr>
          <w:rFonts w:ascii="Swiss721BT-Thin" w:hAnsi="Swiss721BT-Thin" w:cs="Swiss721BT-Thin"/>
          <w:spacing w:val="-2"/>
          <w:sz w:val="20"/>
          <w:szCs w:val="20"/>
        </w:rPr>
        <w:tab/>
        <w:t xml:space="preserve">Area n. 2 </w:t>
      </w:r>
      <w:proofErr w:type="spellStart"/>
      <w:r w:rsidRPr="00721421">
        <w:rPr>
          <w:rFonts w:ascii="Swiss721BT-Thin" w:hAnsi="Swiss721BT-Thin" w:cs="Swiss721BT-Thin"/>
          <w:spacing w:val="-2"/>
          <w:sz w:val="20"/>
          <w:szCs w:val="20"/>
        </w:rPr>
        <w:t>Sigg</w:t>
      </w:r>
      <w:proofErr w:type="spellEnd"/>
      <w:r w:rsidRPr="00721421">
        <w:rPr>
          <w:rFonts w:ascii="Swiss721BT-Thin" w:hAnsi="Swiss721BT-Thin" w:cs="Swiss721BT-Thin"/>
          <w:spacing w:val="-2"/>
          <w:sz w:val="20"/>
          <w:szCs w:val="20"/>
        </w:rPr>
        <w:t xml:space="preserve">. </w:t>
      </w:r>
      <w:r>
        <w:rPr>
          <w:rFonts w:ascii="Swiss721BT-Thin" w:hAnsi="Swiss721BT-Thin" w:cs="Swiss721BT-Thin"/>
          <w:spacing w:val="-2"/>
          <w:sz w:val="20"/>
          <w:szCs w:val="20"/>
          <w:lang w:val="it-IT"/>
        </w:rPr>
        <w:t xml:space="preserve">_______________________________________________________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t xml:space="preserve">Area n. 3 Sigg. _______________________________________________________ </w:t>
      </w:r>
    </w:p>
    <w:p w:rsidR="00C456FF" w:rsidRDefault="00C456FF" w:rsidP="00C456FF">
      <w:pPr>
        <w:pStyle w:val="Paragrafobase"/>
        <w:ind w:left="140" w:hanging="140"/>
        <w:rPr>
          <w:rFonts w:ascii="Swiss721BT-Thin" w:hAnsi="Swiss721BT-Thin" w:cs="Swiss721BT-Thin"/>
          <w:spacing w:val="-2"/>
          <w:sz w:val="20"/>
          <w:szCs w:val="20"/>
          <w:lang w:val="it-IT"/>
        </w:rPr>
      </w:pPr>
    </w:p>
    <w:p w:rsidR="00C456FF" w:rsidRDefault="00C456FF" w:rsidP="00C456FF">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RENDE NOTO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Che a norma di legge il responsabile del procedimento è il Sig. ............................................. il quale provvederà all’adozione di tutti gli atti successivi e conseguenti, e dei necessari impegni di spesa;</w:t>
      </w:r>
    </w:p>
    <w:p w:rsidR="00C456FF" w:rsidRDefault="00C456FF" w:rsidP="00C456FF">
      <w:pPr>
        <w:pStyle w:val="Paragrafobase"/>
        <w:ind w:left="140" w:hanging="140"/>
        <w:rPr>
          <w:rFonts w:ascii="Swiss721BT-Thin" w:hAnsi="Swiss721BT-Thin" w:cs="Swiss721BT-Thin"/>
          <w:spacing w:val="-2"/>
          <w:sz w:val="20"/>
          <w:szCs w:val="20"/>
          <w:lang w:val="it-IT"/>
        </w:rPr>
      </w:pPr>
    </w:p>
    <w:p w:rsidR="00C456FF" w:rsidRDefault="00C456FF" w:rsidP="00C456FF">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AVVERTE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Copia del presente provvedimento è inoltre pubblicata all’Albo del Comune e notificata a ................................. e verrà trasmessa al Prefetto e al Presidente della Regione.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Sono incaricati della esecuzione della presente ordinanza, i Vigili Urbani, le Forze dell’Ordine, (altri)................................</w:t>
      </w:r>
    </w:p>
    <w:p w:rsidR="00C456FF" w:rsidRDefault="00C456FF" w:rsidP="00C456FF">
      <w:pPr>
        <w:pStyle w:val="Paragrafobase"/>
        <w:rPr>
          <w:rFonts w:ascii="Swiss721BT-Thin" w:hAnsi="Swiss721BT-Thin" w:cs="Swiss721BT-Thin"/>
          <w:spacing w:val="-2"/>
          <w:sz w:val="20"/>
          <w:szCs w:val="20"/>
          <w:lang w:val="it-IT"/>
        </w:rPr>
      </w:pPr>
    </w:p>
    <w:p w:rsidR="00C456FF" w:rsidRDefault="00C456FF" w:rsidP="00C456FF">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Dal Municipio di _____________________, li ________________ </w:t>
      </w:r>
    </w:p>
    <w:p w:rsidR="00C456FF" w:rsidRDefault="00C456FF" w:rsidP="00C456FF">
      <w:pPr>
        <w:pStyle w:val="Paragrafobase"/>
        <w:ind w:left="140" w:hanging="140"/>
        <w:rPr>
          <w:rFonts w:ascii="Swiss721BT-Thin" w:hAnsi="Swiss721BT-Thin" w:cs="Swiss721BT-Thin"/>
          <w:spacing w:val="-2"/>
          <w:sz w:val="20"/>
          <w:szCs w:val="20"/>
          <w:lang w:val="it-IT"/>
        </w:rPr>
      </w:pPr>
    </w:p>
    <w:p w:rsidR="00C456FF" w:rsidRDefault="00C456FF" w:rsidP="00C456FF"/>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IL SINDACO </w:t>
      </w:r>
    </w:p>
    <w:p w:rsidR="00C456FF" w:rsidRPr="00C456FF" w:rsidRDefault="00C456FF" w:rsidP="00C456FF">
      <w:pPr>
        <w:sectPr w:rsidR="00C456FF" w:rsidRPr="00C456FF" w:rsidSect="00365008">
          <w:pgSz w:w="11906" w:h="16838"/>
          <w:pgMar w:top="720" w:right="720" w:bottom="720" w:left="720" w:header="11" w:footer="720" w:gutter="0"/>
          <w:cols w:space="720"/>
          <w:noEndnote/>
        </w:sectPr>
      </w:pPr>
    </w:p>
    <w:p w:rsidR="00C456FF" w:rsidRDefault="00C456FF" w:rsidP="0075419E">
      <w:r>
        <w:rPr>
          <w:noProof/>
        </w:rPr>
        <w:lastRenderedPageBreak/>
        <mc:AlternateContent>
          <mc:Choice Requires="wps">
            <w:drawing>
              <wp:anchor distT="0" distB="0" distL="114300" distR="114300" simplePos="0" relativeHeight="251716608" behindDoc="0" locked="0" layoutInCell="1" allowOverlap="1" wp14:anchorId="758C3FEF" wp14:editId="161FB9DD">
                <wp:simplePos x="0" y="0"/>
                <wp:positionH relativeFrom="column">
                  <wp:posOffset>2794635</wp:posOffset>
                </wp:positionH>
                <wp:positionV relativeFrom="paragraph">
                  <wp:posOffset>616585</wp:posOffset>
                </wp:positionV>
                <wp:extent cx="4111625" cy="1493520"/>
                <wp:effectExtent l="0" t="0" r="0" b="5080"/>
                <wp:wrapSquare wrapText="bothSides"/>
                <wp:docPr id="59" name="Casella di testo 59"/>
                <wp:cNvGraphicFramePr/>
                <a:graphic xmlns:a="http://schemas.openxmlformats.org/drawingml/2006/main">
                  <a:graphicData uri="http://schemas.microsoft.com/office/word/2010/wordprocessingShape">
                    <wps:wsp>
                      <wps:cNvSpPr txBox="1"/>
                      <wps:spPr>
                        <a:xfrm>
                          <a:off x="0" y="0"/>
                          <a:ext cx="4111625" cy="149352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Pr="00721421" w:rsidRDefault="005A6CD1" w:rsidP="00C456FF">
                            <w:pPr>
                              <w:pStyle w:val="Paragrafobase"/>
                              <w:rPr>
                                <w:rFonts w:ascii="Swiss721BT-Thin" w:hAnsi="Swiss721BT-Thin" w:cs="Swiss721BT-Thin"/>
                                <w:spacing w:val="-4"/>
                                <w:sz w:val="38"/>
                                <w:szCs w:val="38"/>
                                <w:lang w:val="it-IT"/>
                              </w:rPr>
                            </w:pPr>
                            <w:r w:rsidRPr="00721421">
                              <w:rPr>
                                <w:rFonts w:ascii="Swiss721BT-Thin" w:hAnsi="Swiss721BT-Thin" w:cs="Swiss721BT-Thin"/>
                                <w:spacing w:val="-4"/>
                                <w:sz w:val="38"/>
                                <w:szCs w:val="38"/>
                                <w:lang w:val="it-IT"/>
                              </w:rPr>
                              <w:t>Ordinanza di precettazione di stazioni di rifornimento carburanti per finalità di protezione civile.</w:t>
                            </w:r>
                          </w:p>
                          <w:p w:rsidR="005A6CD1" w:rsidRPr="00721421" w:rsidRDefault="005A6CD1" w:rsidP="00C456FF">
                            <w:pPr>
                              <w:pStyle w:val="Paragrafobase"/>
                              <w:suppressAutoHyphens/>
                              <w:rPr>
                                <w:rFonts w:ascii="Swiss721BT-Thin" w:hAnsi="Swiss721BT-Thin" w:cs="Swiss721BT-Thin"/>
                                <w:sz w:val="44"/>
                                <w:szCs w:val="44"/>
                                <w:lang w:val="it-IT"/>
                              </w:rPr>
                            </w:pPr>
                          </w:p>
                          <w:p w:rsidR="005A6CD1" w:rsidRDefault="005A6CD1" w:rsidP="00C456F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8C3FEF" id="Casella di testo 59" o:spid="_x0000_s1078" type="#_x0000_t202" style="position:absolute;margin-left:220.05pt;margin-top:48.55pt;width:323.75pt;height:117.6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" filled="f" stroked="f">
                <v:textbox>
                  <w:txbxContent>
                    <w:p w:rsidR="005A6CD1" w:rsidRPr="00721421" w:rsidRDefault="005A6CD1" w:rsidP="00C456FF">
                      <w:pPr>
                        <w:pStyle w:val="Paragrafobase"/>
                        <w:rPr>
                          <w:rFonts w:ascii="Swiss721BT-Thin" w:hAnsi="Swiss721BT-Thin" w:cs="Swiss721BT-Thin"/>
                          <w:spacing w:val="-4"/>
                          <w:sz w:val="38"/>
                          <w:szCs w:val="38"/>
                          <w:lang w:val="it-IT"/>
                        </w:rPr>
                      </w:pPr>
                      <w:r w:rsidRPr="00721421">
                        <w:rPr>
                          <w:rFonts w:ascii="Swiss721BT-Thin" w:hAnsi="Swiss721BT-Thin" w:cs="Swiss721BT-Thin"/>
                          <w:spacing w:val="-4"/>
                          <w:sz w:val="38"/>
                          <w:szCs w:val="38"/>
                          <w:lang w:val="it-IT"/>
                        </w:rPr>
                        <w:t>Ordinanza di precettazione di stazioni di rifornimento carburanti per finalità di protezione civile.</w:t>
                      </w:r>
                    </w:p>
                    <w:p w:rsidR="005A6CD1" w:rsidRPr="00721421" w:rsidRDefault="005A6CD1" w:rsidP="00C456FF">
                      <w:pPr>
                        <w:pStyle w:val="Paragrafobase"/>
                        <w:suppressAutoHyphens/>
                        <w:rPr>
                          <w:rFonts w:ascii="Swiss721BT-Thin" w:hAnsi="Swiss721BT-Thin" w:cs="Swiss721BT-Thin"/>
                          <w:sz w:val="44"/>
                          <w:szCs w:val="44"/>
                          <w:lang w:val="it-IT"/>
                        </w:rPr>
                      </w:pPr>
                    </w:p>
                    <w:p w:rsidR="005A6CD1" w:rsidRDefault="005A6CD1" w:rsidP="00C456FF"/>
                  </w:txbxContent>
                </v:textbox>
                <w10:wrap type="square"/>
              </v:shape>
            </w:pict>
          </mc:Fallback>
        </mc:AlternateContent>
      </w:r>
      <w:r>
        <w:rPr>
          <w:noProof/>
        </w:rPr>
        <mc:AlternateContent>
          <mc:Choice Requires="wps">
            <w:drawing>
              <wp:anchor distT="0" distB="0" distL="114300" distR="114300" simplePos="0" relativeHeight="251717632" behindDoc="0" locked="0" layoutInCell="1" allowOverlap="1" wp14:anchorId="10CC69BD" wp14:editId="090B3C04">
                <wp:simplePos x="0" y="0"/>
                <wp:positionH relativeFrom="column">
                  <wp:posOffset>2794635</wp:posOffset>
                </wp:positionH>
                <wp:positionV relativeFrom="paragraph">
                  <wp:posOffset>281305</wp:posOffset>
                </wp:positionV>
                <wp:extent cx="1485900" cy="457200"/>
                <wp:effectExtent l="0" t="0" r="0" b="0"/>
                <wp:wrapSquare wrapText="bothSides"/>
                <wp:docPr id="60" name="Casella di testo 60"/>
                <wp:cNvGraphicFramePr/>
                <a:graphic xmlns:a="http://schemas.openxmlformats.org/drawingml/2006/main">
                  <a:graphicData uri="http://schemas.microsoft.com/office/word/2010/wordprocessingShape">
                    <wps:wsp>
                      <wps:cNvSpPr txBox="1"/>
                      <wps:spPr>
                        <a:xfrm>
                          <a:off x="0" y="0"/>
                          <a:ext cx="1485900" cy="4572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Default="005A6CD1" w:rsidP="00C456FF">
                            <w:pPr>
                              <w:pStyle w:val="Testofumetto"/>
                              <w:rPr>
                                <w:rFonts w:ascii="Swiss721BT-Thin" w:hAnsi="Swiss721BT-Thin" w:cs="Swiss721BT-Thin"/>
                                <w:sz w:val="32"/>
                                <w:szCs w:val="32"/>
                              </w:rPr>
                            </w:pPr>
                            <w:r>
                              <w:rPr>
                                <w:rFonts w:ascii="Swiss721BT-Thin" w:hAnsi="Swiss721BT-Thin" w:cs="Swiss721BT-Thin"/>
                                <w:sz w:val="32"/>
                                <w:szCs w:val="32"/>
                              </w:rPr>
                              <w:t>Mod.018</w:t>
                            </w:r>
                          </w:p>
                          <w:p w:rsidR="005A6CD1" w:rsidRDefault="005A6CD1" w:rsidP="00C456F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0CC69BD" id="Casella di testo 60" o:spid="_x0000_s1079" type="#_x0000_t202" style="position:absolute;margin-left:220.05pt;margin-top:22.15pt;width:117pt;height:36pt;z-index:2517176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" filled="f" stroked="f">
                <v:textbox>
                  <w:txbxContent>
                    <w:p w:rsidR="005A6CD1" w:rsidRDefault="005A6CD1" w:rsidP="00C456FF">
                      <w:pPr>
                        <w:pStyle w:val="Testofumetto"/>
                        <w:rPr>
                          <w:rFonts w:ascii="Swiss721BT-Thin" w:hAnsi="Swiss721BT-Thin" w:cs="Swiss721BT-Thin"/>
                          <w:sz w:val="32"/>
                          <w:szCs w:val="32"/>
                        </w:rPr>
                      </w:pPr>
                      <w:r>
                        <w:rPr>
                          <w:rFonts w:ascii="Swiss721BT-Thin" w:hAnsi="Swiss721BT-Thin" w:cs="Swiss721BT-Thin"/>
                          <w:sz w:val="32"/>
                          <w:szCs w:val="32"/>
                        </w:rPr>
                        <w:t>Mod.018</w:t>
                      </w:r>
                    </w:p>
                    <w:p w:rsidR="005A6CD1" w:rsidRDefault="005A6CD1" w:rsidP="00C456FF"/>
                  </w:txbxContent>
                </v:textbox>
                <w10:wrap type="square"/>
              </v:shape>
            </w:pict>
          </mc:Fallback>
        </mc:AlternateContent>
      </w:r>
    </w:p>
    <w:p w:rsidR="00C456FF" w:rsidRPr="00C456FF" w:rsidRDefault="00C456FF" w:rsidP="00C456FF"/>
    <w:p w:rsidR="00C456FF" w:rsidRPr="00C456FF" w:rsidRDefault="00C456FF" w:rsidP="00C456FF"/>
    <w:p w:rsidR="00C456FF" w:rsidRPr="00C456FF" w:rsidRDefault="00C456FF" w:rsidP="00C456FF"/>
    <w:p w:rsidR="00C456FF" w:rsidRPr="00C456FF" w:rsidRDefault="00C456FF" w:rsidP="00C456FF"/>
    <w:p w:rsidR="00C456FF" w:rsidRPr="00C456FF" w:rsidRDefault="00C456FF" w:rsidP="00C456FF"/>
    <w:p w:rsidR="00C456FF" w:rsidRPr="00C456FF" w:rsidRDefault="00C456FF" w:rsidP="00C456FF"/>
    <w:p w:rsidR="00C456FF" w:rsidRPr="00C456FF" w:rsidRDefault="00C456FF" w:rsidP="00C456FF"/>
    <w:p w:rsidR="00C456FF" w:rsidRPr="00C456FF" w:rsidRDefault="00C456FF" w:rsidP="00C456FF"/>
    <w:p w:rsidR="00C456FF" w:rsidRPr="00C456FF" w:rsidRDefault="00C456FF" w:rsidP="00C456FF"/>
    <w:p w:rsidR="00C456FF" w:rsidRPr="00C456FF" w:rsidRDefault="00C456FF" w:rsidP="00C456FF"/>
    <w:p w:rsidR="00C456FF" w:rsidRDefault="00C456FF" w:rsidP="00C456FF">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Ordinanza </w:t>
      </w:r>
      <w:proofErr w:type="spellStart"/>
      <w:r>
        <w:rPr>
          <w:rFonts w:ascii="Swiss721BT-Thin" w:hAnsi="Swiss721BT-Thin" w:cs="Swiss721BT-Thin"/>
          <w:spacing w:val="-2"/>
          <w:sz w:val="20"/>
          <w:szCs w:val="20"/>
          <w:lang w:val="it-IT"/>
        </w:rPr>
        <w:t>n.______del</w:t>
      </w:r>
      <w:proofErr w:type="spellEnd"/>
      <w:r>
        <w:rPr>
          <w:rFonts w:ascii="Swiss721BT-Thin" w:hAnsi="Swiss721BT-Thin" w:cs="Swiss721BT-Thin"/>
          <w:spacing w:val="-2"/>
          <w:sz w:val="20"/>
          <w:szCs w:val="20"/>
          <w:lang w:val="it-IT"/>
        </w:rPr>
        <w:t xml:space="preserve"> ____________</w:t>
      </w:r>
    </w:p>
    <w:p w:rsidR="00C456FF" w:rsidRDefault="00C456FF" w:rsidP="00C456FF">
      <w:pPr>
        <w:pStyle w:val="Paragrafobase"/>
        <w:rPr>
          <w:rFonts w:ascii="Swiss721BT-Thin" w:hAnsi="Swiss721BT-Thin" w:cs="Swiss721BT-Thin"/>
          <w:spacing w:val="-2"/>
          <w:sz w:val="20"/>
          <w:szCs w:val="20"/>
          <w:lang w:val="it-IT"/>
        </w:rPr>
      </w:pPr>
    </w:p>
    <w:p w:rsidR="00C456FF" w:rsidRDefault="00C456FF" w:rsidP="00C456FF">
      <w:pPr>
        <w:pStyle w:val="Paragrafobase"/>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IL SINDACO</w:t>
      </w:r>
    </w:p>
    <w:p w:rsidR="00C456FF" w:rsidRDefault="00C456FF" w:rsidP="00C456FF">
      <w:pPr>
        <w:pStyle w:val="Paragrafobase"/>
        <w:ind w:left="140" w:hanging="140"/>
        <w:rPr>
          <w:rFonts w:ascii="Swiss721BT-Thin" w:hAnsi="Swiss721BT-Thin" w:cs="Swiss721BT-Thin"/>
          <w:spacing w:val="-2"/>
          <w:sz w:val="20"/>
          <w:szCs w:val="20"/>
          <w:lang w:val="it-IT"/>
        </w:rPr>
      </w:pPr>
    </w:p>
    <w:p w:rsidR="00C456FF" w:rsidRDefault="00C456FF" w:rsidP="00C456FF">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PREMESSO</w:t>
      </w:r>
      <w:r>
        <w:rPr>
          <w:rFonts w:ascii="Swiss721BT-Thin" w:hAnsi="Swiss721BT-Thin" w:cs="Swiss721BT-Thin"/>
          <w:spacing w:val="-2"/>
          <w:sz w:val="20"/>
          <w:szCs w:val="20"/>
          <w:lang w:val="it-IT"/>
        </w:rPr>
        <w:t xml:space="preserve">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in data …………………….un evento …………………………. di grandi proporzioni ha causato …………………………………….. per la popolazione civile di tutto il Comune;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Considerato che la situazione è tale da aver causato (descrizione eventi e misure adottate)……………………………;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sempre nel Comune di…………………………hanno trovato sede operativa altre strutture di soccorso (associazioni di volontariato, CRI, etc.); </w:t>
      </w:r>
    </w:p>
    <w:p w:rsidR="00C456FF" w:rsidRDefault="00C456FF" w:rsidP="00C456FF">
      <w:pPr>
        <w:pStyle w:val="Paragrafobase"/>
        <w:ind w:left="140" w:hanging="140"/>
        <w:rPr>
          <w:rFonts w:ascii="Swiss721BT-Thin" w:hAnsi="Swiss721BT-Thin" w:cs="Swiss721BT-Thin"/>
          <w:spacing w:val="-2"/>
          <w:sz w:val="20"/>
          <w:szCs w:val="20"/>
          <w:lang w:val="it-IT"/>
        </w:rPr>
      </w:pPr>
    </w:p>
    <w:p w:rsidR="00C456FF" w:rsidRDefault="00C456FF" w:rsidP="00C456FF">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CONSIDERATO</w:t>
      </w:r>
      <w:r>
        <w:rPr>
          <w:rFonts w:ascii="Swiss721BT-Thin" w:hAnsi="Swiss721BT-Thin" w:cs="Swiss721BT-Thin"/>
          <w:spacing w:val="-2"/>
          <w:sz w:val="20"/>
          <w:szCs w:val="20"/>
          <w:lang w:val="it-IT"/>
        </w:rPr>
        <w:t xml:space="preserve">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l’attuale stato di disastro e di bisogno rende altresì indispensabile tutta una serie di interventi sulle zone colpite e prestazioni di primo soccorso a favore delle popolazioni, nonché la necessaria assistenza tecnico-logistica per la costituzione, la gestione ed il funzionamento degli apparati di soccorso.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occorre provvedere ad acquisti e forniture di beni e servizi di carattere urgente con particolare riferimento al rifornimento di carburanti per i mezzi di soccorso;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Che stante la situazione di emergenza impellente si ritiene opportuno individuare un elenco di Ditte fornitrici di carburanti da utilizzare senza soluzione di continuità, secondo le necessità e le richieste degli organi della Protezione Civile;</w:t>
      </w:r>
    </w:p>
    <w:p w:rsidR="00C456FF" w:rsidRDefault="00C456FF" w:rsidP="00C456FF">
      <w:pPr>
        <w:pStyle w:val="Paragrafobase"/>
        <w:rPr>
          <w:rFonts w:ascii="Swiss721BT-Thin" w:hAnsi="Swiss721BT-Thin" w:cs="Swiss721BT-Thin"/>
          <w:spacing w:val="-2"/>
          <w:sz w:val="20"/>
          <w:szCs w:val="20"/>
          <w:lang w:val="it-IT"/>
        </w:rPr>
      </w:pPr>
    </w:p>
    <w:p w:rsidR="00C456FF" w:rsidRDefault="00C456FF" w:rsidP="00C456FF">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RITENUTO</w:t>
      </w:r>
      <w:r>
        <w:rPr>
          <w:rFonts w:ascii="Swiss721BT-Thin" w:hAnsi="Swiss721BT-Thin" w:cs="Swiss721BT-Thin"/>
          <w:spacing w:val="-2"/>
          <w:sz w:val="20"/>
          <w:szCs w:val="20"/>
          <w:lang w:val="it-IT"/>
        </w:rPr>
        <w:t xml:space="preserve">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qualunque indugio nelle attività di rimozione del pericolo e in quelle di soccorso alle popolazioni colpite potrebbe comportare l’aggravamento dei danni nonché della pericolosità dei luoghi;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Di provvedere pertanto a porre in reperibilità h24 alcuni esercizi commerciali con stazioni di rifornimento carburanti, che per tipologia di esercizio e per collocazione possono ritenersi funzionari e determinanti per il buon funzionamento della macchina organizzativa dei soccorsi;</w:t>
      </w:r>
    </w:p>
    <w:p w:rsidR="00C456FF" w:rsidRDefault="00C456FF" w:rsidP="00C456FF">
      <w:pPr>
        <w:pStyle w:val="Paragrafobase"/>
        <w:rPr>
          <w:rFonts w:ascii="Swiss721BT-Thin" w:hAnsi="Swiss721BT-Thin" w:cs="Swiss721BT-Thin"/>
          <w:spacing w:val="-2"/>
          <w:sz w:val="20"/>
          <w:szCs w:val="20"/>
          <w:lang w:val="it-IT"/>
        </w:rPr>
      </w:pPr>
    </w:p>
    <w:p w:rsidR="00C456FF" w:rsidRDefault="00C456FF" w:rsidP="00C456FF">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PRESO ATTO</w:t>
      </w:r>
      <w:r>
        <w:rPr>
          <w:rFonts w:ascii="Swiss721BT-Thin" w:hAnsi="Swiss721BT-Thin" w:cs="Swiss721BT-Thin"/>
          <w:spacing w:val="-2"/>
          <w:sz w:val="20"/>
          <w:szCs w:val="20"/>
          <w:lang w:val="it-IT"/>
        </w:rPr>
        <w:t xml:space="preserve"> </w:t>
      </w:r>
    </w:p>
    <w:p w:rsidR="00C456FF" w:rsidRDefault="00C456FF" w:rsidP="00C456FF">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Che occorre provvedere a rendere funzionale la macchina operativa e di permettere alla stessa il necessario tempestivo e continuativo funzionamento;</w:t>
      </w:r>
    </w:p>
    <w:p w:rsidR="00C456FF" w:rsidRDefault="00C456FF" w:rsidP="00C456FF">
      <w:pPr>
        <w:pStyle w:val="Paragrafobase"/>
        <w:rPr>
          <w:rFonts w:ascii="Swiss721BT-Thin" w:hAnsi="Swiss721BT-Thin" w:cs="Swiss721BT-Thin"/>
          <w:spacing w:val="-2"/>
          <w:sz w:val="20"/>
          <w:szCs w:val="20"/>
          <w:lang w:val="it-IT"/>
        </w:rPr>
      </w:pPr>
    </w:p>
    <w:p w:rsidR="00C456FF" w:rsidRDefault="00C456FF" w:rsidP="00C456FF">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VISTI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15 della Legge 24 Febbraio 1992 n.225 “Istituzione del Servizio Nazionale di Protezione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Civile”, in materia di competenze del Comune del Sindaco in caso di emergenza;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38 della legge 8.6.1990 n. 142;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gli artt. 50 comma 5 e 54 comma 2 della Legge 8.6.1990 n. 142 sulle Ordinanze contingibili ed urgenti;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 25 del D.P.R. 24.7.1977, n.616;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 16 del D.P.R. 6.2.1981, n.66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il T.U. </w:t>
      </w:r>
      <w:proofErr w:type="spellStart"/>
      <w:r>
        <w:rPr>
          <w:rFonts w:ascii="Swiss721BT-Thin" w:hAnsi="Swiss721BT-Thin" w:cs="Swiss721BT-Thin"/>
          <w:spacing w:val="-2"/>
          <w:sz w:val="20"/>
          <w:szCs w:val="20"/>
          <w:lang w:val="it-IT"/>
        </w:rPr>
        <w:t>e.l</w:t>
      </w:r>
      <w:proofErr w:type="spellEnd"/>
      <w:r>
        <w:rPr>
          <w:rFonts w:ascii="Swiss721BT-Thin" w:hAnsi="Swiss721BT-Thin" w:cs="Swiss721BT-Thin"/>
          <w:spacing w:val="-2"/>
          <w:sz w:val="20"/>
          <w:szCs w:val="20"/>
          <w:lang w:val="it-IT"/>
        </w:rPr>
        <w:t xml:space="preserve">. d.lgs. 267/2000; </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07.08.1990, n. 241;</w:t>
      </w:r>
    </w:p>
    <w:p w:rsidR="00C456FF" w:rsidRDefault="00C456FF" w:rsidP="00C456FF">
      <w:pPr>
        <w:pStyle w:val="Paragrafobase"/>
        <w:ind w:left="140" w:hanging="140"/>
        <w:rPr>
          <w:rFonts w:ascii="Swiss721BT-Thin" w:hAnsi="Swiss721BT-Thin" w:cs="Swiss721BT-Thin"/>
          <w:spacing w:val="-2"/>
          <w:sz w:val="20"/>
          <w:szCs w:val="20"/>
          <w:lang w:val="it-IT"/>
        </w:rPr>
      </w:pPr>
    </w:p>
    <w:p w:rsidR="00C456FF" w:rsidRDefault="00C456FF" w:rsidP="00C456FF">
      <w:pPr>
        <w:pStyle w:val="Paragrafobase"/>
        <w:ind w:left="140" w:hanging="140"/>
        <w:rPr>
          <w:rFonts w:ascii="Swiss721BT-Thin" w:hAnsi="Swiss721BT-Thin" w:cs="Swiss721BT-Thin"/>
          <w:spacing w:val="-2"/>
          <w:sz w:val="20"/>
          <w:szCs w:val="20"/>
          <w:lang w:val="it-IT"/>
        </w:rPr>
      </w:pPr>
    </w:p>
    <w:p w:rsidR="00C456FF" w:rsidRDefault="00C456FF" w:rsidP="00C456FF">
      <w:pPr>
        <w:pStyle w:val="Paragrafobase"/>
        <w:ind w:left="140" w:hanging="140"/>
        <w:rPr>
          <w:rFonts w:ascii="Swiss721BT-Thin" w:hAnsi="Swiss721BT-Thin" w:cs="Swiss721BT-Thin"/>
          <w:spacing w:val="-2"/>
          <w:sz w:val="20"/>
          <w:szCs w:val="20"/>
          <w:lang w:val="it-IT"/>
        </w:rPr>
      </w:pPr>
    </w:p>
    <w:p w:rsidR="00C456FF" w:rsidRDefault="00C456FF" w:rsidP="00C456FF">
      <w:pPr>
        <w:pStyle w:val="Paragrafobase"/>
        <w:ind w:left="140" w:hanging="140"/>
        <w:rPr>
          <w:rFonts w:ascii="Swiss721BT-Thin" w:hAnsi="Swiss721BT-Thin" w:cs="Swiss721BT-Thin"/>
          <w:spacing w:val="-2"/>
          <w:sz w:val="20"/>
          <w:szCs w:val="20"/>
          <w:lang w:val="it-IT"/>
        </w:rPr>
      </w:pP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21 novembre 1985, n. 28</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17 gennaio 1989, n. 3</w:t>
      </w:r>
    </w:p>
    <w:p w:rsidR="00C456FF" w:rsidRDefault="00C456F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12 giugno 2006, n. 9</w:t>
      </w:r>
    </w:p>
    <w:p w:rsidR="00C456FF" w:rsidRDefault="00300BDF" w:rsidP="00C456FF">
      <w:pPr>
        <w:pStyle w:val="Paragrafobase"/>
        <w:ind w:left="140" w:hanging="1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Il Decreto Legislativo n° 1 del 02 gennaio 2018</w:t>
      </w:r>
    </w:p>
    <w:p w:rsidR="00C456FF" w:rsidRDefault="00C456FF" w:rsidP="00C456FF">
      <w:pPr>
        <w:pStyle w:val="Paragrafobase"/>
        <w:ind w:left="140" w:hanging="140"/>
        <w:rPr>
          <w:rFonts w:ascii="Swiss721BT-Thin" w:hAnsi="Swiss721BT-Thin" w:cs="Swiss721BT-Thin"/>
          <w:spacing w:val="-2"/>
          <w:sz w:val="20"/>
          <w:szCs w:val="20"/>
          <w:lang w:val="it-IT"/>
        </w:rPr>
      </w:pPr>
    </w:p>
    <w:p w:rsidR="00C456FF" w:rsidRDefault="00C456FF" w:rsidP="00C456FF">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ORDINA</w:t>
      </w:r>
      <w:r>
        <w:rPr>
          <w:rFonts w:ascii="Swiss721BT-Thin" w:hAnsi="Swiss721BT-Thin" w:cs="Swiss721BT-Thin"/>
          <w:spacing w:val="-2"/>
          <w:sz w:val="20"/>
          <w:szCs w:val="20"/>
          <w:lang w:val="it-IT"/>
        </w:rPr>
        <w:t xml:space="preserve"> </w:t>
      </w:r>
    </w:p>
    <w:p w:rsidR="00C456FF" w:rsidRDefault="00C456FF" w:rsidP="00C456FF">
      <w:pPr>
        <w:pStyle w:val="Paragrafobase"/>
        <w:ind w:left="220" w:hanging="220"/>
        <w:rPr>
          <w:rFonts w:ascii="Swiss721BT-Thin" w:hAnsi="Swiss721BT-Thin" w:cs="Swiss721BT-Thin"/>
          <w:spacing w:val="-2"/>
          <w:sz w:val="20"/>
          <w:szCs w:val="20"/>
          <w:lang w:val="it-IT"/>
        </w:rPr>
      </w:pPr>
      <w:r>
        <w:rPr>
          <w:rFonts w:ascii="Swiss721BT-Thin" w:hAnsi="Swiss721BT-Thin" w:cs="Swiss721BT-Thin"/>
          <w:spacing w:val="-2"/>
          <w:sz w:val="20"/>
          <w:szCs w:val="20"/>
          <w:lang w:val="it-IT"/>
        </w:rPr>
        <w:t>1)</w:t>
      </w:r>
      <w:r>
        <w:rPr>
          <w:rFonts w:ascii="Swiss721BT-Thin" w:hAnsi="Swiss721BT-Thin" w:cs="Swiss721BT-Thin"/>
          <w:spacing w:val="-2"/>
          <w:sz w:val="20"/>
          <w:szCs w:val="20"/>
          <w:lang w:val="it-IT"/>
        </w:rPr>
        <w:tab/>
        <w:t xml:space="preserve">I titolari dei seguenti impianti rifornimento carburanti ed esattamente i signori </w:t>
      </w:r>
    </w:p>
    <w:p w:rsidR="00C456FF" w:rsidRDefault="00C456FF" w:rsidP="00C456FF">
      <w:pPr>
        <w:pStyle w:val="Paragrafobase"/>
        <w:ind w:left="220" w:hanging="22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r>
        <w:rPr>
          <w:rFonts w:ascii="Swiss721BT-Thin" w:hAnsi="Swiss721BT-Thin" w:cs="Swiss721BT-Thin"/>
          <w:spacing w:val="-2"/>
          <w:sz w:val="20"/>
          <w:szCs w:val="20"/>
          <w:lang w:val="it-IT"/>
        </w:rPr>
        <w:tab/>
        <w:t xml:space="preserve">NOME IMPIANTO LOCALITA’ </w:t>
      </w:r>
    </w:p>
    <w:p w:rsidR="00C456FF" w:rsidRDefault="00C456FF" w:rsidP="00C456FF">
      <w:pPr>
        <w:pStyle w:val="Paragrafobase"/>
        <w:ind w:left="220" w:hanging="22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t>NOME IMPIANTO LOCALITA’</w:t>
      </w:r>
    </w:p>
    <w:p w:rsidR="00C456FF" w:rsidRDefault="00C456FF" w:rsidP="00C456FF">
      <w:pPr>
        <w:pStyle w:val="Paragrafobase"/>
        <w:ind w:left="220" w:hanging="22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t>NOME IMPIANTO LOCALITA’</w:t>
      </w:r>
    </w:p>
    <w:p w:rsidR="00C456FF" w:rsidRDefault="00C456FF" w:rsidP="00C456FF">
      <w:pPr>
        <w:pStyle w:val="Paragrafobase"/>
        <w:ind w:left="220" w:hanging="22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r>
        <w:rPr>
          <w:rFonts w:ascii="Swiss721BT-Thin" w:hAnsi="Swiss721BT-Thin" w:cs="Swiss721BT-Thin"/>
          <w:spacing w:val="-2"/>
          <w:sz w:val="20"/>
          <w:szCs w:val="20"/>
          <w:lang w:val="it-IT"/>
        </w:rPr>
        <w:tab/>
        <w:t xml:space="preserve">sono tenuti a garantire l’apertura ed il funzionamento dei rispettivi impianti di distribuzione con orario continuato per le ventiquattro ore fino a nuova disposizione. </w:t>
      </w:r>
    </w:p>
    <w:p w:rsidR="00C456FF" w:rsidRDefault="00C456FF" w:rsidP="00C456FF">
      <w:pPr>
        <w:pStyle w:val="Paragrafobase"/>
        <w:ind w:left="220" w:hanging="22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Tale apertura potrà essere convertita, in caso di contestuale residenza in loco dei titolari, in una pronta reperibilità. </w:t>
      </w:r>
    </w:p>
    <w:p w:rsidR="00C456FF" w:rsidRDefault="00C456FF" w:rsidP="00C456FF">
      <w:pPr>
        <w:pStyle w:val="Paragrafobase"/>
        <w:ind w:left="220" w:hanging="220"/>
        <w:rPr>
          <w:rFonts w:ascii="Swiss721BT-Thin" w:hAnsi="Swiss721BT-Thin" w:cs="Swiss721BT-Thin"/>
          <w:spacing w:val="-2"/>
          <w:sz w:val="20"/>
          <w:szCs w:val="20"/>
          <w:lang w:val="it-IT"/>
        </w:rPr>
      </w:pPr>
      <w:r>
        <w:rPr>
          <w:rFonts w:ascii="Swiss721BT-Thin" w:hAnsi="Swiss721BT-Thin" w:cs="Swiss721BT-Thin"/>
          <w:spacing w:val="-2"/>
          <w:sz w:val="20"/>
          <w:szCs w:val="20"/>
          <w:lang w:val="it-IT"/>
        </w:rPr>
        <w:t>2)</w:t>
      </w:r>
      <w:r>
        <w:rPr>
          <w:rFonts w:ascii="Swiss721BT-Thin" w:hAnsi="Swiss721BT-Thin" w:cs="Swiss721BT-Thin"/>
          <w:spacing w:val="-2"/>
          <w:sz w:val="20"/>
          <w:szCs w:val="20"/>
          <w:lang w:val="it-IT"/>
        </w:rPr>
        <w:tab/>
        <w:t xml:space="preserve">I medesimi gestori sono autorizzati a provvedere al rifornimento dei mezzi di soccorso, di servizio degli Enti impegnati e di Protezione Civile in generale. </w:t>
      </w:r>
    </w:p>
    <w:p w:rsidR="00C456FF" w:rsidRDefault="00C456FF" w:rsidP="00C456FF">
      <w:pPr>
        <w:pStyle w:val="Paragrafobase"/>
        <w:ind w:left="220" w:hanging="220"/>
        <w:rPr>
          <w:rFonts w:ascii="Swiss721BT-Thin" w:hAnsi="Swiss721BT-Thin" w:cs="Swiss721BT-Thin"/>
          <w:spacing w:val="-2"/>
          <w:sz w:val="20"/>
          <w:szCs w:val="20"/>
          <w:lang w:val="it-IT"/>
        </w:rPr>
      </w:pPr>
      <w:r>
        <w:rPr>
          <w:rFonts w:ascii="Swiss721BT-Thin" w:hAnsi="Swiss721BT-Thin" w:cs="Swiss721BT-Thin"/>
          <w:spacing w:val="-2"/>
          <w:sz w:val="20"/>
          <w:szCs w:val="20"/>
          <w:lang w:val="it-IT"/>
        </w:rPr>
        <w:t>3)</w:t>
      </w:r>
      <w:r>
        <w:rPr>
          <w:rFonts w:ascii="Swiss721BT-Thin" w:hAnsi="Swiss721BT-Thin" w:cs="Swiss721BT-Thin"/>
          <w:spacing w:val="-2"/>
          <w:sz w:val="20"/>
          <w:szCs w:val="20"/>
          <w:lang w:val="it-IT"/>
        </w:rPr>
        <w:tab/>
        <w:t xml:space="preserve">Il gestore dovrà ricevere dal richiedente l’esibizione del numero di targa e il nome dell’Ente o Associazione di riferimento, e rilasciare copia di ricevuta del quantitativo erogato. </w:t>
      </w:r>
    </w:p>
    <w:p w:rsidR="00C456FF" w:rsidRDefault="00C456FF" w:rsidP="00C456FF">
      <w:pPr>
        <w:pStyle w:val="Paragrafobase"/>
        <w:ind w:left="220" w:hanging="220"/>
        <w:rPr>
          <w:rFonts w:ascii="Swiss721BT-Thin" w:hAnsi="Swiss721BT-Thin" w:cs="Swiss721BT-Thin"/>
          <w:spacing w:val="-2"/>
          <w:sz w:val="20"/>
          <w:szCs w:val="20"/>
          <w:lang w:val="it-IT"/>
        </w:rPr>
      </w:pPr>
      <w:r>
        <w:rPr>
          <w:rFonts w:ascii="Swiss721BT-Thin" w:hAnsi="Swiss721BT-Thin" w:cs="Swiss721BT-Thin"/>
          <w:spacing w:val="-2"/>
          <w:sz w:val="20"/>
          <w:szCs w:val="20"/>
          <w:lang w:val="it-IT"/>
        </w:rPr>
        <w:t>4)</w:t>
      </w:r>
      <w:r>
        <w:rPr>
          <w:rFonts w:ascii="Swiss721BT-Thin" w:hAnsi="Swiss721BT-Thin" w:cs="Swiss721BT-Thin"/>
          <w:spacing w:val="-2"/>
          <w:sz w:val="20"/>
          <w:szCs w:val="20"/>
          <w:lang w:val="it-IT"/>
        </w:rPr>
        <w:tab/>
        <w:t>All’onere di cui alla presente Ordinanza, alla determinazione e alla liquidazione dei relativi rimborsi per le spese di personale che si renderanno necessarie, si farà fronte con separato provvedimento a seguito di redazione di verbale di accertamento da parte dell’Ufficio Tecnico Comunale.</w:t>
      </w:r>
    </w:p>
    <w:p w:rsidR="00C456FF" w:rsidRDefault="00C456FF" w:rsidP="00C456FF">
      <w:pPr>
        <w:pStyle w:val="Paragrafobase"/>
        <w:ind w:left="220" w:hanging="220"/>
        <w:rPr>
          <w:rFonts w:ascii="Swiss721BT-Thin" w:hAnsi="Swiss721BT-Thin" w:cs="Swiss721BT-Thin"/>
          <w:spacing w:val="-2"/>
          <w:sz w:val="20"/>
          <w:szCs w:val="20"/>
          <w:lang w:val="it-IT"/>
        </w:rPr>
      </w:pPr>
    </w:p>
    <w:p w:rsidR="00C456FF" w:rsidRDefault="00C456FF" w:rsidP="00C456FF">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RENDE NOTO</w:t>
      </w:r>
      <w:r>
        <w:rPr>
          <w:rFonts w:ascii="Swiss721BT-Thin" w:hAnsi="Swiss721BT-Thin" w:cs="Swiss721BT-Thin"/>
          <w:spacing w:val="-2"/>
          <w:sz w:val="20"/>
          <w:szCs w:val="20"/>
          <w:lang w:val="it-IT"/>
        </w:rPr>
        <w:t xml:space="preserve"> </w:t>
      </w:r>
    </w:p>
    <w:p w:rsidR="00C456FF" w:rsidRDefault="00C456FF" w:rsidP="00C456FF">
      <w:pPr>
        <w:pStyle w:val="Paragrafobase"/>
        <w:ind w:left="220" w:hanging="220"/>
        <w:rPr>
          <w:rFonts w:ascii="Swiss721BT-Thin" w:hAnsi="Swiss721BT-Thin" w:cs="Swiss721BT-Thin"/>
          <w:spacing w:val="-2"/>
          <w:sz w:val="20"/>
          <w:szCs w:val="20"/>
          <w:lang w:val="it-IT"/>
        </w:rPr>
      </w:pPr>
      <w:r>
        <w:rPr>
          <w:rFonts w:ascii="Swiss721BT-Thin" w:hAnsi="Swiss721BT-Thin" w:cs="Swiss721BT-Thin"/>
          <w:spacing w:val="-2"/>
          <w:sz w:val="20"/>
          <w:szCs w:val="20"/>
          <w:lang w:val="it-IT"/>
        </w:rPr>
        <w:t>• Che a norma di legge il responsabile del procedimento è il Sig. ............................................. il quale provvederà all’adozione di tutti gli atti successivi e conseguenti, e dei necessari impegni di spesa;</w:t>
      </w:r>
    </w:p>
    <w:p w:rsidR="00C456FF" w:rsidRDefault="00C456FF" w:rsidP="00C456FF">
      <w:pPr>
        <w:pStyle w:val="Paragrafobase"/>
        <w:ind w:left="220" w:hanging="220"/>
        <w:rPr>
          <w:rFonts w:ascii="Swiss721BT-Thin" w:hAnsi="Swiss721BT-Thin" w:cs="Swiss721BT-Thin"/>
          <w:spacing w:val="-2"/>
          <w:sz w:val="20"/>
          <w:szCs w:val="20"/>
          <w:lang w:val="it-IT"/>
        </w:rPr>
      </w:pPr>
    </w:p>
    <w:p w:rsidR="00C456FF" w:rsidRDefault="00C456FF" w:rsidP="00C456FF">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AVVERTE</w:t>
      </w:r>
      <w:r>
        <w:rPr>
          <w:rFonts w:ascii="Swiss721BT-Thin" w:hAnsi="Swiss721BT-Thin" w:cs="Swiss721BT-Thin"/>
          <w:spacing w:val="-2"/>
          <w:sz w:val="20"/>
          <w:szCs w:val="20"/>
          <w:lang w:val="it-IT"/>
        </w:rPr>
        <w:t xml:space="preserve"> </w:t>
      </w:r>
    </w:p>
    <w:p w:rsidR="00C456FF" w:rsidRDefault="00C456FF" w:rsidP="00C456FF">
      <w:pPr>
        <w:pStyle w:val="Paragrafobase"/>
        <w:ind w:left="220" w:hanging="22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Che copia del presente provvedimento è pubblicata all’Albo del Comune e notificata a ................................. e verrà trasmessa al Prefetto e al Presidente della Regione. </w:t>
      </w:r>
    </w:p>
    <w:p w:rsidR="00C456FF" w:rsidRDefault="00C456FF" w:rsidP="00C456FF">
      <w:pPr>
        <w:pStyle w:val="Paragrafobase"/>
        <w:ind w:left="220" w:hanging="22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Che sono incaricati della esecuzione della presente ordinanza, i Vigili Urbani, le Forze dell’Ordine, (altri)................ </w:t>
      </w:r>
    </w:p>
    <w:p w:rsidR="00C456FF" w:rsidRDefault="00C456FF" w:rsidP="00C456FF">
      <w:pPr>
        <w:pStyle w:val="Paragrafobase"/>
        <w:ind w:left="220" w:hanging="220"/>
        <w:rPr>
          <w:rFonts w:ascii="Swiss721BT-Thin" w:hAnsi="Swiss721BT-Thin" w:cs="Swiss721BT-Thin"/>
          <w:spacing w:val="-2"/>
          <w:sz w:val="20"/>
          <w:szCs w:val="20"/>
          <w:lang w:val="it-IT"/>
        </w:rPr>
      </w:pPr>
      <w:r>
        <w:rPr>
          <w:rFonts w:ascii="Swiss721BT-Thin" w:hAnsi="Swiss721BT-Thin" w:cs="Swiss721BT-Thin"/>
          <w:spacing w:val="-2"/>
          <w:sz w:val="20"/>
          <w:szCs w:val="20"/>
          <w:lang w:val="it-IT"/>
        </w:rPr>
        <w:t>• Che contro la presente Ordinanza è ammissibile ricorso nelle sedi competenti a termini di legge.</w:t>
      </w:r>
    </w:p>
    <w:p w:rsidR="00C456FF" w:rsidRDefault="00C456FF" w:rsidP="00C456FF">
      <w:pPr>
        <w:pStyle w:val="Paragrafobase"/>
        <w:ind w:left="220" w:hanging="220"/>
        <w:rPr>
          <w:rFonts w:ascii="Swiss721BT-Thin" w:hAnsi="Swiss721BT-Thin" w:cs="Swiss721BT-Thin"/>
          <w:spacing w:val="-2"/>
          <w:sz w:val="20"/>
          <w:szCs w:val="20"/>
          <w:lang w:val="it-IT"/>
        </w:rPr>
      </w:pPr>
    </w:p>
    <w:p w:rsidR="00C456FF" w:rsidRDefault="00C456FF" w:rsidP="00C456FF">
      <w:pPr>
        <w:pStyle w:val="Paragrafobase"/>
        <w:ind w:left="220" w:hanging="220"/>
        <w:rPr>
          <w:rFonts w:ascii="Swiss721BT-Thin" w:hAnsi="Swiss721BT-Thin" w:cs="Swiss721BT-Thin"/>
          <w:spacing w:val="-2"/>
          <w:sz w:val="20"/>
          <w:szCs w:val="20"/>
          <w:lang w:val="it-IT"/>
        </w:rPr>
      </w:pPr>
    </w:p>
    <w:p w:rsidR="00C456FF" w:rsidRDefault="00C456FF" w:rsidP="00C456FF">
      <w:pPr>
        <w:pStyle w:val="Paragrafobase"/>
        <w:ind w:left="220" w:hanging="22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Dal Municipio di ____________________, li ________________ </w:t>
      </w:r>
    </w:p>
    <w:p w:rsidR="00C456FF" w:rsidRDefault="00C456FF" w:rsidP="00C456FF">
      <w:pPr>
        <w:pStyle w:val="Paragrafobase"/>
        <w:ind w:left="220" w:hanging="22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C456FF" w:rsidRDefault="00C456FF" w:rsidP="00C456FF">
      <w:pPr>
        <w:pStyle w:val="Paragrafobase"/>
        <w:ind w:left="220" w:hanging="22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C456FF" w:rsidRDefault="00C456FF" w:rsidP="00C456FF">
      <w:pPr>
        <w:pStyle w:val="Paragrafobase"/>
        <w:ind w:left="220" w:hanging="22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IL SINDACO </w:t>
      </w:r>
    </w:p>
    <w:p w:rsidR="00C456FF" w:rsidRDefault="00C456FF" w:rsidP="00C456FF">
      <w:pPr>
        <w:pStyle w:val="Paragrafobase"/>
        <w:ind w:left="220" w:hanging="22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C456FF" w:rsidRDefault="00C456FF" w:rsidP="00C456FF">
      <w:pPr>
        <w:pStyle w:val="Paragrafobase"/>
        <w:ind w:left="220" w:hanging="220"/>
        <w:rPr>
          <w:rFonts w:ascii="Swiss721BT-Thin" w:hAnsi="Swiss721BT-Thin" w:cs="Swiss721BT-Thin"/>
          <w:spacing w:val="-2"/>
          <w:sz w:val="20"/>
          <w:szCs w:val="20"/>
          <w:lang w:val="it-IT"/>
        </w:rPr>
      </w:pPr>
    </w:p>
    <w:p w:rsidR="00C456FF" w:rsidRDefault="00C456FF" w:rsidP="00C456FF">
      <w:pPr>
        <w:pStyle w:val="Paragrafobase"/>
        <w:ind w:left="220" w:hanging="220"/>
        <w:rPr>
          <w:rFonts w:ascii="Swiss721BT-Thin" w:hAnsi="Swiss721BT-Thin" w:cs="Swiss721BT-Thin"/>
          <w:spacing w:val="-2"/>
          <w:sz w:val="20"/>
          <w:szCs w:val="20"/>
          <w:lang w:val="it-IT"/>
        </w:rPr>
      </w:pPr>
    </w:p>
    <w:p w:rsidR="00C456FF" w:rsidRDefault="00C456FF" w:rsidP="00C456FF">
      <w:pPr>
        <w:pStyle w:val="Paragrafobase"/>
        <w:ind w:left="220" w:hanging="22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N.B.: la presente ordinanza con modifiche può essere adoperata anche nel caso che sia necessaria la </w:t>
      </w:r>
      <w:proofErr w:type="spellStart"/>
      <w:r>
        <w:rPr>
          <w:rFonts w:ascii="Swiss721BT-Thin" w:hAnsi="Swiss721BT-Thin" w:cs="Swiss721BT-Thin"/>
          <w:spacing w:val="-2"/>
          <w:sz w:val="20"/>
          <w:szCs w:val="20"/>
          <w:lang w:val="it-IT"/>
        </w:rPr>
        <w:t>sussitenza</w:t>
      </w:r>
      <w:proofErr w:type="spellEnd"/>
      <w:r>
        <w:rPr>
          <w:rFonts w:ascii="Swiss721BT-Thin" w:hAnsi="Swiss721BT-Thin" w:cs="Swiss721BT-Thin"/>
          <w:spacing w:val="-2"/>
          <w:sz w:val="20"/>
          <w:szCs w:val="20"/>
          <w:lang w:val="it-IT"/>
        </w:rPr>
        <w:t xml:space="preserve"> a turisti bloccati da eventi straordinari, ecc. </w:t>
      </w:r>
    </w:p>
    <w:p w:rsidR="00C456FF" w:rsidRDefault="00C456FF" w:rsidP="00C456FF">
      <w:pPr>
        <w:tabs>
          <w:tab w:val="left" w:pos="960"/>
        </w:tabs>
        <w:sectPr w:rsidR="00C456FF" w:rsidSect="00365008">
          <w:pgSz w:w="11906" w:h="16838"/>
          <w:pgMar w:top="260" w:right="720" w:bottom="720" w:left="720" w:header="11" w:footer="720" w:gutter="0"/>
          <w:cols w:space="720"/>
          <w:noEndnote/>
        </w:sectPr>
      </w:pPr>
    </w:p>
    <w:p w:rsidR="001E51D9" w:rsidRDefault="001E51D9" w:rsidP="001E51D9">
      <w:pPr>
        <w:pStyle w:val="Paragrafobase"/>
        <w:rPr>
          <w:rFonts w:ascii="Swiss721BT-Thin" w:hAnsi="Swiss721BT-Thin" w:cs="Swiss721BT-Thin"/>
          <w:spacing w:val="-2"/>
          <w:sz w:val="20"/>
          <w:szCs w:val="20"/>
          <w:lang w:val="it-IT"/>
        </w:rPr>
      </w:pPr>
    </w:p>
    <w:p w:rsidR="001E51D9" w:rsidRDefault="001E51D9" w:rsidP="001E51D9">
      <w:pPr>
        <w:pStyle w:val="Paragrafobase"/>
        <w:rPr>
          <w:rFonts w:ascii="Swiss721BT-Thin" w:hAnsi="Swiss721BT-Thin" w:cs="Swiss721BT-Thin"/>
          <w:spacing w:val="-2"/>
          <w:sz w:val="20"/>
          <w:szCs w:val="20"/>
          <w:lang w:val="it-IT"/>
        </w:rPr>
      </w:pPr>
    </w:p>
    <w:p w:rsidR="001E51D9" w:rsidRDefault="001E51D9" w:rsidP="001E51D9">
      <w:pPr>
        <w:pStyle w:val="Paragrafobase"/>
        <w:rPr>
          <w:rFonts w:ascii="Swiss721BT-Thin" w:hAnsi="Swiss721BT-Thin" w:cs="Swiss721BT-Thin"/>
          <w:spacing w:val="-2"/>
          <w:sz w:val="20"/>
          <w:szCs w:val="20"/>
          <w:lang w:val="it-IT"/>
        </w:rPr>
      </w:pPr>
      <w:r>
        <w:rPr>
          <w:noProof/>
          <w:lang w:val="it-IT" w:eastAsia="it-IT"/>
        </w:rPr>
        <mc:AlternateContent>
          <mc:Choice Requires="wps">
            <w:drawing>
              <wp:anchor distT="0" distB="0" distL="114300" distR="114300" simplePos="0" relativeHeight="251719680" behindDoc="0" locked="0" layoutInCell="1" allowOverlap="1" wp14:anchorId="143EA495" wp14:editId="40843B75">
                <wp:simplePos x="0" y="0"/>
                <wp:positionH relativeFrom="column">
                  <wp:posOffset>2794635</wp:posOffset>
                </wp:positionH>
                <wp:positionV relativeFrom="paragraph">
                  <wp:posOffset>403860</wp:posOffset>
                </wp:positionV>
                <wp:extent cx="4111625" cy="1493520"/>
                <wp:effectExtent l="0" t="0" r="0" b="5080"/>
                <wp:wrapSquare wrapText="bothSides"/>
                <wp:docPr id="61" name="Casella di testo 61"/>
                <wp:cNvGraphicFramePr/>
                <a:graphic xmlns:a="http://schemas.openxmlformats.org/drawingml/2006/main">
                  <a:graphicData uri="http://schemas.microsoft.com/office/word/2010/wordprocessingShape">
                    <wps:wsp>
                      <wps:cNvSpPr txBox="1"/>
                      <wps:spPr>
                        <a:xfrm>
                          <a:off x="0" y="0"/>
                          <a:ext cx="4111625" cy="149352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Pr="00721421" w:rsidRDefault="005A6CD1" w:rsidP="001E51D9">
                            <w:pPr>
                              <w:pStyle w:val="Paragrafobase"/>
                              <w:rPr>
                                <w:rFonts w:ascii="Swiss721BT-Thin" w:hAnsi="Swiss721BT-Thin" w:cs="Swiss721BT-Thin"/>
                                <w:spacing w:val="-4"/>
                                <w:sz w:val="38"/>
                                <w:szCs w:val="38"/>
                                <w:lang w:val="it-IT"/>
                              </w:rPr>
                            </w:pPr>
                            <w:r w:rsidRPr="00721421">
                              <w:rPr>
                                <w:rFonts w:ascii="Swiss721BT-Thin" w:hAnsi="Swiss721BT-Thin" w:cs="Swiss721BT-Thin"/>
                                <w:spacing w:val="-4"/>
                                <w:sz w:val="38"/>
                                <w:szCs w:val="38"/>
                                <w:lang w:val="it-IT"/>
                              </w:rPr>
                              <w:t>Ordinanza di precettazione di stazioni di rifornimento carburanti per finalità di protezione civile.</w:t>
                            </w:r>
                          </w:p>
                          <w:p w:rsidR="005A6CD1" w:rsidRPr="00721421" w:rsidRDefault="005A6CD1" w:rsidP="001E51D9">
                            <w:pPr>
                              <w:pStyle w:val="Paragrafobase"/>
                              <w:suppressAutoHyphens/>
                              <w:rPr>
                                <w:rFonts w:ascii="Swiss721BT-Thin" w:hAnsi="Swiss721BT-Thin" w:cs="Swiss721BT-Thin"/>
                                <w:sz w:val="44"/>
                                <w:szCs w:val="44"/>
                                <w:lang w:val="it-IT"/>
                              </w:rPr>
                            </w:pPr>
                          </w:p>
                          <w:p w:rsidR="005A6CD1" w:rsidRDefault="005A6CD1" w:rsidP="001E51D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3EA495" id="Casella di testo 61" o:spid="_x0000_s1080" type="#_x0000_t202" style="position:absolute;margin-left:220.05pt;margin-top:31.8pt;width:323.75pt;height:117.6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" filled="f" stroked="f">
                <v:textbox>
                  <w:txbxContent>
                    <w:p w:rsidR="005A6CD1" w:rsidRPr="00721421" w:rsidRDefault="005A6CD1" w:rsidP="001E51D9">
                      <w:pPr>
                        <w:pStyle w:val="Paragrafobase"/>
                        <w:rPr>
                          <w:rFonts w:ascii="Swiss721BT-Thin" w:hAnsi="Swiss721BT-Thin" w:cs="Swiss721BT-Thin"/>
                          <w:spacing w:val="-4"/>
                          <w:sz w:val="38"/>
                          <w:szCs w:val="38"/>
                          <w:lang w:val="it-IT"/>
                        </w:rPr>
                      </w:pPr>
                      <w:r w:rsidRPr="00721421">
                        <w:rPr>
                          <w:rFonts w:ascii="Swiss721BT-Thin" w:hAnsi="Swiss721BT-Thin" w:cs="Swiss721BT-Thin"/>
                          <w:spacing w:val="-4"/>
                          <w:sz w:val="38"/>
                          <w:szCs w:val="38"/>
                          <w:lang w:val="it-IT"/>
                        </w:rPr>
                        <w:t>Ordinanza di precettazione di stazioni di rifornimento carburanti per finalità di protezione civile.</w:t>
                      </w:r>
                    </w:p>
                    <w:p w:rsidR="005A6CD1" w:rsidRPr="00721421" w:rsidRDefault="005A6CD1" w:rsidP="001E51D9">
                      <w:pPr>
                        <w:pStyle w:val="Paragrafobase"/>
                        <w:suppressAutoHyphens/>
                        <w:rPr>
                          <w:rFonts w:ascii="Swiss721BT-Thin" w:hAnsi="Swiss721BT-Thin" w:cs="Swiss721BT-Thin"/>
                          <w:sz w:val="44"/>
                          <w:szCs w:val="44"/>
                          <w:lang w:val="it-IT"/>
                        </w:rPr>
                      </w:pPr>
                    </w:p>
                    <w:p w:rsidR="005A6CD1" w:rsidRDefault="005A6CD1" w:rsidP="001E51D9"/>
                  </w:txbxContent>
                </v:textbox>
                <w10:wrap type="square"/>
              </v:shape>
            </w:pict>
          </mc:Fallback>
        </mc:AlternateContent>
      </w:r>
      <w:r>
        <w:rPr>
          <w:noProof/>
          <w:lang w:val="it-IT" w:eastAsia="it-IT"/>
        </w:rPr>
        <mc:AlternateContent>
          <mc:Choice Requires="wps">
            <w:drawing>
              <wp:anchor distT="0" distB="0" distL="114300" distR="114300" simplePos="0" relativeHeight="251720704" behindDoc="0" locked="0" layoutInCell="1" allowOverlap="1" wp14:anchorId="2BD6A7B6" wp14:editId="02603956">
                <wp:simplePos x="0" y="0"/>
                <wp:positionH relativeFrom="column">
                  <wp:posOffset>2794635</wp:posOffset>
                </wp:positionH>
                <wp:positionV relativeFrom="paragraph">
                  <wp:posOffset>68580</wp:posOffset>
                </wp:positionV>
                <wp:extent cx="1485900" cy="457200"/>
                <wp:effectExtent l="0" t="0" r="0" b="0"/>
                <wp:wrapSquare wrapText="bothSides"/>
                <wp:docPr id="62" name="Casella di testo 62"/>
                <wp:cNvGraphicFramePr/>
                <a:graphic xmlns:a="http://schemas.openxmlformats.org/drawingml/2006/main">
                  <a:graphicData uri="http://schemas.microsoft.com/office/word/2010/wordprocessingShape">
                    <wps:wsp>
                      <wps:cNvSpPr txBox="1"/>
                      <wps:spPr>
                        <a:xfrm>
                          <a:off x="0" y="0"/>
                          <a:ext cx="1485900" cy="4572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Default="005A6CD1" w:rsidP="001E51D9">
                            <w:pPr>
                              <w:pStyle w:val="Testofumetto"/>
                              <w:rPr>
                                <w:rFonts w:ascii="Swiss721BT-Thin" w:hAnsi="Swiss721BT-Thin" w:cs="Swiss721BT-Thin"/>
                                <w:sz w:val="32"/>
                                <w:szCs w:val="32"/>
                              </w:rPr>
                            </w:pPr>
                            <w:r>
                              <w:rPr>
                                <w:rFonts w:ascii="Swiss721BT-Thin" w:hAnsi="Swiss721BT-Thin" w:cs="Swiss721BT-Thin"/>
                                <w:sz w:val="32"/>
                                <w:szCs w:val="32"/>
                              </w:rPr>
                              <w:t>Mod.019</w:t>
                            </w:r>
                          </w:p>
                          <w:p w:rsidR="005A6CD1" w:rsidRDefault="005A6CD1" w:rsidP="001E51D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BD6A7B6" id="Casella di testo 62" o:spid="_x0000_s1081" type="#_x0000_t202" style="position:absolute;margin-left:220.05pt;margin-top:5.4pt;width:117pt;height:36pt;z-index:2517207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" filled="f" stroked="f">
                <v:textbox>
                  <w:txbxContent>
                    <w:p w:rsidR="005A6CD1" w:rsidRDefault="005A6CD1" w:rsidP="001E51D9">
                      <w:pPr>
                        <w:pStyle w:val="Testofumetto"/>
                        <w:rPr>
                          <w:rFonts w:ascii="Swiss721BT-Thin" w:hAnsi="Swiss721BT-Thin" w:cs="Swiss721BT-Thin"/>
                          <w:sz w:val="32"/>
                          <w:szCs w:val="32"/>
                        </w:rPr>
                      </w:pPr>
                      <w:r>
                        <w:rPr>
                          <w:rFonts w:ascii="Swiss721BT-Thin" w:hAnsi="Swiss721BT-Thin" w:cs="Swiss721BT-Thin"/>
                          <w:sz w:val="32"/>
                          <w:szCs w:val="32"/>
                        </w:rPr>
                        <w:t>Mod.019</w:t>
                      </w:r>
                    </w:p>
                    <w:p w:rsidR="005A6CD1" w:rsidRDefault="005A6CD1" w:rsidP="001E51D9"/>
                  </w:txbxContent>
                </v:textbox>
                <w10:wrap type="square"/>
              </v:shape>
            </w:pict>
          </mc:Fallback>
        </mc:AlternateContent>
      </w:r>
    </w:p>
    <w:p w:rsidR="001E51D9" w:rsidRDefault="001E51D9" w:rsidP="001E51D9">
      <w:pPr>
        <w:pStyle w:val="Paragrafobase"/>
        <w:rPr>
          <w:rFonts w:ascii="Swiss721BT-Thin" w:hAnsi="Swiss721BT-Thin" w:cs="Swiss721BT-Thin"/>
          <w:spacing w:val="-2"/>
          <w:sz w:val="20"/>
          <w:szCs w:val="20"/>
          <w:lang w:val="it-IT"/>
        </w:rPr>
      </w:pPr>
    </w:p>
    <w:p w:rsidR="001E51D9" w:rsidRDefault="001E51D9" w:rsidP="001E51D9">
      <w:pPr>
        <w:pStyle w:val="Paragrafobase"/>
        <w:rPr>
          <w:rFonts w:ascii="Swiss721BT-Thin" w:hAnsi="Swiss721BT-Thin" w:cs="Swiss721BT-Thin"/>
          <w:spacing w:val="-2"/>
          <w:sz w:val="20"/>
          <w:szCs w:val="20"/>
          <w:lang w:val="it-IT"/>
        </w:rPr>
      </w:pPr>
    </w:p>
    <w:p w:rsidR="001E51D9" w:rsidRDefault="001E51D9" w:rsidP="001E51D9">
      <w:pPr>
        <w:pStyle w:val="Paragrafobase"/>
        <w:rPr>
          <w:rFonts w:ascii="Swiss721BT-Thin" w:hAnsi="Swiss721BT-Thin" w:cs="Swiss721BT-Thin"/>
          <w:spacing w:val="-2"/>
          <w:sz w:val="20"/>
          <w:szCs w:val="20"/>
          <w:lang w:val="it-IT"/>
        </w:rPr>
      </w:pPr>
    </w:p>
    <w:p w:rsidR="001E51D9" w:rsidRDefault="001E51D9" w:rsidP="001E51D9">
      <w:pPr>
        <w:pStyle w:val="Paragrafobase"/>
        <w:rPr>
          <w:rFonts w:ascii="Swiss721BT-Thin" w:hAnsi="Swiss721BT-Thin" w:cs="Swiss721BT-Thin"/>
          <w:spacing w:val="-2"/>
          <w:sz w:val="20"/>
          <w:szCs w:val="20"/>
          <w:lang w:val="it-IT"/>
        </w:rPr>
      </w:pPr>
    </w:p>
    <w:p w:rsidR="001E51D9" w:rsidRDefault="001E51D9" w:rsidP="001E51D9">
      <w:pPr>
        <w:pStyle w:val="Paragrafobase"/>
        <w:rPr>
          <w:rFonts w:ascii="Swiss721BT-Thin" w:hAnsi="Swiss721BT-Thin" w:cs="Swiss721BT-Thin"/>
          <w:spacing w:val="-2"/>
          <w:sz w:val="20"/>
          <w:szCs w:val="20"/>
          <w:lang w:val="it-IT"/>
        </w:rPr>
      </w:pPr>
    </w:p>
    <w:p w:rsidR="001E51D9" w:rsidRDefault="001E51D9" w:rsidP="001E51D9">
      <w:pPr>
        <w:pStyle w:val="Paragrafobase"/>
        <w:rPr>
          <w:rFonts w:ascii="Swiss721BT-Thin" w:hAnsi="Swiss721BT-Thin" w:cs="Swiss721BT-Thin"/>
          <w:spacing w:val="-2"/>
          <w:sz w:val="20"/>
          <w:szCs w:val="20"/>
          <w:lang w:val="it-IT"/>
        </w:rPr>
      </w:pPr>
    </w:p>
    <w:p w:rsidR="001E51D9" w:rsidRDefault="001E51D9" w:rsidP="001E51D9">
      <w:pPr>
        <w:pStyle w:val="Paragrafobase"/>
        <w:rPr>
          <w:rFonts w:ascii="Swiss721BT-Thin" w:hAnsi="Swiss721BT-Thin" w:cs="Swiss721BT-Thin"/>
          <w:spacing w:val="-2"/>
          <w:sz w:val="20"/>
          <w:szCs w:val="20"/>
          <w:lang w:val="it-IT"/>
        </w:rPr>
      </w:pPr>
    </w:p>
    <w:p w:rsidR="001E51D9" w:rsidRDefault="001E51D9" w:rsidP="001E51D9">
      <w:pPr>
        <w:pStyle w:val="Paragrafobase"/>
        <w:rPr>
          <w:rFonts w:ascii="Swiss721BT-Thin" w:hAnsi="Swiss721BT-Thin" w:cs="Swiss721BT-Thin"/>
          <w:spacing w:val="-2"/>
          <w:sz w:val="20"/>
          <w:szCs w:val="20"/>
          <w:lang w:val="it-IT"/>
        </w:rPr>
      </w:pPr>
    </w:p>
    <w:p w:rsidR="001E51D9" w:rsidRDefault="001E51D9" w:rsidP="001E51D9">
      <w:pPr>
        <w:pStyle w:val="Paragrafobase"/>
        <w:rPr>
          <w:rFonts w:ascii="Swiss721BT-Thin" w:hAnsi="Swiss721BT-Thin" w:cs="Swiss721BT-Thin"/>
          <w:spacing w:val="-2"/>
          <w:sz w:val="20"/>
          <w:szCs w:val="20"/>
          <w:lang w:val="it-IT"/>
        </w:rPr>
      </w:pPr>
    </w:p>
    <w:p w:rsidR="001E51D9" w:rsidRDefault="001E51D9" w:rsidP="001E51D9">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Ordinanza </w:t>
      </w:r>
      <w:proofErr w:type="spellStart"/>
      <w:r>
        <w:rPr>
          <w:rFonts w:ascii="Swiss721BT-Thin" w:hAnsi="Swiss721BT-Thin" w:cs="Swiss721BT-Thin"/>
          <w:spacing w:val="-2"/>
          <w:sz w:val="20"/>
          <w:szCs w:val="20"/>
          <w:lang w:val="it-IT"/>
        </w:rPr>
        <w:t>n.______del</w:t>
      </w:r>
      <w:proofErr w:type="spellEnd"/>
      <w:r>
        <w:rPr>
          <w:rFonts w:ascii="Swiss721BT-Thin" w:hAnsi="Swiss721BT-Thin" w:cs="Swiss721BT-Thin"/>
          <w:spacing w:val="-2"/>
          <w:sz w:val="20"/>
          <w:szCs w:val="20"/>
          <w:lang w:val="it-IT"/>
        </w:rPr>
        <w:t xml:space="preserve"> ____________</w:t>
      </w:r>
    </w:p>
    <w:p w:rsidR="001E51D9" w:rsidRDefault="001E51D9" w:rsidP="001E51D9">
      <w:pPr>
        <w:pStyle w:val="Paragrafobase"/>
        <w:rPr>
          <w:rFonts w:ascii="Swiss721BT-Thin" w:hAnsi="Swiss721BT-Thin" w:cs="Swiss721BT-Thin"/>
          <w:spacing w:val="-2"/>
          <w:sz w:val="20"/>
          <w:szCs w:val="20"/>
          <w:lang w:val="it-IT"/>
        </w:rPr>
      </w:pPr>
    </w:p>
    <w:p w:rsidR="001E51D9" w:rsidRDefault="001E51D9" w:rsidP="001E51D9">
      <w:pPr>
        <w:pStyle w:val="Paragrafobase"/>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IL SINDACO</w:t>
      </w:r>
    </w:p>
    <w:p w:rsidR="001E51D9" w:rsidRDefault="001E51D9" w:rsidP="001E51D9">
      <w:pPr>
        <w:pStyle w:val="Paragrafobase"/>
        <w:ind w:left="140" w:hanging="140"/>
        <w:rPr>
          <w:rFonts w:ascii="Swiss721BT-Thin" w:hAnsi="Swiss721BT-Thin" w:cs="Swiss721BT-Thin"/>
          <w:spacing w:val="-2"/>
          <w:sz w:val="20"/>
          <w:szCs w:val="20"/>
          <w:lang w:val="it-IT"/>
        </w:rPr>
      </w:pPr>
    </w:p>
    <w:p w:rsidR="001E51D9" w:rsidRDefault="001E51D9" w:rsidP="001E51D9">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PREMESSO</w:t>
      </w:r>
      <w:r>
        <w:rPr>
          <w:rFonts w:ascii="Swiss721BT-Thin" w:hAnsi="Swiss721BT-Thin" w:cs="Swiss721BT-Thin"/>
          <w:spacing w:val="-2"/>
          <w:sz w:val="20"/>
          <w:szCs w:val="20"/>
          <w:lang w:val="it-IT"/>
        </w:rPr>
        <w:t xml:space="preserve"> </w:t>
      </w:r>
    </w:p>
    <w:p w:rsidR="001E51D9" w:rsidRDefault="001E51D9" w:rsidP="001E51D9">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in data ………………………….. un evento ………………………………………………………………. ha causato danni conseguenze per la popolazione del Comune; </w:t>
      </w:r>
    </w:p>
    <w:p w:rsidR="001E51D9" w:rsidRDefault="001E51D9" w:rsidP="001E51D9">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sempre nel Comune di hanno trovato sede operativa altre organizzazioni di Protezione Civile (varie associazioni di volontariato, CRI, etc.); </w:t>
      </w:r>
    </w:p>
    <w:p w:rsidR="001E51D9" w:rsidRDefault="001E51D9" w:rsidP="001E51D9">
      <w:pPr>
        <w:pStyle w:val="Paragrafobase"/>
        <w:ind w:left="140" w:hanging="140"/>
        <w:rPr>
          <w:rFonts w:ascii="Swiss721BT-Thin" w:hAnsi="Swiss721BT-Thin" w:cs="Swiss721BT-Thin"/>
          <w:spacing w:val="-2"/>
          <w:sz w:val="20"/>
          <w:szCs w:val="20"/>
          <w:lang w:val="it-IT"/>
        </w:rPr>
      </w:pPr>
    </w:p>
    <w:p w:rsidR="001E51D9" w:rsidRDefault="001E51D9" w:rsidP="001E51D9">
      <w:pPr>
        <w:pStyle w:val="Paragrafobase"/>
        <w:rPr>
          <w:rFonts w:ascii="Swiss721BT-Thin" w:hAnsi="Swiss721BT-Thin" w:cs="Swiss721BT-Thin"/>
          <w:spacing w:val="-2"/>
          <w:sz w:val="20"/>
          <w:szCs w:val="20"/>
          <w:lang w:val="it-IT"/>
        </w:rPr>
      </w:pPr>
      <w:r>
        <w:rPr>
          <w:rFonts w:ascii="Swiss721BT-BoldExtended" w:hAnsi="Swiss721BT-BoldExtended" w:cs="Swiss721BT-BoldExtended"/>
          <w:b/>
          <w:bCs/>
          <w:spacing w:val="-2"/>
          <w:sz w:val="20"/>
          <w:szCs w:val="20"/>
          <w:lang w:val="it-IT"/>
        </w:rPr>
        <w:t>PRESO ATTO</w:t>
      </w:r>
      <w:r>
        <w:rPr>
          <w:rFonts w:ascii="Swiss721BT-Thin" w:hAnsi="Swiss721BT-Thin" w:cs="Swiss721BT-Thin"/>
          <w:spacing w:val="-2"/>
          <w:sz w:val="20"/>
          <w:szCs w:val="20"/>
          <w:lang w:val="it-IT"/>
        </w:rPr>
        <w:t xml:space="preserve"> </w:t>
      </w:r>
    </w:p>
    <w:p w:rsidR="001E51D9" w:rsidRDefault="001E51D9" w:rsidP="001E51D9">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che occorre provvedere ad acquisti e forniture di beni e servizi di carattere urgente con particolare riferimento al rifornimento di carburanti per i mezzi di soccorso, mesticherie e articoli termo-sanitari per interventi tecnici urgenti, farmacie per urgenze sanitarie, alimentari, bar e ristoranti per servizi di ristoro, supermercati per rifornimento mense, meccanici, gommisti ed elettrauto per interventi di riparazione ai mezzi di soccorso e quant’altro necessario ad una tempestiva opera di soccorso alle popolazioni colpite;</w:t>
      </w:r>
    </w:p>
    <w:p w:rsidR="001E51D9" w:rsidRDefault="001E51D9" w:rsidP="001E51D9">
      <w:pPr>
        <w:pStyle w:val="Paragrafobase"/>
        <w:rPr>
          <w:rFonts w:ascii="Swiss721BT-Thin" w:hAnsi="Swiss721BT-Thin" w:cs="Swiss721BT-Thin"/>
          <w:spacing w:val="-2"/>
          <w:sz w:val="20"/>
          <w:szCs w:val="20"/>
          <w:lang w:val="it-IT"/>
        </w:rPr>
      </w:pPr>
    </w:p>
    <w:p w:rsidR="001E51D9" w:rsidRDefault="001E51D9" w:rsidP="001E51D9">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CONSIDERATO </w:t>
      </w:r>
    </w:p>
    <w:p w:rsidR="001E51D9" w:rsidRDefault="001E51D9" w:rsidP="001E51D9">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l’attuale stato di disastro e di bisogno rende altresì indispensabile tutta una serie di interventi sulle zone colpite e prestazioni di primo soccorso a favore della popolazione, nonché la necessaria assistenza tecnico-logistica per la costituzione, la gestione ed il funzionamento dell’organizzazione dei soccorsi; </w:t>
      </w:r>
    </w:p>
    <w:p w:rsidR="001E51D9" w:rsidRDefault="001E51D9" w:rsidP="001E51D9">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stante la situazione di emergenza impellente si ritiene opportuno individuare una serie di Ditte e fornitori, secondo le necessità e richieste dei soccorritori; </w:t>
      </w:r>
    </w:p>
    <w:p w:rsidR="001E51D9" w:rsidRDefault="001E51D9" w:rsidP="001E51D9">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che qualunque indugio potrebbe comportare l’aggravamento dei danni e della pericolosità dei luoghi;</w:t>
      </w:r>
    </w:p>
    <w:p w:rsidR="001E51D9" w:rsidRDefault="001E51D9" w:rsidP="001E51D9">
      <w:pPr>
        <w:pStyle w:val="Paragrafobase"/>
        <w:ind w:left="140" w:hanging="140"/>
        <w:rPr>
          <w:rFonts w:ascii="Swiss721BT-Thin" w:hAnsi="Swiss721BT-Thin" w:cs="Swiss721BT-Thin"/>
          <w:spacing w:val="-2"/>
          <w:sz w:val="20"/>
          <w:szCs w:val="20"/>
          <w:lang w:val="it-IT"/>
        </w:rPr>
      </w:pPr>
    </w:p>
    <w:p w:rsidR="001E51D9" w:rsidRDefault="001E51D9" w:rsidP="001E51D9">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RITENUTO </w:t>
      </w:r>
    </w:p>
    <w:p w:rsidR="001E51D9" w:rsidRDefault="001E51D9" w:rsidP="001E51D9">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che occorra provvedere a porre in reperibilità h24 alcuni esercizi commerciali che, per tipologia e collocazione, possano ritenersi funzionali, e quindi determinanti per il buon funzionamento della macchina organizzativa dei soccorsi, e a tale scopo individuati dal C.O.C. e dai servizi di emergenza;</w:t>
      </w:r>
    </w:p>
    <w:p w:rsidR="001E51D9" w:rsidRDefault="001E51D9" w:rsidP="001E51D9">
      <w:pPr>
        <w:pStyle w:val="Paragrafobase"/>
        <w:ind w:left="140" w:hanging="140"/>
        <w:rPr>
          <w:rFonts w:ascii="Swiss721BT-Thin" w:hAnsi="Swiss721BT-Thin" w:cs="Swiss721BT-Thin"/>
          <w:spacing w:val="-2"/>
          <w:sz w:val="20"/>
          <w:szCs w:val="20"/>
          <w:lang w:val="it-IT"/>
        </w:rPr>
      </w:pPr>
    </w:p>
    <w:p w:rsidR="001E51D9" w:rsidRDefault="001E51D9" w:rsidP="001E51D9">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VISTI </w:t>
      </w:r>
    </w:p>
    <w:p w:rsidR="001E51D9" w:rsidRDefault="001E51D9" w:rsidP="001E51D9">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15 della legge 24 febbraio 1992 n. 225; </w:t>
      </w:r>
    </w:p>
    <w:p w:rsidR="001E51D9" w:rsidRDefault="001E51D9" w:rsidP="001E51D9">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54 comma 2 del </w:t>
      </w:r>
      <w:proofErr w:type="spellStart"/>
      <w:r>
        <w:rPr>
          <w:rFonts w:ascii="Swiss721BT-Thin" w:hAnsi="Swiss721BT-Thin" w:cs="Swiss721BT-Thin"/>
          <w:spacing w:val="-2"/>
          <w:sz w:val="20"/>
          <w:szCs w:val="20"/>
          <w:lang w:val="it-IT"/>
        </w:rPr>
        <w:t>D.Lgs.</w:t>
      </w:r>
      <w:proofErr w:type="spellEnd"/>
      <w:r>
        <w:rPr>
          <w:rFonts w:ascii="Swiss721BT-Thin" w:hAnsi="Swiss721BT-Thin" w:cs="Swiss721BT-Thin"/>
          <w:spacing w:val="-2"/>
          <w:sz w:val="20"/>
          <w:szCs w:val="20"/>
          <w:lang w:val="it-IT"/>
        </w:rPr>
        <w:t xml:space="preserve"> 18 agosto 2000 n.267; </w:t>
      </w:r>
    </w:p>
    <w:p w:rsidR="001E51D9" w:rsidRDefault="001E51D9" w:rsidP="001E51D9">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 legge 07.08.1990, n. 241 </w:t>
      </w:r>
    </w:p>
    <w:p w:rsidR="001E51D9" w:rsidRDefault="001E51D9" w:rsidP="001E51D9">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21 novembre 1985, n. 28</w:t>
      </w:r>
    </w:p>
    <w:p w:rsidR="001E51D9" w:rsidRDefault="001E51D9" w:rsidP="001E51D9">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17 gennaio 1989, n. 3</w:t>
      </w:r>
    </w:p>
    <w:p w:rsidR="001E51D9" w:rsidRDefault="001E51D9" w:rsidP="001E51D9">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12 giugno 2006, n. 9</w:t>
      </w:r>
    </w:p>
    <w:p w:rsidR="001E51D9" w:rsidRDefault="00300BDF" w:rsidP="001E51D9">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Il Decreto Legislativo n° 1 del 02 gennaio 2018</w:t>
      </w:r>
    </w:p>
    <w:p w:rsidR="001E51D9" w:rsidRDefault="001E51D9" w:rsidP="001E51D9">
      <w:pPr>
        <w:pStyle w:val="Paragrafobase"/>
        <w:ind w:left="140" w:hanging="140"/>
        <w:rPr>
          <w:rFonts w:ascii="Swiss721BT-Thin" w:hAnsi="Swiss721BT-Thin" w:cs="Swiss721BT-Thin"/>
          <w:spacing w:val="-2"/>
          <w:sz w:val="20"/>
          <w:szCs w:val="20"/>
          <w:lang w:val="it-IT"/>
        </w:rPr>
      </w:pPr>
    </w:p>
    <w:p w:rsidR="001E51D9" w:rsidRDefault="001E51D9" w:rsidP="001E51D9">
      <w:pPr>
        <w:pStyle w:val="Paragrafobase"/>
        <w:ind w:left="140" w:hanging="140"/>
        <w:rPr>
          <w:rFonts w:ascii="Swiss721BT-BoldExtended" w:hAnsi="Swiss721BT-BoldExtended" w:cs="Swiss721BT-BoldExtended"/>
          <w:b/>
          <w:bCs/>
          <w:spacing w:val="-2"/>
          <w:sz w:val="20"/>
          <w:szCs w:val="20"/>
          <w:lang w:val="it-IT"/>
        </w:rPr>
      </w:pPr>
    </w:p>
    <w:p w:rsidR="001E51D9" w:rsidRDefault="001E51D9" w:rsidP="001E51D9">
      <w:pPr>
        <w:pStyle w:val="Paragrafobase"/>
        <w:ind w:left="140" w:hanging="140"/>
        <w:rPr>
          <w:rFonts w:ascii="Swiss721BT-BoldExtended" w:hAnsi="Swiss721BT-BoldExtended" w:cs="Swiss721BT-BoldExtended"/>
          <w:b/>
          <w:bCs/>
          <w:spacing w:val="-2"/>
          <w:sz w:val="20"/>
          <w:szCs w:val="20"/>
          <w:lang w:val="it-IT"/>
        </w:rPr>
      </w:pPr>
    </w:p>
    <w:p w:rsidR="001E51D9" w:rsidRDefault="001E51D9" w:rsidP="001E51D9">
      <w:pPr>
        <w:pStyle w:val="Paragrafobase"/>
        <w:ind w:left="140" w:hanging="140"/>
        <w:rPr>
          <w:rFonts w:ascii="Swiss721BT-BoldExtended" w:hAnsi="Swiss721BT-BoldExtended" w:cs="Swiss721BT-BoldExtended"/>
          <w:b/>
          <w:bCs/>
          <w:spacing w:val="-2"/>
          <w:sz w:val="20"/>
          <w:szCs w:val="20"/>
          <w:lang w:val="it-IT"/>
        </w:rPr>
      </w:pPr>
    </w:p>
    <w:p w:rsidR="001E51D9" w:rsidRDefault="001E51D9" w:rsidP="001E51D9">
      <w:pPr>
        <w:pStyle w:val="Paragrafobase"/>
        <w:ind w:left="140" w:hanging="140"/>
        <w:rPr>
          <w:rFonts w:ascii="Swiss721BT-BoldExtended" w:hAnsi="Swiss721BT-BoldExtended" w:cs="Swiss721BT-BoldExtended"/>
          <w:b/>
          <w:bCs/>
          <w:spacing w:val="-2"/>
          <w:sz w:val="20"/>
          <w:szCs w:val="20"/>
          <w:lang w:val="it-IT"/>
        </w:rPr>
      </w:pPr>
    </w:p>
    <w:p w:rsidR="001E51D9" w:rsidRDefault="001E51D9" w:rsidP="001E51D9">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ORDINA </w:t>
      </w:r>
    </w:p>
    <w:p w:rsidR="001E51D9" w:rsidRDefault="001E51D9" w:rsidP="001E51D9">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1)</w:t>
      </w:r>
      <w:r>
        <w:rPr>
          <w:rFonts w:ascii="Swiss721BT-Thin" w:hAnsi="Swiss721BT-Thin" w:cs="Swiss721BT-Thin"/>
          <w:spacing w:val="-2"/>
          <w:sz w:val="20"/>
          <w:szCs w:val="20"/>
          <w:lang w:val="it-IT"/>
        </w:rPr>
        <w:tab/>
        <w:t xml:space="preserve">I titolari dei seguenti esercizi commerciali, ed esattamente i signori </w:t>
      </w:r>
    </w:p>
    <w:p w:rsidR="001E51D9" w:rsidRDefault="001E51D9" w:rsidP="001E51D9">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r>
        <w:rPr>
          <w:rFonts w:ascii="Swiss721BT-Thin" w:hAnsi="Swiss721BT-Thin" w:cs="Swiss721BT-Thin"/>
          <w:spacing w:val="-2"/>
          <w:sz w:val="20"/>
          <w:szCs w:val="20"/>
          <w:lang w:val="it-IT"/>
        </w:rPr>
        <w:tab/>
        <w:t xml:space="preserve">NOME ESERCIZIO LOCALITA’ </w:t>
      </w:r>
    </w:p>
    <w:p w:rsidR="001E51D9" w:rsidRDefault="001E51D9" w:rsidP="001E51D9">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t xml:space="preserve">__________________________________________________________________ </w:t>
      </w:r>
    </w:p>
    <w:p w:rsidR="001E51D9" w:rsidRDefault="001E51D9" w:rsidP="001E51D9">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r>
        <w:rPr>
          <w:rFonts w:ascii="Swiss721BT-Thin" w:hAnsi="Swiss721BT-Thin" w:cs="Swiss721BT-Thin"/>
          <w:spacing w:val="-2"/>
          <w:sz w:val="20"/>
          <w:szCs w:val="20"/>
          <w:lang w:val="it-IT"/>
        </w:rPr>
        <w:tab/>
        <w:t xml:space="preserve">__________________________________________________________________ </w:t>
      </w:r>
    </w:p>
    <w:p w:rsidR="001E51D9" w:rsidRDefault="001E51D9" w:rsidP="001E51D9">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r>
        <w:rPr>
          <w:rFonts w:ascii="Swiss721BT-Thin" w:hAnsi="Swiss721BT-Thin" w:cs="Swiss721BT-Thin"/>
          <w:spacing w:val="-2"/>
          <w:sz w:val="20"/>
          <w:szCs w:val="20"/>
          <w:lang w:val="it-IT"/>
        </w:rPr>
        <w:tab/>
        <w:t xml:space="preserve">__________________________________________________________________ </w:t>
      </w:r>
    </w:p>
    <w:p w:rsidR="001E51D9" w:rsidRDefault="001E51D9" w:rsidP="001E51D9">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t>__________________________________________________________________</w:t>
      </w:r>
      <w:r>
        <w:rPr>
          <w:rFonts w:ascii="Swiss721BT-Thin" w:hAnsi="Swiss721BT-Thin" w:cs="Swiss721BT-Thin"/>
          <w:spacing w:val="-2"/>
          <w:sz w:val="20"/>
          <w:szCs w:val="20"/>
          <w:lang w:val="it-IT"/>
        </w:rPr>
        <w:tab/>
      </w:r>
      <w:r>
        <w:rPr>
          <w:rFonts w:ascii="Swiss721BT-Thin" w:hAnsi="Swiss721BT-Thin" w:cs="Swiss721BT-Thin"/>
          <w:spacing w:val="-2"/>
          <w:sz w:val="20"/>
          <w:szCs w:val="20"/>
          <w:lang w:val="it-IT"/>
        </w:rPr>
        <w:tab/>
      </w:r>
      <w:r>
        <w:rPr>
          <w:rFonts w:ascii="Swiss721BT-Thin" w:hAnsi="Swiss721BT-Thin" w:cs="Swiss721BT-Thin"/>
          <w:spacing w:val="-2"/>
          <w:sz w:val="20"/>
          <w:szCs w:val="20"/>
          <w:lang w:val="it-IT"/>
        </w:rPr>
        <w:tab/>
      </w:r>
    </w:p>
    <w:p w:rsidR="001E51D9" w:rsidRDefault="001E51D9" w:rsidP="001E51D9">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t>__________________________________________________________________</w:t>
      </w:r>
    </w:p>
    <w:p w:rsidR="001E51D9" w:rsidRDefault="001E51D9" w:rsidP="001E51D9">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t>__________________________________________________________________</w:t>
      </w:r>
    </w:p>
    <w:p w:rsidR="001E51D9" w:rsidRDefault="001E51D9" w:rsidP="001E51D9">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t>__________________________________________________________________</w:t>
      </w:r>
    </w:p>
    <w:p w:rsidR="001E51D9" w:rsidRDefault="001E51D9" w:rsidP="001E51D9">
      <w:pPr>
        <w:pStyle w:val="Paragrafobase"/>
        <w:ind w:left="240" w:hanging="240"/>
        <w:rPr>
          <w:rFonts w:ascii="Swiss721BT-Thin" w:hAnsi="Swiss721BT-Thin" w:cs="Swiss721BT-Thin"/>
          <w:spacing w:val="-2"/>
          <w:sz w:val="20"/>
          <w:szCs w:val="20"/>
          <w:lang w:val="it-IT"/>
        </w:rPr>
      </w:pPr>
    </w:p>
    <w:p w:rsidR="001E51D9" w:rsidRDefault="001E51D9" w:rsidP="001E51D9">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t xml:space="preserve">sono tenuti a garantire l’apertura ed il funzionamento dei rispettivi esercizi con orario:  continuato per le ventiquattro ore </w:t>
      </w:r>
    </w:p>
    <w:p w:rsidR="001E51D9" w:rsidRDefault="001E51D9" w:rsidP="001E51D9">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t xml:space="preserve">diurno notturno  dalle ore _____ alle ore _______ e dalle ore ________ alle ore _______ fino a nuova disposizione. </w:t>
      </w:r>
    </w:p>
    <w:p w:rsidR="001E51D9" w:rsidRDefault="001E51D9" w:rsidP="001E51D9">
      <w:pPr>
        <w:pStyle w:val="Paragrafobase"/>
        <w:ind w:left="240" w:hanging="240"/>
        <w:rPr>
          <w:rFonts w:ascii="Swiss721BT-Thin" w:hAnsi="Swiss721BT-Thin" w:cs="Swiss721BT-Thin"/>
          <w:spacing w:val="-2"/>
          <w:sz w:val="20"/>
          <w:szCs w:val="20"/>
          <w:lang w:val="it-IT"/>
        </w:rPr>
      </w:pPr>
    </w:p>
    <w:p w:rsidR="001E51D9" w:rsidRDefault="001E51D9" w:rsidP="001E51D9">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2) Tale apertura potrà essere convertita, in caso di contestuale residenza in loco dei titolari, in una pronta reperibilità. </w:t>
      </w:r>
    </w:p>
    <w:p w:rsidR="001E51D9" w:rsidRDefault="001E51D9" w:rsidP="001E51D9">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3) I medesimi gestori sono autorizzati a provvedere alla fornitura di beni e servizi al personale degli Enti Locali e territoriali e di Protezione Civile in generale impegnati nei soccorsi. </w:t>
      </w:r>
    </w:p>
    <w:p w:rsidR="001E51D9" w:rsidRDefault="001E51D9" w:rsidP="001E51D9">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4) Il gestore esigerà dal richiedente l’esibizione e la successiva controfirma del buono di richiesta vistato dal Comune ove viene prestato il servizio di soccorso, l’eventuale numero di targa del mezzo, il nome dell’Ente o Associazione di appartenenza. </w:t>
      </w:r>
    </w:p>
    <w:p w:rsidR="001E51D9" w:rsidRDefault="001E51D9" w:rsidP="001E51D9">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5) All’eventuale onere aggiuntivo di cui alla presente Ordinanza, alla determinazione e alla liquidazione dei rimborsi per le eventuali spese di personale che si renderanno necessarie per l’effettuazione di orari straordinari dei suddetti esercizi, si farà fronte con separato provvedimento a seguito di redazione di verbale di accertamento da parte dell’Ufficio Tecnico e dell’ufficio Economato del Comune. </w:t>
      </w:r>
    </w:p>
    <w:p w:rsidR="001E51D9" w:rsidRDefault="001E51D9" w:rsidP="001E51D9">
      <w:pPr>
        <w:pStyle w:val="Paragrafobase"/>
        <w:ind w:left="140" w:hanging="140"/>
        <w:rPr>
          <w:rFonts w:ascii="Swiss721BT-Thin" w:hAnsi="Swiss721BT-Thin" w:cs="Swiss721BT-Thin"/>
          <w:spacing w:val="-2"/>
          <w:sz w:val="20"/>
          <w:szCs w:val="20"/>
          <w:lang w:val="it-IT"/>
        </w:rPr>
      </w:pPr>
    </w:p>
    <w:p w:rsidR="001E51D9" w:rsidRDefault="001E51D9" w:rsidP="001E51D9">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RENDE NOTO </w:t>
      </w:r>
    </w:p>
    <w:p w:rsidR="001E51D9" w:rsidRDefault="001E51D9" w:rsidP="001E51D9">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Che a norma di legge il responsabile del procedimento è il Sig. ............................................. il quale provvederà all’adozione di tutti gli atti successivi e conseguenti, e dei necessari impegni di spesa;</w:t>
      </w:r>
    </w:p>
    <w:p w:rsidR="001E51D9" w:rsidRDefault="001E51D9" w:rsidP="001E51D9">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copia del presente provvedimento è pubblicata all’Albo del Comune e notificata a ................................. e verrà trasmessa al Prefetto e al Presidente della Regione. </w:t>
      </w:r>
    </w:p>
    <w:p w:rsidR="001E51D9" w:rsidRDefault="001E51D9" w:rsidP="001E51D9">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Sono incaricati della esecuzione della presente ordinanza, i Vigili Urbani, le Forze dell’Ordine (altri…). </w:t>
      </w:r>
    </w:p>
    <w:p w:rsidR="001E51D9" w:rsidRDefault="001E51D9" w:rsidP="001E51D9">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DF548C" w:rsidRDefault="00DF548C" w:rsidP="00DF548C">
      <w:pPr>
        <w:pStyle w:val="Paragrafobase"/>
        <w:ind w:left="240" w:hanging="240"/>
        <w:rPr>
          <w:rFonts w:ascii="Swiss721BT-Thin" w:hAnsi="Swiss721BT-Thin" w:cs="Swiss721BT-Thin"/>
          <w:spacing w:val="-2"/>
          <w:sz w:val="20"/>
          <w:szCs w:val="20"/>
          <w:lang w:val="it-IT"/>
        </w:rPr>
      </w:pPr>
    </w:p>
    <w:p w:rsidR="00DF548C" w:rsidRDefault="00DF548C" w:rsidP="00DF548C">
      <w:pPr>
        <w:pStyle w:val="Paragrafobase"/>
        <w:ind w:left="240" w:hanging="240"/>
        <w:rPr>
          <w:rFonts w:ascii="Swiss721BT-Thin" w:hAnsi="Swiss721BT-Thin" w:cs="Swiss721BT-Thin"/>
          <w:spacing w:val="-2"/>
          <w:sz w:val="20"/>
          <w:szCs w:val="20"/>
          <w:lang w:val="it-IT"/>
        </w:rPr>
      </w:pP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Dal Municipio di __________________, li ________________ </w:t>
      </w:r>
    </w:p>
    <w:p w:rsidR="001E51D9" w:rsidRDefault="001E51D9" w:rsidP="001E51D9">
      <w:pPr>
        <w:pStyle w:val="Paragrafobase"/>
        <w:ind w:left="240" w:hanging="240"/>
        <w:rPr>
          <w:rFonts w:ascii="Swiss721BT-Thin" w:hAnsi="Swiss721BT-Thin" w:cs="Swiss721BT-Thin"/>
          <w:spacing w:val="-2"/>
          <w:sz w:val="20"/>
          <w:szCs w:val="20"/>
          <w:lang w:val="it-IT"/>
        </w:rPr>
      </w:pPr>
    </w:p>
    <w:p w:rsidR="001E51D9" w:rsidRDefault="001E51D9" w:rsidP="001E51D9">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1E51D9" w:rsidRDefault="001E51D9" w:rsidP="001E51D9">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IL SINDACO </w:t>
      </w:r>
    </w:p>
    <w:p w:rsidR="001E51D9" w:rsidRDefault="001E51D9" w:rsidP="001E51D9">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1E51D9" w:rsidRDefault="001E51D9"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1E51D9" w:rsidRDefault="001E51D9" w:rsidP="001E51D9">
      <w:pPr>
        <w:pStyle w:val="Paragrafobase"/>
        <w:ind w:left="240" w:hanging="240"/>
        <w:rPr>
          <w:rFonts w:ascii="Swiss721BT-Thin" w:hAnsi="Swiss721BT-Thin" w:cs="Swiss721BT-Thin"/>
          <w:spacing w:val="-2"/>
          <w:sz w:val="20"/>
          <w:szCs w:val="20"/>
          <w:lang w:val="it-IT"/>
        </w:rPr>
      </w:pPr>
    </w:p>
    <w:p w:rsidR="00DF548C" w:rsidRDefault="001E51D9" w:rsidP="00DF548C">
      <w:pPr>
        <w:pStyle w:val="Paragrafobase"/>
        <w:ind w:left="426" w:hanging="426"/>
        <w:rPr>
          <w:rFonts w:ascii="Swiss721BT-Thin" w:hAnsi="Swiss721BT-Thin" w:cs="Swiss721BT-Thin"/>
          <w:spacing w:val="-2"/>
          <w:sz w:val="20"/>
          <w:szCs w:val="20"/>
          <w:lang w:val="it-IT"/>
        </w:rPr>
      </w:pPr>
      <w:r>
        <w:rPr>
          <w:rFonts w:ascii="Swiss721BT-Thin" w:hAnsi="Swiss721BT-Thin" w:cs="Swiss721BT-Thin"/>
          <w:spacing w:val="-2"/>
          <w:sz w:val="20"/>
          <w:szCs w:val="20"/>
          <w:lang w:val="it-IT"/>
        </w:rPr>
        <w:t>N.B.:</w:t>
      </w:r>
      <w:r>
        <w:rPr>
          <w:rFonts w:ascii="Swiss721BT-Thin" w:hAnsi="Swiss721BT-Thin" w:cs="Swiss721BT-Thin"/>
          <w:spacing w:val="-2"/>
          <w:sz w:val="20"/>
          <w:szCs w:val="20"/>
          <w:lang w:val="it-IT"/>
        </w:rPr>
        <w:tab/>
        <w:t>la presente ordinanza con modifiche può essere adoperata anche nel caso che sia necessaria la sussistenza a turisti bloccati da eventi straordinari, ecc.</w:t>
      </w:r>
    </w:p>
    <w:p w:rsidR="00DF548C" w:rsidRDefault="00DF548C" w:rsidP="00DF548C">
      <w:pPr>
        <w:rPr>
          <w:lang w:eastAsia="ja-JP"/>
        </w:rPr>
      </w:pPr>
    </w:p>
    <w:p w:rsidR="00DF548C" w:rsidRDefault="00DF548C" w:rsidP="00DF548C">
      <w:pPr>
        <w:rPr>
          <w:lang w:eastAsia="ja-JP"/>
        </w:rPr>
        <w:sectPr w:rsidR="00DF548C" w:rsidSect="00365008">
          <w:pgSz w:w="11906" w:h="16838"/>
          <w:pgMar w:top="260" w:right="720" w:bottom="720" w:left="720" w:header="11" w:footer="720" w:gutter="0"/>
          <w:cols w:space="720"/>
          <w:noEndnote/>
        </w:sectPr>
      </w:pPr>
    </w:p>
    <w:p w:rsidR="00DF548C" w:rsidRDefault="00DF548C" w:rsidP="00DF548C">
      <w:pPr>
        <w:rPr>
          <w:lang w:eastAsia="ja-JP"/>
        </w:rPr>
      </w:pPr>
      <w:r>
        <w:rPr>
          <w:noProof/>
        </w:rPr>
        <w:lastRenderedPageBreak/>
        <mc:AlternateContent>
          <mc:Choice Requires="wps">
            <w:drawing>
              <wp:anchor distT="0" distB="0" distL="114300" distR="114300" simplePos="0" relativeHeight="251722752" behindDoc="0" locked="0" layoutInCell="1" allowOverlap="1" wp14:anchorId="3C107530" wp14:editId="5E6C7EA3">
                <wp:simplePos x="0" y="0"/>
                <wp:positionH relativeFrom="column">
                  <wp:posOffset>2947035</wp:posOffset>
                </wp:positionH>
                <wp:positionV relativeFrom="paragraph">
                  <wp:posOffset>921385</wp:posOffset>
                </wp:positionV>
                <wp:extent cx="4111625" cy="1493520"/>
                <wp:effectExtent l="0" t="0" r="0" b="5080"/>
                <wp:wrapSquare wrapText="bothSides"/>
                <wp:docPr id="63" name="Casella di testo 63"/>
                <wp:cNvGraphicFramePr/>
                <a:graphic xmlns:a="http://schemas.openxmlformats.org/drawingml/2006/main">
                  <a:graphicData uri="http://schemas.microsoft.com/office/word/2010/wordprocessingShape">
                    <wps:wsp>
                      <wps:cNvSpPr txBox="1"/>
                      <wps:spPr>
                        <a:xfrm>
                          <a:off x="0" y="0"/>
                          <a:ext cx="4111625" cy="149352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Pr="00721421" w:rsidRDefault="005A6CD1" w:rsidP="00DF548C">
                            <w:pPr>
                              <w:pStyle w:val="Paragrafobase"/>
                              <w:rPr>
                                <w:rFonts w:ascii="Swiss721BT-Thin" w:hAnsi="Swiss721BT-Thin" w:cs="Swiss721BT-Thin"/>
                                <w:spacing w:val="-4"/>
                                <w:sz w:val="38"/>
                                <w:szCs w:val="38"/>
                                <w:lang w:val="it-IT"/>
                              </w:rPr>
                            </w:pPr>
                            <w:r w:rsidRPr="00721421">
                              <w:rPr>
                                <w:rFonts w:ascii="Swiss721BT-Thin" w:hAnsi="Swiss721BT-Thin" w:cs="Swiss721BT-Thin"/>
                                <w:spacing w:val="-4"/>
                                <w:sz w:val="38"/>
                                <w:szCs w:val="38"/>
                                <w:lang w:val="it-IT"/>
                              </w:rPr>
                              <w:t>Precettazione di esercizi commerciali preventivamente individuati per apertura attività.</w:t>
                            </w:r>
                          </w:p>
                          <w:p w:rsidR="005A6CD1" w:rsidRPr="00721421" w:rsidRDefault="005A6CD1" w:rsidP="00DF548C">
                            <w:pPr>
                              <w:pStyle w:val="Paragrafobase"/>
                              <w:suppressAutoHyphens/>
                              <w:rPr>
                                <w:rFonts w:ascii="Swiss721BT-Thin" w:hAnsi="Swiss721BT-Thin" w:cs="Swiss721BT-Thin"/>
                                <w:sz w:val="44"/>
                                <w:szCs w:val="44"/>
                                <w:lang w:val="it-IT"/>
                              </w:rPr>
                            </w:pPr>
                          </w:p>
                          <w:p w:rsidR="005A6CD1" w:rsidRDefault="005A6CD1" w:rsidP="00DF548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107530" id="Casella di testo 63" o:spid="_x0000_s1082" type="#_x0000_t202" style="position:absolute;margin-left:232.05pt;margin-top:72.55pt;width:323.75pt;height:117.6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" filled="f" stroked="f">
                <v:textbox>
                  <w:txbxContent>
                    <w:p w:rsidR="005A6CD1" w:rsidRPr="00721421" w:rsidRDefault="005A6CD1" w:rsidP="00DF548C">
                      <w:pPr>
                        <w:pStyle w:val="Paragrafobase"/>
                        <w:rPr>
                          <w:rFonts w:ascii="Swiss721BT-Thin" w:hAnsi="Swiss721BT-Thin" w:cs="Swiss721BT-Thin"/>
                          <w:spacing w:val="-4"/>
                          <w:sz w:val="38"/>
                          <w:szCs w:val="38"/>
                          <w:lang w:val="it-IT"/>
                        </w:rPr>
                      </w:pPr>
                      <w:r w:rsidRPr="00721421">
                        <w:rPr>
                          <w:rFonts w:ascii="Swiss721BT-Thin" w:hAnsi="Swiss721BT-Thin" w:cs="Swiss721BT-Thin"/>
                          <w:spacing w:val="-4"/>
                          <w:sz w:val="38"/>
                          <w:szCs w:val="38"/>
                          <w:lang w:val="it-IT"/>
                        </w:rPr>
                        <w:t>Precettazione di esercizi commerciali preventivamente individuati per apertura attività.</w:t>
                      </w:r>
                    </w:p>
                    <w:p w:rsidR="005A6CD1" w:rsidRPr="00721421" w:rsidRDefault="005A6CD1" w:rsidP="00DF548C">
                      <w:pPr>
                        <w:pStyle w:val="Paragrafobase"/>
                        <w:suppressAutoHyphens/>
                        <w:rPr>
                          <w:rFonts w:ascii="Swiss721BT-Thin" w:hAnsi="Swiss721BT-Thin" w:cs="Swiss721BT-Thin"/>
                          <w:sz w:val="44"/>
                          <w:szCs w:val="44"/>
                          <w:lang w:val="it-IT"/>
                        </w:rPr>
                      </w:pPr>
                    </w:p>
                    <w:p w:rsidR="005A6CD1" w:rsidRDefault="005A6CD1" w:rsidP="00DF548C"/>
                  </w:txbxContent>
                </v:textbox>
                <w10:wrap type="square"/>
              </v:shape>
            </w:pict>
          </mc:Fallback>
        </mc:AlternateContent>
      </w:r>
      <w:r>
        <w:rPr>
          <w:noProof/>
        </w:rPr>
        <mc:AlternateContent>
          <mc:Choice Requires="wps">
            <w:drawing>
              <wp:anchor distT="0" distB="0" distL="114300" distR="114300" simplePos="0" relativeHeight="251723776" behindDoc="0" locked="0" layoutInCell="1" allowOverlap="1" wp14:anchorId="03432902" wp14:editId="4288D385">
                <wp:simplePos x="0" y="0"/>
                <wp:positionH relativeFrom="column">
                  <wp:posOffset>2947035</wp:posOffset>
                </wp:positionH>
                <wp:positionV relativeFrom="paragraph">
                  <wp:posOffset>586105</wp:posOffset>
                </wp:positionV>
                <wp:extent cx="1485900" cy="457200"/>
                <wp:effectExtent l="0" t="0" r="0" b="0"/>
                <wp:wrapSquare wrapText="bothSides"/>
                <wp:docPr id="64" name="Casella di testo 64"/>
                <wp:cNvGraphicFramePr/>
                <a:graphic xmlns:a="http://schemas.openxmlformats.org/drawingml/2006/main">
                  <a:graphicData uri="http://schemas.microsoft.com/office/word/2010/wordprocessingShape">
                    <wps:wsp>
                      <wps:cNvSpPr txBox="1"/>
                      <wps:spPr>
                        <a:xfrm>
                          <a:off x="0" y="0"/>
                          <a:ext cx="1485900" cy="4572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Default="005A6CD1" w:rsidP="00DF548C">
                            <w:pPr>
                              <w:pStyle w:val="Testofumetto"/>
                              <w:rPr>
                                <w:rFonts w:ascii="Swiss721BT-Thin" w:hAnsi="Swiss721BT-Thin" w:cs="Swiss721BT-Thin"/>
                                <w:sz w:val="32"/>
                                <w:szCs w:val="32"/>
                              </w:rPr>
                            </w:pPr>
                            <w:r>
                              <w:rPr>
                                <w:rFonts w:ascii="Swiss721BT-Thin" w:hAnsi="Swiss721BT-Thin" w:cs="Swiss721BT-Thin"/>
                                <w:sz w:val="32"/>
                                <w:szCs w:val="32"/>
                              </w:rPr>
                              <w:t>Mod.20</w:t>
                            </w:r>
                          </w:p>
                          <w:p w:rsidR="005A6CD1" w:rsidRDefault="005A6CD1" w:rsidP="00DF548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3432902" id="Casella di testo 64" o:spid="_x0000_s1083" type="#_x0000_t202" style="position:absolute;margin-left:232.05pt;margin-top:46.15pt;width:117pt;height:36pt;z-index:2517237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" filled="f" stroked="f">
                <v:textbox>
                  <w:txbxContent>
                    <w:p w:rsidR="005A6CD1" w:rsidRDefault="005A6CD1" w:rsidP="00DF548C">
                      <w:pPr>
                        <w:pStyle w:val="Testofumetto"/>
                        <w:rPr>
                          <w:rFonts w:ascii="Swiss721BT-Thin" w:hAnsi="Swiss721BT-Thin" w:cs="Swiss721BT-Thin"/>
                          <w:sz w:val="32"/>
                          <w:szCs w:val="32"/>
                        </w:rPr>
                      </w:pPr>
                      <w:r>
                        <w:rPr>
                          <w:rFonts w:ascii="Swiss721BT-Thin" w:hAnsi="Swiss721BT-Thin" w:cs="Swiss721BT-Thin"/>
                          <w:sz w:val="32"/>
                          <w:szCs w:val="32"/>
                        </w:rPr>
                        <w:t>Mod.20</w:t>
                      </w:r>
                    </w:p>
                    <w:p w:rsidR="005A6CD1" w:rsidRDefault="005A6CD1" w:rsidP="00DF548C"/>
                  </w:txbxContent>
                </v:textbox>
                <w10:wrap type="square"/>
              </v:shape>
            </w:pict>
          </mc:Fallback>
        </mc:AlternateContent>
      </w:r>
    </w:p>
    <w:p w:rsidR="00DF548C" w:rsidRPr="00DF548C" w:rsidRDefault="00DF548C" w:rsidP="00DF548C">
      <w:pPr>
        <w:rPr>
          <w:lang w:eastAsia="ja-JP"/>
        </w:rPr>
      </w:pPr>
    </w:p>
    <w:p w:rsidR="00DF548C" w:rsidRPr="00DF548C" w:rsidRDefault="00DF548C" w:rsidP="00DF548C">
      <w:pPr>
        <w:rPr>
          <w:lang w:eastAsia="ja-JP"/>
        </w:rPr>
      </w:pPr>
    </w:p>
    <w:p w:rsidR="00DF548C" w:rsidRPr="00DF548C" w:rsidRDefault="00DF548C" w:rsidP="00DF548C">
      <w:pPr>
        <w:rPr>
          <w:lang w:eastAsia="ja-JP"/>
        </w:rPr>
      </w:pPr>
    </w:p>
    <w:p w:rsidR="00DF548C" w:rsidRPr="00DF548C" w:rsidRDefault="00DF548C" w:rsidP="00DF548C">
      <w:pPr>
        <w:rPr>
          <w:lang w:eastAsia="ja-JP"/>
        </w:rPr>
      </w:pPr>
    </w:p>
    <w:p w:rsidR="00DF548C" w:rsidRPr="00DF548C" w:rsidRDefault="00DF548C" w:rsidP="00DF548C">
      <w:pPr>
        <w:rPr>
          <w:lang w:eastAsia="ja-JP"/>
        </w:rPr>
      </w:pPr>
    </w:p>
    <w:p w:rsidR="00DF548C" w:rsidRPr="00DF548C" w:rsidRDefault="00DF548C" w:rsidP="00DF548C">
      <w:pPr>
        <w:rPr>
          <w:lang w:eastAsia="ja-JP"/>
        </w:rPr>
      </w:pPr>
    </w:p>
    <w:p w:rsidR="00DF548C" w:rsidRPr="00DF548C" w:rsidRDefault="00DF548C" w:rsidP="00DF548C">
      <w:pPr>
        <w:rPr>
          <w:lang w:eastAsia="ja-JP"/>
        </w:rPr>
      </w:pPr>
    </w:p>
    <w:p w:rsidR="00DF548C" w:rsidRPr="00DF548C" w:rsidRDefault="00DF548C" w:rsidP="00DF548C">
      <w:pPr>
        <w:rPr>
          <w:lang w:eastAsia="ja-JP"/>
        </w:rPr>
      </w:pPr>
    </w:p>
    <w:p w:rsidR="00DF548C" w:rsidRPr="00DF548C" w:rsidRDefault="00DF548C" w:rsidP="00DF548C">
      <w:pPr>
        <w:rPr>
          <w:lang w:eastAsia="ja-JP"/>
        </w:rPr>
      </w:pPr>
    </w:p>
    <w:p w:rsidR="00DF548C" w:rsidRPr="00DF548C" w:rsidRDefault="00DF548C" w:rsidP="00DF548C">
      <w:pPr>
        <w:rPr>
          <w:lang w:eastAsia="ja-JP"/>
        </w:rPr>
      </w:pPr>
    </w:p>
    <w:p w:rsidR="00DF548C" w:rsidRPr="00DF548C" w:rsidRDefault="00DF548C" w:rsidP="00DF548C">
      <w:pPr>
        <w:rPr>
          <w:lang w:eastAsia="ja-JP"/>
        </w:rPr>
      </w:pPr>
    </w:p>
    <w:p w:rsidR="00DF548C" w:rsidRPr="00DF548C" w:rsidRDefault="00DF548C" w:rsidP="00DF548C">
      <w:pPr>
        <w:rPr>
          <w:lang w:eastAsia="ja-JP"/>
        </w:rPr>
      </w:pPr>
    </w:p>
    <w:p w:rsidR="00DF548C" w:rsidRDefault="00DF548C" w:rsidP="00DF548C">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Ordinanza </w:t>
      </w:r>
      <w:proofErr w:type="spellStart"/>
      <w:r>
        <w:rPr>
          <w:rFonts w:ascii="Swiss721BT-Thin" w:hAnsi="Swiss721BT-Thin" w:cs="Swiss721BT-Thin"/>
          <w:spacing w:val="-2"/>
          <w:sz w:val="20"/>
          <w:szCs w:val="20"/>
          <w:lang w:val="it-IT"/>
        </w:rPr>
        <w:t>n.______del</w:t>
      </w:r>
      <w:proofErr w:type="spellEnd"/>
      <w:r>
        <w:rPr>
          <w:rFonts w:ascii="Swiss721BT-Thin" w:hAnsi="Swiss721BT-Thin" w:cs="Swiss721BT-Thin"/>
          <w:spacing w:val="-2"/>
          <w:sz w:val="20"/>
          <w:szCs w:val="20"/>
          <w:lang w:val="it-IT"/>
        </w:rPr>
        <w:t xml:space="preserve"> ____________</w:t>
      </w:r>
    </w:p>
    <w:p w:rsidR="00DF548C" w:rsidRDefault="00DF548C" w:rsidP="00DF548C">
      <w:pPr>
        <w:pStyle w:val="Paragrafobase"/>
        <w:rPr>
          <w:rFonts w:ascii="Swiss721BT-Thin" w:hAnsi="Swiss721BT-Thin" w:cs="Swiss721BT-Thin"/>
          <w:spacing w:val="-2"/>
          <w:sz w:val="20"/>
          <w:szCs w:val="20"/>
          <w:lang w:val="it-IT"/>
        </w:rPr>
      </w:pPr>
    </w:p>
    <w:p w:rsidR="00DF548C" w:rsidRDefault="00DF548C" w:rsidP="00DF548C">
      <w:pPr>
        <w:pStyle w:val="Paragrafobase"/>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IL SINDACO</w:t>
      </w:r>
    </w:p>
    <w:p w:rsidR="00DF548C" w:rsidRDefault="00DF548C" w:rsidP="00DF548C">
      <w:pPr>
        <w:pStyle w:val="Paragrafobase"/>
        <w:ind w:left="140" w:hanging="140"/>
        <w:rPr>
          <w:rFonts w:ascii="Swiss721BT-Thin" w:hAnsi="Swiss721BT-Thin" w:cs="Swiss721BT-Thin"/>
          <w:spacing w:val="-2"/>
          <w:sz w:val="20"/>
          <w:szCs w:val="20"/>
          <w:lang w:val="it-IT"/>
        </w:rPr>
      </w:pPr>
    </w:p>
    <w:p w:rsidR="00DF548C" w:rsidRDefault="00DF548C" w:rsidP="00DF548C">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Premesso che in data ……………………. un evento …………………….. ha causato .............................................;</w:t>
      </w:r>
    </w:p>
    <w:p w:rsidR="00DF548C" w:rsidRDefault="00DF548C" w:rsidP="00DF548C">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che nel territorio comunale hanno trovato sede operativa altre forze operative di Protezione Civile (varie associazioni di volontariato, CRI, Vigili del Fuoco......); </w:t>
      </w:r>
    </w:p>
    <w:p w:rsidR="00DF548C" w:rsidRDefault="00DF548C" w:rsidP="00DF548C">
      <w:pPr>
        <w:pStyle w:val="Paragrafobase"/>
        <w:ind w:left="140" w:hanging="140"/>
        <w:rPr>
          <w:rFonts w:ascii="Swiss721BT-Thin" w:hAnsi="Swiss721BT-Thin" w:cs="Swiss721BT-Thin"/>
          <w:spacing w:val="-2"/>
          <w:sz w:val="20"/>
          <w:szCs w:val="20"/>
          <w:lang w:val="it-IT"/>
        </w:rPr>
      </w:pPr>
    </w:p>
    <w:p w:rsidR="00DF548C" w:rsidRDefault="00DF548C" w:rsidP="00DF548C">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CONSIDERATO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l’attuale stato di bisogno rende altresì indispensabile tutta una serie di interventi sulle zone colpite e prestazioni di primo soccorso a favore delle popolazioni, nonché la necessaria assistenza tecnico-logistica;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stante la situazione di emergenza impellente si ritiene opportuno individuare un elenco di Ditte e fornitori da utilizzare senza soluzione di continuità, secondo le necessità e le richieste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che qualunque indugio nelle attività di rimozione del pericolo e in quelle di soccorso potrebbe comportare l’aggravamento dei danni nonché della pericolosità dei luoghi;</w:t>
      </w:r>
    </w:p>
    <w:p w:rsidR="00DF548C" w:rsidRDefault="00DF548C" w:rsidP="00DF548C">
      <w:pPr>
        <w:pStyle w:val="Paragrafobase"/>
        <w:ind w:left="140" w:hanging="140"/>
        <w:rPr>
          <w:rFonts w:ascii="Swiss721BT-Thin" w:hAnsi="Swiss721BT-Thin" w:cs="Swiss721BT-Thin"/>
          <w:spacing w:val="-2"/>
          <w:sz w:val="20"/>
          <w:szCs w:val="20"/>
          <w:lang w:val="it-IT"/>
        </w:rPr>
      </w:pPr>
    </w:p>
    <w:p w:rsidR="00DF548C" w:rsidRDefault="00DF548C" w:rsidP="00DF548C">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PRESO ATTO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che per svolgere le operazioni previste occorre provvedere reiteratamente ad acquisti e forniture di beni e servizi di carattere urgente, con particolare riferimento a prodotti farmaceutici, carburanti e noli e manutenzioni anche per riparazione di mezzi di soccorso;</w:t>
      </w:r>
    </w:p>
    <w:p w:rsidR="00DF548C" w:rsidRDefault="00DF548C" w:rsidP="00DF548C">
      <w:pPr>
        <w:pStyle w:val="Paragrafobase"/>
        <w:ind w:left="140" w:hanging="140"/>
        <w:rPr>
          <w:rFonts w:ascii="Swiss721BT-Thin" w:hAnsi="Swiss721BT-Thin" w:cs="Swiss721BT-Thin"/>
          <w:spacing w:val="-2"/>
          <w:sz w:val="20"/>
          <w:szCs w:val="20"/>
          <w:lang w:val="it-IT"/>
        </w:rPr>
      </w:pPr>
    </w:p>
    <w:p w:rsidR="00DF548C" w:rsidRDefault="00DF548C" w:rsidP="00DF548C">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RITENUTO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che occorra provvedere a porre in reperibilità h24 alcuni esercizi commerciali che per tipologia e collocazione possono ritenersi funzionali e determinanti per il successo delle operazioni di soccorso;</w:t>
      </w:r>
    </w:p>
    <w:p w:rsidR="00DF548C" w:rsidRDefault="00DF548C" w:rsidP="00DF548C">
      <w:pPr>
        <w:pStyle w:val="Paragrafobase"/>
        <w:ind w:left="140" w:hanging="140"/>
        <w:rPr>
          <w:rFonts w:ascii="Swiss721BT-Thin" w:hAnsi="Swiss721BT-Thin" w:cs="Swiss721BT-Thin"/>
          <w:spacing w:val="-2"/>
          <w:sz w:val="20"/>
          <w:szCs w:val="20"/>
          <w:lang w:val="it-IT"/>
        </w:rPr>
      </w:pPr>
    </w:p>
    <w:p w:rsidR="00DF548C" w:rsidRDefault="00DF548C" w:rsidP="00DF548C">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INDIVIDUATI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nei seguenti esercizi: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t xml:space="preserve">1) Stazioni rifornimento carburanti _____________________________________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t xml:space="preserve">2) Gommisti______________________________________________________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t xml:space="preserve">3) Elettrauto______________________________________________________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t xml:space="preserve">4) Meccanici______________________________________________________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t xml:space="preserve">5) Termosanitari ___________________________________________________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t xml:space="preserve">6) Edilizia-Mesticherie _____________________________________________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t xml:space="preserve">7) Farmacie _______________________________________________________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t xml:space="preserve">8) Generi alimentari (Grande </w:t>
      </w:r>
      <w:proofErr w:type="spellStart"/>
      <w:r>
        <w:rPr>
          <w:rFonts w:ascii="Swiss721BT-Thin" w:hAnsi="Swiss721BT-Thin" w:cs="Swiss721BT-Thin"/>
          <w:spacing w:val="-2"/>
          <w:sz w:val="20"/>
          <w:szCs w:val="20"/>
          <w:lang w:val="it-IT"/>
        </w:rPr>
        <w:t>distr</w:t>
      </w:r>
      <w:proofErr w:type="spellEnd"/>
      <w:r>
        <w:rPr>
          <w:rFonts w:ascii="Swiss721BT-Thin" w:hAnsi="Swiss721BT-Thin" w:cs="Swiss721BT-Thin"/>
          <w:spacing w:val="-2"/>
          <w:sz w:val="20"/>
          <w:szCs w:val="20"/>
          <w:lang w:val="it-IT"/>
        </w:rPr>
        <w:t xml:space="preserve">.)_____________________________________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t xml:space="preserve">9) Altro __________________________________________________________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r>
    </w:p>
    <w:p w:rsidR="00DF548C" w:rsidRDefault="00DF548C" w:rsidP="00DF548C">
      <w:pPr>
        <w:pStyle w:val="Paragrafobase"/>
        <w:ind w:left="240" w:hanging="240"/>
        <w:rPr>
          <w:rFonts w:ascii="Swiss721BT-Thin" w:hAnsi="Swiss721BT-Thin" w:cs="Swiss721BT-Thin"/>
          <w:spacing w:val="-2"/>
          <w:sz w:val="20"/>
          <w:szCs w:val="20"/>
          <w:lang w:val="it-IT"/>
        </w:rPr>
      </w:pPr>
    </w:p>
    <w:p w:rsidR="00DF548C" w:rsidRDefault="00DF548C" w:rsidP="00DF548C">
      <w:pPr>
        <w:pStyle w:val="Paragrafobase"/>
        <w:ind w:left="240" w:hanging="240"/>
        <w:rPr>
          <w:rFonts w:ascii="Swiss721BT-Thin" w:hAnsi="Swiss721BT-Thin" w:cs="Swiss721BT-Thin"/>
          <w:spacing w:val="-2"/>
          <w:sz w:val="20"/>
          <w:szCs w:val="20"/>
          <w:lang w:val="it-IT"/>
        </w:rPr>
      </w:pPr>
    </w:p>
    <w:p w:rsidR="00DF548C" w:rsidRDefault="00DF548C" w:rsidP="00DF548C">
      <w:pPr>
        <w:pStyle w:val="Paragrafobase"/>
        <w:rPr>
          <w:rFonts w:ascii="Swiss721BT-Thin" w:hAnsi="Swiss721BT-Thin" w:cs="Swiss721BT-Thin"/>
          <w:spacing w:val="-2"/>
          <w:sz w:val="20"/>
          <w:szCs w:val="20"/>
          <w:lang w:val="it-IT"/>
        </w:rPr>
      </w:pPr>
    </w:p>
    <w:p w:rsidR="00DF548C" w:rsidRDefault="00DF548C" w:rsidP="00DF548C">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le attività commerciali di vendita, distribuzione e assistenza che risultano essere di valido e necessario supporto tecnico-logistico durante le attività di soccorso per il migliore e più efficace funzionamento dell’organizzazione, secondo le indicazioni della pianificazione di emergenza;</w:t>
      </w:r>
    </w:p>
    <w:p w:rsidR="00DF548C" w:rsidRDefault="00DF548C" w:rsidP="00DF548C">
      <w:pPr>
        <w:pStyle w:val="Paragrafobase"/>
        <w:ind w:left="240" w:hanging="240"/>
        <w:rPr>
          <w:rFonts w:ascii="Swiss721BT-Thin" w:hAnsi="Swiss721BT-Thin" w:cs="Swiss721BT-Thin"/>
          <w:spacing w:val="-2"/>
          <w:sz w:val="20"/>
          <w:szCs w:val="20"/>
          <w:lang w:val="it-IT"/>
        </w:rPr>
      </w:pPr>
    </w:p>
    <w:p w:rsidR="00DF548C" w:rsidRDefault="00DF548C" w:rsidP="00DF548C">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VISTI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 25 del D.P.R. 24.7.1977, n.616;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 16 del D.P.R. 6.2.1981, n.66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15 della legge 24 febbraio 1992 n. 225;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54 comma 2 del </w:t>
      </w:r>
      <w:proofErr w:type="spellStart"/>
      <w:r>
        <w:rPr>
          <w:rFonts w:ascii="Swiss721BT-Thin" w:hAnsi="Swiss721BT-Thin" w:cs="Swiss721BT-Thin"/>
          <w:spacing w:val="-2"/>
          <w:sz w:val="20"/>
          <w:szCs w:val="20"/>
          <w:lang w:val="it-IT"/>
        </w:rPr>
        <w:t>D.Lgs.</w:t>
      </w:r>
      <w:proofErr w:type="spellEnd"/>
      <w:r>
        <w:rPr>
          <w:rFonts w:ascii="Swiss721BT-Thin" w:hAnsi="Swiss721BT-Thin" w:cs="Swiss721BT-Thin"/>
          <w:spacing w:val="-2"/>
          <w:sz w:val="20"/>
          <w:szCs w:val="20"/>
          <w:lang w:val="it-IT"/>
        </w:rPr>
        <w:t xml:space="preserve"> 18 agosto 2000 n.267;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 legge 07.08.1990, n. 241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21 novembre 1985, n. 28</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17 gennaio 1989, n. 3</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12 giugno 2006, n. 9</w:t>
      </w:r>
    </w:p>
    <w:p w:rsidR="00DF548C" w:rsidRDefault="00300BDF"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Il Decreto Legislativo n° 1 del 02 gennaio 2018</w:t>
      </w:r>
    </w:p>
    <w:p w:rsidR="00DF548C" w:rsidRDefault="00DF548C" w:rsidP="00DF548C">
      <w:pPr>
        <w:pStyle w:val="Paragrafobase"/>
        <w:ind w:left="240" w:hanging="240"/>
        <w:rPr>
          <w:rFonts w:ascii="Swiss721BT-Thin" w:hAnsi="Swiss721BT-Thin" w:cs="Swiss721BT-Thin"/>
          <w:spacing w:val="-2"/>
          <w:sz w:val="20"/>
          <w:szCs w:val="20"/>
          <w:lang w:val="it-IT"/>
        </w:rPr>
      </w:pPr>
    </w:p>
    <w:p w:rsidR="00DF548C" w:rsidRDefault="00DF548C" w:rsidP="00DF548C">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ORDINA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1)</w:t>
      </w:r>
      <w:r>
        <w:rPr>
          <w:rFonts w:ascii="Swiss721BT-Thin" w:hAnsi="Swiss721BT-Thin" w:cs="Swiss721BT-Thin"/>
          <w:spacing w:val="-2"/>
          <w:sz w:val="20"/>
          <w:szCs w:val="20"/>
          <w:lang w:val="it-IT"/>
        </w:rPr>
        <w:tab/>
        <w:t xml:space="preserve">E’ fatto obbligo ai titolari degli esercizi di cui al seguente elenco di garantire sono obbligati a tenere l’apertura delle rispettive attività con orario continuato per le ventiquattro ore fino a nuova disposizione: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t xml:space="preserve">a) Stazioni rifornimento carburanti _____________________________________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t xml:space="preserve">b) Gommisti______________________________________________________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t xml:space="preserve">c) Elettrauto______________________________________________________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t xml:space="preserve">d) Meccanici______________________________________________________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t xml:space="preserve">e) Termosanitari ___________________________________________________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t xml:space="preserve">f) Edilizia-Mesticherie _____________________________________________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t xml:space="preserve">g) Farmacie _______________________________________________________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t xml:space="preserve">h) Generi alimentari (Grande </w:t>
      </w:r>
      <w:proofErr w:type="spellStart"/>
      <w:r>
        <w:rPr>
          <w:rFonts w:ascii="Swiss721BT-Thin" w:hAnsi="Swiss721BT-Thin" w:cs="Swiss721BT-Thin"/>
          <w:spacing w:val="-2"/>
          <w:sz w:val="20"/>
          <w:szCs w:val="20"/>
          <w:lang w:val="it-IT"/>
        </w:rPr>
        <w:t>distr</w:t>
      </w:r>
      <w:proofErr w:type="spellEnd"/>
      <w:r>
        <w:rPr>
          <w:rFonts w:ascii="Swiss721BT-Thin" w:hAnsi="Swiss721BT-Thin" w:cs="Swiss721BT-Thin"/>
          <w:spacing w:val="-2"/>
          <w:sz w:val="20"/>
          <w:szCs w:val="20"/>
          <w:lang w:val="it-IT"/>
        </w:rPr>
        <w:t xml:space="preserve">.)_____________________________________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t xml:space="preserve">i) Altro __________________________________________________________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2)</w:t>
      </w:r>
      <w:r>
        <w:rPr>
          <w:rFonts w:ascii="Swiss721BT-Thin" w:hAnsi="Swiss721BT-Thin" w:cs="Swiss721BT-Thin"/>
          <w:spacing w:val="-2"/>
          <w:sz w:val="20"/>
          <w:szCs w:val="20"/>
          <w:lang w:val="it-IT"/>
        </w:rPr>
        <w:tab/>
        <w:t xml:space="preserve">Tale apertura potrà essere convertita, in caso di contestuale residenza dei titolari nello stesso fabbricato ove ha sede l’esercizio, in una pronta reperibilità. I medesimi gestori sono autorizzati a provvedere al rifornimento del personale e dei mezzi di soccorso e di Protezione Civile.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3)</w:t>
      </w:r>
      <w:r>
        <w:rPr>
          <w:rFonts w:ascii="Swiss721BT-Thin" w:hAnsi="Swiss721BT-Thin" w:cs="Swiss721BT-Thin"/>
          <w:spacing w:val="-2"/>
          <w:sz w:val="20"/>
          <w:szCs w:val="20"/>
          <w:lang w:val="it-IT"/>
        </w:rPr>
        <w:tab/>
        <w:t>Il gestore esigerà dal richiedente l’esibizione e la successiva controfirma del buono di richiesta del Comune ove viene prestato il servizio di soccorso, l’eventuale numero di targa del mezzo, il nome dell’Ente o Associazione di appartenenza.</w:t>
      </w:r>
    </w:p>
    <w:p w:rsidR="00DF548C" w:rsidRDefault="00DF548C" w:rsidP="00DF548C">
      <w:pPr>
        <w:pStyle w:val="Paragrafobase"/>
        <w:ind w:left="240" w:hanging="240"/>
        <w:rPr>
          <w:rFonts w:ascii="Swiss721BT-Thin" w:hAnsi="Swiss721BT-Thin" w:cs="Swiss721BT-Thin"/>
          <w:spacing w:val="-2"/>
          <w:sz w:val="20"/>
          <w:szCs w:val="20"/>
          <w:lang w:val="it-IT"/>
        </w:rPr>
      </w:pPr>
    </w:p>
    <w:p w:rsidR="00DF548C" w:rsidRDefault="00DF548C" w:rsidP="00DF548C">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RENDE NOTO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a norma di legge il responsabile del procedimento è il Sig. ... .......................................... il quale provvederà all’adozione di tutti gli atti successivi e conseguenti, e dei necessari impegni di spesa;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copia del presente provvedimento è pubblicata all’Albo del Comune e notificata a ................................. e verrà trasmessa al Prefetto e al Presidente della Regione.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Sono incaricati della esecuzione della presente ordinanza, i Vigili Urbani, le Forze dell’Ordine (altri…).</w:t>
      </w:r>
    </w:p>
    <w:p w:rsidR="00DF548C" w:rsidRDefault="00DF548C" w:rsidP="00DF548C">
      <w:pPr>
        <w:pStyle w:val="Paragrafobase"/>
        <w:ind w:left="240" w:hanging="240"/>
        <w:rPr>
          <w:rFonts w:ascii="Swiss721BT-Thin" w:hAnsi="Swiss721BT-Thin" w:cs="Swiss721BT-Thin"/>
          <w:spacing w:val="-2"/>
          <w:sz w:val="20"/>
          <w:szCs w:val="20"/>
          <w:lang w:val="it-IT"/>
        </w:rPr>
      </w:pP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Dal Municipio di ________________________, li ________________ </w:t>
      </w:r>
    </w:p>
    <w:p w:rsidR="00DF548C" w:rsidRDefault="00DF548C" w:rsidP="00DF548C">
      <w:pPr>
        <w:pStyle w:val="Paragrafobase"/>
        <w:ind w:left="240" w:hanging="240"/>
        <w:rPr>
          <w:rFonts w:ascii="Swiss721BT-Thin" w:hAnsi="Swiss721BT-Thin" w:cs="Swiss721BT-Thin"/>
          <w:spacing w:val="-2"/>
          <w:sz w:val="20"/>
          <w:szCs w:val="20"/>
          <w:lang w:val="it-IT"/>
        </w:rPr>
      </w:pPr>
    </w:p>
    <w:p w:rsidR="00DF548C" w:rsidRDefault="00DF548C" w:rsidP="00DF548C">
      <w:pPr>
        <w:pStyle w:val="Paragrafobase"/>
        <w:ind w:left="240" w:hanging="240"/>
        <w:rPr>
          <w:rFonts w:ascii="Swiss721BT-Thin" w:hAnsi="Swiss721BT-Thin" w:cs="Swiss721BT-Thin"/>
          <w:spacing w:val="-2"/>
          <w:sz w:val="20"/>
          <w:szCs w:val="20"/>
          <w:lang w:val="it-IT"/>
        </w:rPr>
      </w:pP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IL SINDACO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DF548C" w:rsidRDefault="00DF548C" w:rsidP="00DF548C">
      <w:pPr>
        <w:tabs>
          <w:tab w:val="left" w:pos="1120"/>
        </w:tabs>
        <w:rPr>
          <w:lang w:eastAsia="ja-JP"/>
        </w:rPr>
        <w:sectPr w:rsidR="00DF548C" w:rsidSect="00365008">
          <w:pgSz w:w="11906" w:h="16838"/>
          <w:pgMar w:top="260" w:right="720" w:bottom="720" w:left="720" w:header="11" w:footer="720" w:gutter="0"/>
          <w:cols w:space="720"/>
          <w:noEndnote/>
        </w:sectPr>
      </w:pPr>
    </w:p>
    <w:p w:rsidR="00DF548C" w:rsidRDefault="00DF548C" w:rsidP="00DF548C">
      <w:pPr>
        <w:tabs>
          <w:tab w:val="left" w:pos="1120"/>
        </w:tabs>
        <w:rPr>
          <w:lang w:eastAsia="ja-JP"/>
        </w:rPr>
      </w:pPr>
      <w:r>
        <w:rPr>
          <w:noProof/>
        </w:rPr>
        <w:lastRenderedPageBreak/>
        <mc:AlternateContent>
          <mc:Choice Requires="wps">
            <w:drawing>
              <wp:anchor distT="0" distB="0" distL="114300" distR="114300" simplePos="0" relativeHeight="251726848" behindDoc="0" locked="0" layoutInCell="1" allowOverlap="1" wp14:anchorId="43A73A40" wp14:editId="6D57DAD3">
                <wp:simplePos x="0" y="0"/>
                <wp:positionH relativeFrom="column">
                  <wp:posOffset>2794635</wp:posOffset>
                </wp:positionH>
                <wp:positionV relativeFrom="paragraph">
                  <wp:posOffset>509905</wp:posOffset>
                </wp:positionV>
                <wp:extent cx="1485900" cy="457200"/>
                <wp:effectExtent l="0" t="0" r="0" b="0"/>
                <wp:wrapSquare wrapText="bothSides"/>
                <wp:docPr id="66" name="Casella di testo 66"/>
                <wp:cNvGraphicFramePr/>
                <a:graphic xmlns:a="http://schemas.openxmlformats.org/drawingml/2006/main">
                  <a:graphicData uri="http://schemas.microsoft.com/office/word/2010/wordprocessingShape">
                    <wps:wsp>
                      <wps:cNvSpPr txBox="1"/>
                      <wps:spPr>
                        <a:xfrm>
                          <a:off x="0" y="0"/>
                          <a:ext cx="1485900" cy="4572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Default="005A6CD1" w:rsidP="00DF548C">
                            <w:pPr>
                              <w:pStyle w:val="Testofumetto"/>
                              <w:rPr>
                                <w:rFonts w:ascii="Swiss721BT-Thin" w:hAnsi="Swiss721BT-Thin" w:cs="Swiss721BT-Thin"/>
                                <w:sz w:val="32"/>
                                <w:szCs w:val="32"/>
                              </w:rPr>
                            </w:pPr>
                            <w:r>
                              <w:rPr>
                                <w:rFonts w:ascii="Swiss721BT-Thin" w:hAnsi="Swiss721BT-Thin" w:cs="Swiss721BT-Thin"/>
                                <w:sz w:val="32"/>
                                <w:szCs w:val="32"/>
                              </w:rPr>
                              <w:t>Mod.21</w:t>
                            </w:r>
                          </w:p>
                          <w:p w:rsidR="005A6CD1" w:rsidRDefault="005A6CD1" w:rsidP="00DF548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3A73A40" id="Casella di testo 66" o:spid="_x0000_s1084" type="#_x0000_t202" style="position:absolute;margin-left:220.05pt;margin-top:40.15pt;width:117pt;height:36pt;z-index:2517268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" filled="f" stroked="f">
                <v:textbox>
                  <w:txbxContent>
                    <w:p w:rsidR="005A6CD1" w:rsidRDefault="005A6CD1" w:rsidP="00DF548C">
                      <w:pPr>
                        <w:pStyle w:val="Testofumetto"/>
                        <w:rPr>
                          <w:rFonts w:ascii="Swiss721BT-Thin" w:hAnsi="Swiss721BT-Thin" w:cs="Swiss721BT-Thin"/>
                          <w:sz w:val="32"/>
                          <w:szCs w:val="32"/>
                        </w:rPr>
                      </w:pPr>
                      <w:r>
                        <w:rPr>
                          <w:rFonts w:ascii="Swiss721BT-Thin" w:hAnsi="Swiss721BT-Thin" w:cs="Swiss721BT-Thin"/>
                          <w:sz w:val="32"/>
                          <w:szCs w:val="32"/>
                        </w:rPr>
                        <w:t>Mod.21</w:t>
                      </w:r>
                    </w:p>
                    <w:p w:rsidR="005A6CD1" w:rsidRDefault="005A6CD1" w:rsidP="00DF548C"/>
                  </w:txbxContent>
                </v:textbox>
                <w10:wrap type="square"/>
              </v:shape>
            </w:pict>
          </mc:Fallback>
        </mc:AlternateContent>
      </w:r>
      <w:r>
        <w:rPr>
          <w:noProof/>
        </w:rPr>
        <mc:AlternateContent>
          <mc:Choice Requires="wps">
            <w:drawing>
              <wp:anchor distT="0" distB="0" distL="114300" distR="114300" simplePos="0" relativeHeight="251725824" behindDoc="0" locked="0" layoutInCell="1" allowOverlap="1" wp14:anchorId="67EFB65B" wp14:editId="2A4C7F15">
                <wp:simplePos x="0" y="0"/>
                <wp:positionH relativeFrom="column">
                  <wp:posOffset>2794635</wp:posOffset>
                </wp:positionH>
                <wp:positionV relativeFrom="paragraph">
                  <wp:posOffset>845185</wp:posOffset>
                </wp:positionV>
                <wp:extent cx="4111625" cy="1493520"/>
                <wp:effectExtent l="0" t="0" r="0" b="5080"/>
                <wp:wrapSquare wrapText="bothSides"/>
                <wp:docPr id="65" name="Casella di testo 65"/>
                <wp:cNvGraphicFramePr/>
                <a:graphic xmlns:a="http://schemas.openxmlformats.org/drawingml/2006/main">
                  <a:graphicData uri="http://schemas.microsoft.com/office/word/2010/wordprocessingShape">
                    <wps:wsp>
                      <wps:cNvSpPr txBox="1"/>
                      <wps:spPr>
                        <a:xfrm>
                          <a:off x="0" y="0"/>
                          <a:ext cx="4111625" cy="149352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Pr="00721421" w:rsidRDefault="005A6CD1" w:rsidP="00DF548C">
                            <w:pPr>
                              <w:pStyle w:val="Paragrafobase"/>
                              <w:rPr>
                                <w:rFonts w:ascii="Swiss721BT-Thin" w:hAnsi="Swiss721BT-Thin" w:cs="Swiss721BT-Thin"/>
                                <w:spacing w:val="-4"/>
                                <w:sz w:val="38"/>
                                <w:szCs w:val="38"/>
                                <w:lang w:val="it-IT"/>
                              </w:rPr>
                            </w:pPr>
                            <w:r w:rsidRPr="00721421">
                              <w:rPr>
                                <w:rFonts w:ascii="Swiss721BT-Thin" w:hAnsi="Swiss721BT-Thin" w:cs="Swiss721BT-Thin"/>
                                <w:spacing w:val="-4"/>
                                <w:sz w:val="38"/>
                                <w:szCs w:val="38"/>
                                <w:lang w:val="it-IT"/>
                              </w:rPr>
                              <w:t>Ordinanza di regolamentazione della circolazione stradale per finalità di protezione civile.</w:t>
                            </w:r>
                          </w:p>
                          <w:p w:rsidR="005A6CD1" w:rsidRPr="00721421" w:rsidRDefault="005A6CD1" w:rsidP="00DF548C">
                            <w:pPr>
                              <w:pStyle w:val="Paragrafobase"/>
                              <w:suppressAutoHyphens/>
                              <w:rPr>
                                <w:rFonts w:ascii="Swiss721BT-Thin" w:hAnsi="Swiss721BT-Thin" w:cs="Swiss721BT-Thin"/>
                                <w:sz w:val="44"/>
                                <w:szCs w:val="44"/>
                                <w:lang w:val="it-IT"/>
                              </w:rPr>
                            </w:pPr>
                          </w:p>
                          <w:p w:rsidR="005A6CD1" w:rsidRDefault="005A6CD1" w:rsidP="00DF548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EFB65B" id="Casella di testo 65" o:spid="_x0000_s1085" type="#_x0000_t202" style="position:absolute;margin-left:220.05pt;margin-top:66.55pt;width:323.75pt;height:117.6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" filled="f" stroked="f">
                <v:textbox>
                  <w:txbxContent>
                    <w:p w:rsidR="005A6CD1" w:rsidRPr="00721421" w:rsidRDefault="005A6CD1" w:rsidP="00DF548C">
                      <w:pPr>
                        <w:pStyle w:val="Paragrafobase"/>
                        <w:rPr>
                          <w:rFonts w:ascii="Swiss721BT-Thin" w:hAnsi="Swiss721BT-Thin" w:cs="Swiss721BT-Thin"/>
                          <w:spacing w:val="-4"/>
                          <w:sz w:val="38"/>
                          <w:szCs w:val="38"/>
                          <w:lang w:val="it-IT"/>
                        </w:rPr>
                      </w:pPr>
                      <w:r w:rsidRPr="00721421">
                        <w:rPr>
                          <w:rFonts w:ascii="Swiss721BT-Thin" w:hAnsi="Swiss721BT-Thin" w:cs="Swiss721BT-Thin"/>
                          <w:spacing w:val="-4"/>
                          <w:sz w:val="38"/>
                          <w:szCs w:val="38"/>
                          <w:lang w:val="it-IT"/>
                        </w:rPr>
                        <w:t>Ordinanza di regolamentazione della circolazione stradale per finalità di protezione civile.</w:t>
                      </w:r>
                    </w:p>
                    <w:p w:rsidR="005A6CD1" w:rsidRPr="00721421" w:rsidRDefault="005A6CD1" w:rsidP="00DF548C">
                      <w:pPr>
                        <w:pStyle w:val="Paragrafobase"/>
                        <w:suppressAutoHyphens/>
                        <w:rPr>
                          <w:rFonts w:ascii="Swiss721BT-Thin" w:hAnsi="Swiss721BT-Thin" w:cs="Swiss721BT-Thin"/>
                          <w:sz w:val="44"/>
                          <w:szCs w:val="44"/>
                          <w:lang w:val="it-IT"/>
                        </w:rPr>
                      </w:pPr>
                    </w:p>
                    <w:p w:rsidR="005A6CD1" w:rsidRDefault="005A6CD1" w:rsidP="00DF548C"/>
                  </w:txbxContent>
                </v:textbox>
                <w10:wrap type="square"/>
              </v:shape>
            </w:pict>
          </mc:Fallback>
        </mc:AlternateContent>
      </w:r>
    </w:p>
    <w:p w:rsidR="00DF548C" w:rsidRPr="00DF548C" w:rsidRDefault="00DF548C" w:rsidP="00DF548C">
      <w:pPr>
        <w:rPr>
          <w:lang w:eastAsia="ja-JP"/>
        </w:rPr>
      </w:pPr>
    </w:p>
    <w:p w:rsidR="00DF548C" w:rsidRPr="00DF548C" w:rsidRDefault="00DF548C" w:rsidP="00DF548C">
      <w:pPr>
        <w:rPr>
          <w:lang w:eastAsia="ja-JP"/>
        </w:rPr>
      </w:pPr>
    </w:p>
    <w:p w:rsidR="00DF548C" w:rsidRPr="00DF548C" w:rsidRDefault="00DF548C" w:rsidP="00DF548C">
      <w:pPr>
        <w:rPr>
          <w:lang w:eastAsia="ja-JP"/>
        </w:rPr>
      </w:pPr>
    </w:p>
    <w:p w:rsidR="00DF548C" w:rsidRPr="00DF548C" w:rsidRDefault="00DF548C" w:rsidP="00DF548C">
      <w:pPr>
        <w:rPr>
          <w:lang w:eastAsia="ja-JP"/>
        </w:rPr>
      </w:pPr>
    </w:p>
    <w:p w:rsidR="00DF548C" w:rsidRPr="00DF548C" w:rsidRDefault="00DF548C" w:rsidP="00DF548C">
      <w:pPr>
        <w:rPr>
          <w:lang w:eastAsia="ja-JP"/>
        </w:rPr>
      </w:pPr>
    </w:p>
    <w:p w:rsidR="00DF548C" w:rsidRPr="00DF548C" w:rsidRDefault="00DF548C" w:rsidP="00DF548C">
      <w:pPr>
        <w:rPr>
          <w:lang w:eastAsia="ja-JP"/>
        </w:rPr>
      </w:pPr>
    </w:p>
    <w:p w:rsidR="00DF548C" w:rsidRPr="00DF548C" w:rsidRDefault="00DF548C" w:rsidP="00DF548C">
      <w:pPr>
        <w:rPr>
          <w:lang w:eastAsia="ja-JP"/>
        </w:rPr>
      </w:pPr>
    </w:p>
    <w:p w:rsidR="00DF548C" w:rsidRPr="00DF548C" w:rsidRDefault="00DF548C" w:rsidP="00DF548C">
      <w:pPr>
        <w:rPr>
          <w:lang w:eastAsia="ja-JP"/>
        </w:rPr>
      </w:pPr>
    </w:p>
    <w:p w:rsidR="00DF548C" w:rsidRPr="00DF548C" w:rsidRDefault="00DF548C" w:rsidP="00DF548C">
      <w:pPr>
        <w:rPr>
          <w:lang w:eastAsia="ja-JP"/>
        </w:rPr>
      </w:pPr>
    </w:p>
    <w:p w:rsidR="00DF548C" w:rsidRPr="00DF548C" w:rsidRDefault="00DF548C" w:rsidP="00DF548C">
      <w:pPr>
        <w:rPr>
          <w:lang w:eastAsia="ja-JP"/>
        </w:rPr>
      </w:pPr>
    </w:p>
    <w:p w:rsidR="00DF548C" w:rsidRPr="00DF548C" w:rsidRDefault="00DF548C" w:rsidP="00DF548C">
      <w:pPr>
        <w:rPr>
          <w:lang w:eastAsia="ja-JP"/>
        </w:rPr>
      </w:pPr>
    </w:p>
    <w:p w:rsidR="00DF548C" w:rsidRDefault="00DF548C" w:rsidP="00DF548C">
      <w:pPr>
        <w:pStyle w:val="Paragrafobase"/>
        <w:rPr>
          <w:rFonts w:ascii="Times New Roman" w:hAnsi="Times New Roman" w:cs="Times New Roman"/>
          <w:color w:val="auto"/>
          <w:lang w:val="it-IT"/>
        </w:rPr>
      </w:pPr>
    </w:p>
    <w:p w:rsidR="00DF548C" w:rsidRDefault="00DF548C" w:rsidP="00DF548C">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Ordinanza </w:t>
      </w:r>
      <w:proofErr w:type="spellStart"/>
      <w:r>
        <w:rPr>
          <w:rFonts w:ascii="Swiss721BT-Thin" w:hAnsi="Swiss721BT-Thin" w:cs="Swiss721BT-Thin"/>
          <w:spacing w:val="-2"/>
          <w:sz w:val="20"/>
          <w:szCs w:val="20"/>
          <w:lang w:val="it-IT"/>
        </w:rPr>
        <w:t>n.______del</w:t>
      </w:r>
      <w:proofErr w:type="spellEnd"/>
      <w:r>
        <w:rPr>
          <w:rFonts w:ascii="Swiss721BT-Thin" w:hAnsi="Swiss721BT-Thin" w:cs="Swiss721BT-Thin"/>
          <w:spacing w:val="-2"/>
          <w:sz w:val="20"/>
          <w:szCs w:val="20"/>
          <w:lang w:val="it-IT"/>
        </w:rPr>
        <w:t xml:space="preserve"> ____________</w:t>
      </w:r>
    </w:p>
    <w:p w:rsidR="00DF548C" w:rsidRDefault="00DF548C" w:rsidP="00DF548C">
      <w:pPr>
        <w:pStyle w:val="Paragrafobase"/>
        <w:rPr>
          <w:rFonts w:ascii="Swiss721BT-Thin" w:hAnsi="Swiss721BT-Thin" w:cs="Swiss721BT-Thin"/>
          <w:spacing w:val="-2"/>
          <w:sz w:val="20"/>
          <w:szCs w:val="20"/>
          <w:lang w:val="it-IT"/>
        </w:rPr>
      </w:pPr>
    </w:p>
    <w:p w:rsidR="00DF548C" w:rsidRDefault="00DF548C" w:rsidP="00DF548C">
      <w:pPr>
        <w:pStyle w:val="Paragrafobase"/>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IL SINDACO</w:t>
      </w:r>
    </w:p>
    <w:p w:rsidR="00DF548C" w:rsidRDefault="00DF548C" w:rsidP="00DF548C">
      <w:pPr>
        <w:pStyle w:val="Paragrafobase"/>
        <w:ind w:left="140" w:hanging="140"/>
        <w:rPr>
          <w:rFonts w:ascii="Swiss721BT-Thin" w:hAnsi="Swiss721BT-Thin" w:cs="Swiss721BT-Thin"/>
          <w:spacing w:val="-2"/>
          <w:sz w:val="20"/>
          <w:szCs w:val="20"/>
          <w:lang w:val="it-IT"/>
        </w:rPr>
      </w:pPr>
    </w:p>
    <w:p w:rsidR="00DF548C" w:rsidRDefault="00DF548C" w:rsidP="00DF548C">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RILEVATO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t>che in conseguenza del recente evento .......................... verificatosi in data ........................, che ha colpito il territorio comunale in località ......................., si è determinata una situazione di grave pericolo per la popolazione ivi residente, causa la lesione delle strutture e dei fabbricati situati nel territorio interessato, con conseguente rischio di distacchi e crolli sulle aree pubbliche e private, a rischio della circolazione e della pubblica incolumità;</w:t>
      </w:r>
    </w:p>
    <w:p w:rsidR="00DF548C" w:rsidRDefault="00DF548C" w:rsidP="00DF548C">
      <w:pPr>
        <w:pStyle w:val="Paragrafobase"/>
        <w:ind w:left="140" w:hanging="140"/>
        <w:rPr>
          <w:rFonts w:ascii="Swiss721BT-Thin" w:hAnsi="Swiss721BT-Thin" w:cs="Swiss721BT-Thin"/>
          <w:spacing w:val="-2"/>
          <w:sz w:val="20"/>
          <w:szCs w:val="20"/>
          <w:lang w:val="it-IT"/>
        </w:rPr>
      </w:pPr>
    </w:p>
    <w:p w:rsidR="00DF548C" w:rsidRDefault="00DF548C" w:rsidP="00DF548C">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VISTO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t>il referto del ……………………………………………(Comando di Polizia Municipale, ecc.) con cui vengono segnalati inconvenienti alla circolazione stradale, causati dalla situazione sopra descritta e le relative conclusioni in ordine ai provvedimenti ritenuti più idonei ai fini della prevenzione dei rischi per l’incolumità e del ripristino del transito;</w:t>
      </w:r>
    </w:p>
    <w:p w:rsidR="00DF548C" w:rsidRDefault="00DF548C" w:rsidP="00DF548C">
      <w:pPr>
        <w:pStyle w:val="Paragrafobase"/>
        <w:ind w:left="140" w:hanging="140"/>
        <w:rPr>
          <w:rFonts w:ascii="Swiss721BT-Thin" w:hAnsi="Swiss721BT-Thin" w:cs="Swiss721BT-Thin"/>
          <w:spacing w:val="-2"/>
          <w:sz w:val="20"/>
          <w:szCs w:val="20"/>
          <w:lang w:val="it-IT"/>
        </w:rPr>
      </w:pPr>
    </w:p>
    <w:p w:rsidR="00DF548C" w:rsidRDefault="00DF548C" w:rsidP="00DF548C">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RITENUTA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t>la necessità e l’urgenza di provvedere in merito, anche e soprattutto al fine di scongiurare evidenti pericoli per l’incolumità pubblica e di consentire, per quanto possibile, il normale e rapido flusso dei mezzi di soccorso operanti nella zona interessata dall’evento;</w:t>
      </w:r>
    </w:p>
    <w:p w:rsidR="00DF548C" w:rsidRDefault="00DF548C" w:rsidP="00DF548C">
      <w:pPr>
        <w:pStyle w:val="Paragrafobase"/>
        <w:ind w:left="140" w:hanging="140"/>
        <w:rPr>
          <w:rFonts w:ascii="Swiss721BT-Thin" w:hAnsi="Swiss721BT-Thin" w:cs="Swiss721BT-Thin"/>
          <w:spacing w:val="-2"/>
          <w:sz w:val="20"/>
          <w:szCs w:val="20"/>
          <w:lang w:val="it-IT"/>
        </w:rPr>
      </w:pPr>
    </w:p>
    <w:p w:rsidR="00DF548C" w:rsidRDefault="00DF548C" w:rsidP="00DF548C">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VISTO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t>il vigente piano comunale di protezione civile;</w:t>
      </w:r>
    </w:p>
    <w:p w:rsidR="00DF548C" w:rsidRDefault="00DF548C" w:rsidP="00DF548C">
      <w:pPr>
        <w:pStyle w:val="Paragrafobase"/>
        <w:ind w:left="240" w:hanging="240"/>
        <w:rPr>
          <w:rFonts w:ascii="Swiss721BT-Thin" w:hAnsi="Swiss721BT-Thin" w:cs="Swiss721BT-Thin"/>
          <w:spacing w:val="-2"/>
          <w:sz w:val="20"/>
          <w:szCs w:val="20"/>
          <w:lang w:val="it-IT"/>
        </w:rPr>
      </w:pPr>
    </w:p>
    <w:p w:rsidR="00DF548C" w:rsidRDefault="00DF548C" w:rsidP="00DF548C">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VISTI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Gli artt. 6 e 7 del Decreto Legislativo 30 aprile 1992, n. 285 recante il nuovo codice della Strada;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 25 del D.P.R. 24.7.1977, n.616;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 16 del D.P.R. 6.2.1981, n.66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15 della legge 24 febbraio 1992 n. 225;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54 comma 2 del </w:t>
      </w:r>
      <w:proofErr w:type="spellStart"/>
      <w:r>
        <w:rPr>
          <w:rFonts w:ascii="Swiss721BT-Thin" w:hAnsi="Swiss721BT-Thin" w:cs="Swiss721BT-Thin"/>
          <w:spacing w:val="-2"/>
          <w:sz w:val="20"/>
          <w:szCs w:val="20"/>
          <w:lang w:val="it-IT"/>
        </w:rPr>
        <w:t>D.Lgs.</w:t>
      </w:r>
      <w:proofErr w:type="spellEnd"/>
      <w:r>
        <w:rPr>
          <w:rFonts w:ascii="Swiss721BT-Thin" w:hAnsi="Swiss721BT-Thin" w:cs="Swiss721BT-Thin"/>
          <w:spacing w:val="-2"/>
          <w:sz w:val="20"/>
          <w:szCs w:val="20"/>
          <w:lang w:val="it-IT"/>
        </w:rPr>
        <w:t xml:space="preserve"> 18 agosto 2000 n.267;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 legge 07.08.1990, n. 241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21 novembre 1985, n. 28</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17 gennaio 1989, n. 3</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12 giugno 2006, n. 9</w:t>
      </w:r>
    </w:p>
    <w:p w:rsidR="00DF548C" w:rsidRDefault="00300BDF"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Il Decreto Legislativo n° 1 del 02 gennaio 2018</w:t>
      </w:r>
    </w:p>
    <w:p w:rsidR="00DF548C" w:rsidRDefault="00DF548C" w:rsidP="00DF548C">
      <w:pPr>
        <w:pStyle w:val="Paragrafobase"/>
        <w:ind w:left="240" w:hanging="240"/>
        <w:rPr>
          <w:rFonts w:ascii="Swiss721BT-Thin" w:hAnsi="Swiss721BT-Thin" w:cs="Swiss721BT-Thin"/>
          <w:spacing w:val="-2"/>
          <w:sz w:val="20"/>
          <w:szCs w:val="20"/>
          <w:lang w:val="it-IT"/>
        </w:rPr>
      </w:pPr>
    </w:p>
    <w:p w:rsidR="00DF548C" w:rsidRDefault="00DF548C" w:rsidP="00DF548C">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ORDINA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1) di vietare, con decorrenza immediata e fino a quando permarranno le condizioni attuali, la circolazione di qualunque veicolo, </w:t>
      </w:r>
      <w:r>
        <w:rPr>
          <w:rFonts w:ascii="Swiss721BT-Thin" w:hAnsi="Swiss721BT-Thin" w:cs="Swiss721BT-Thin"/>
          <w:spacing w:val="-2"/>
          <w:sz w:val="20"/>
          <w:szCs w:val="20"/>
          <w:lang w:val="it-IT"/>
        </w:rPr>
        <w:lastRenderedPageBreak/>
        <w:t>esclusi quelli di servizio pubblico e di soccorso nelle seguenti strade e piazze: ..............................................</w:t>
      </w:r>
    </w:p>
    <w:p w:rsidR="00DF548C" w:rsidRDefault="00DF548C" w:rsidP="00DF548C">
      <w:pPr>
        <w:pStyle w:val="Paragrafobase"/>
        <w:rPr>
          <w:rFonts w:ascii="Swiss721BT-Thin" w:hAnsi="Swiss721BT-Thin" w:cs="Swiss721BT-Thin"/>
          <w:spacing w:val="-2"/>
          <w:sz w:val="20"/>
          <w:szCs w:val="20"/>
          <w:lang w:val="it-IT"/>
        </w:rPr>
      </w:pPr>
    </w:p>
    <w:p w:rsidR="00DF548C" w:rsidRDefault="00DF548C" w:rsidP="00DF548C">
      <w:pPr>
        <w:pStyle w:val="Paragrafobase"/>
        <w:rPr>
          <w:rFonts w:ascii="Swiss721BT-Thin" w:hAnsi="Swiss721BT-Thin" w:cs="Swiss721BT-Thin"/>
          <w:spacing w:val="-2"/>
          <w:sz w:val="20"/>
          <w:szCs w:val="20"/>
          <w:lang w:val="it-IT"/>
        </w:rPr>
      </w:pPr>
    </w:p>
    <w:p w:rsidR="00DF548C" w:rsidRDefault="00DF548C" w:rsidP="00DF548C">
      <w:pPr>
        <w:pStyle w:val="Paragrafobase"/>
        <w:rPr>
          <w:rFonts w:ascii="Swiss721BT-Thin" w:hAnsi="Swiss721BT-Thin" w:cs="Swiss721BT-Thin"/>
          <w:spacing w:val="-2"/>
          <w:sz w:val="20"/>
          <w:szCs w:val="20"/>
          <w:lang w:val="it-IT"/>
        </w:rPr>
      </w:pPr>
    </w:p>
    <w:p w:rsidR="00DF548C" w:rsidRDefault="00DF548C" w:rsidP="00DF548C">
      <w:pPr>
        <w:pStyle w:val="Paragrafobase"/>
        <w:ind w:left="240" w:hanging="240"/>
        <w:rPr>
          <w:rFonts w:ascii="Swiss721BT-Thin" w:hAnsi="Swiss721BT-Thin" w:cs="Swiss721BT-Thin"/>
          <w:spacing w:val="-2"/>
          <w:sz w:val="20"/>
          <w:szCs w:val="20"/>
          <w:lang w:val="it-IT"/>
        </w:rPr>
      </w:pPr>
    </w:p>
    <w:p w:rsidR="00DF548C" w:rsidRDefault="00DF548C" w:rsidP="00DF548C">
      <w:pPr>
        <w:pStyle w:val="Paragrafobase"/>
        <w:ind w:left="240" w:hanging="240"/>
        <w:rPr>
          <w:rFonts w:ascii="Swiss721BT-Thin" w:hAnsi="Swiss721BT-Thin" w:cs="Swiss721BT-Thin"/>
          <w:spacing w:val="-2"/>
          <w:sz w:val="20"/>
          <w:szCs w:val="20"/>
          <w:lang w:val="it-IT"/>
        </w:rPr>
      </w:pP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2)</w:t>
      </w:r>
      <w:r>
        <w:rPr>
          <w:rFonts w:ascii="Swiss721BT-Thin" w:hAnsi="Swiss721BT-Thin" w:cs="Swiss721BT-Thin"/>
          <w:spacing w:val="-2"/>
          <w:sz w:val="20"/>
          <w:szCs w:val="20"/>
          <w:lang w:val="it-IT"/>
        </w:rPr>
        <w:tab/>
        <w:t>di istituire il senso unico nelle seguenti strade: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3)</w:t>
      </w:r>
      <w:r>
        <w:rPr>
          <w:rFonts w:ascii="Swiss721BT-Thin" w:hAnsi="Swiss721BT-Thin" w:cs="Swiss721BT-Thin"/>
          <w:spacing w:val="-2"/>
          <w:sz w:val="20"/>
          <w:szCs w:val="20"/>
          <w:lang w:val="it-IT"/>
        </w:rPr>
        <w:tab/>
        <w:t>di istituire il divieto di sosta dei veicoli lungo le seguenti strade: ......................................................................................</w:t>
      </w:r>
    </w:p>
    <w:p w:rsidR="00DF548C" w:rsidRDefault="00DF548C" w:rsidP="00DF548C">
      <w:pPr>
        <w:pStyle w:val="Paragrafobase"/>
        <w:ind w:left="240" w:hanging="240"/>
        <w:rPr>
          <w:rFonts w:ascii="Swiss721BT-Thin" w:hAnsi="Swiss721BT-Thin" w:cs="Swiss721BT-Thin"/>
          <w:spacing w:val="-2"/>
          <w:sz w:val="20"/>
          <w:szCs w:val="20"/>
          <w:lang w:val="it-IT"/>
        </w:rPr>
      </w:pPr>
    </w:p>
    <w:p w:rsidR="00DF548C" w:rsidRDefault="00DF548C" w:rsidP="00DF548C">
      <w:pPr>
        <w:pStyle w:val="Paragrafobase"/>
        <w:ind w:left="240" w:hanging="240"/>
        <w:rPr>
          <w:rFonts w:ascii="Swiss721BT-Thin" w:hAnsi="Swiss721BT-Thin" w:cs="Swiss721BT-Thin"/>
          <w:spacing w:val="-2"/>
          <w:sz w:val="20"/>
          <w:szCs w:val="20"/>
          <w:lang w:val="it-IT"/>
        </w:rPr>
      </w:pPr>
    </w:p>
    <w:p w:rsidR="00DF548C" w:rsidRDefault="00DF548C" w:rsidP="00DF548C">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RENDE NOTO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a norma di legge il responsabile del procedimento è il Sig. ............................................. il quale provvederà all’adozione di tutti gli atti successivi e conseguenti, e dei necessari impegni di spesa;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copia del presente provvedimento è pubblicata all’Albo del Comune e notificata a ................................. e verrà trasmessa al Prefetto e al Presidente della Regione.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Sono incaricati della esecuzione della presente ordinanza, i Vigili Urbani, le Forze dell’Ordine (altri...).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Dal Municipio di _____________________, li ________________ </w:t>
      </w:r>
    </w:p>
    <w:p w:rsidR="00DF548C" w:rsidRDefault="00DF548C" w:rsidP="00DF548C">
      <w:pPr>
        <w:pStyle w:val="Paragrafobase"/>
        <w:ind w:left="240" w:hanging="240"/>
        <w:rPr>
          <w:rFonts w:ascii="Swiss721BT-Thin" w:hAnsi="Swiss721BT-Thin" w:cs="Swiss721BT-Thin"/>
          <w:spacing w:val="-2"/>
          <w:sz w:val="20"/>
          <w:szCs w:val="20"/>
          <w:lang w:val="it-IT"/>
        </w:rPr>
      </w:pPr>
    </w:p>
    <w:p w:rsidR="00DF548C" w:rsidRDefault="00DF548C" w:rsidP="00DF548C">
      <w:pPr>
        <w:pStyle w:val="Paragrafobase"/>
        <w:ind w:left="240" w:hanging="240"/>
        <w:rPr>
          <w:rFonts w:ascii="Swiss721BT-Thin" w:hAnsi="Swiss721BT-Thin" w:cs="Swiss721BT-Thin"/>
          <w:spacing w:val="-2"/>
          <w:sz w:val="20"/>
          <w:szCs w:val="20"/>
          <w:lang w:val="it-IT"/>
        </w:rPr>
      </w:pP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IL SINDACO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DF548C" w:rsidRDefault="00DF548C" w:rsidP="00DF548C">
      <w:pPr>
        <w:pStyle w:val="Paragrafobase"/>
        <w:ind w:left="240" w:hanging="240"/>
        <w:rPr>
          <w:rFonts w:ascii="Swiss721BT-Thin" w:hAnsi="Swiss721BT-Thin" w:cs="Swiss721BT-Thin"/>
          <w:spacing w:val="-2"/>
          <w:sz w:val="20"/>
          <w:szCs w:val="20"/>
          <w:lang w:val="it-IT"/>
        </w:rPr>
        <w:sectPr w:rsidR="00DF548C" w:rsidSect="00365008">
          <w:pgSz w:w="11906" w:h="16838"/>
          <w:pgMar w:top="260" w:right="720" w:bottom="720" w:left="720" w:header="11" w:footer="720" w:gutter="0"/>
          <w:cols w:space="720"/>
          <w:noEndnote/>
        </w:sectPr>
      </w:pPr>
      <w:r>
        <w:rPr>
          <w:rFonts w:ascii="Swiss721BT-Thin" w:hAnsi="Swiss721BT-Thin" w:cs="Swiss721BT-Thin"/>
          <w:spacing w:val="-2"/>
          <w:sz w:val="20"/>
          <w:szCs w:val="20"/>
          <w:lang w:val="it-IT"/>
        </w:rPr>
        <w:t xml:space="preserve"> </w:t>
      </w:r>
    </w:p>
    <w:p w:rsidR="00DF548C" w:rsidRDefault="00DF548C" w:rsidP="00DF548C">
      <w:pPr>
        <w:pStyle w:val="Paragrafobase"/>
        <w:ind w:left="240" w:hanging="240"/>
        <w:rPr>
          <w:rFonts w:ascii="Swiss721BT-Thin" w:hAnsi="Swiss721BT-Thin" w:cs="Swiss721BT-Thin"/>
          <w:spacing w:val="-2"/>
          <w:sz w:val="20"/>
          <w:szCs w:val="20"/>
          <w:lang w:val="it-IT"/>
        </w:rPr>
      </w:pPr>
    </w:p>
    <w:p w:rsidR="00DF548C" w:rsidRDefault="00DF548C" w:rsidP="00DF548C">
      <w:pPr>
        <w:ind w:firstLine="708"/>
        <w:rPr>
          <w:lang w:eastAsia="ja-JP"/>
        </w:rPr>
      </w:pPr>
    </w:p>
    <w:p w:rsidR="00DF548C" w:rsidRPr="00DF548C" w:rsidRDefault="00DF548C" w:rsidP="00DF548C">
      <w:pPr>
        <w:rPr>
          <w:lang w:eastAsia="ja-JP"/>
        </w:rPr>
      </w:pPr>
      <w:r>
        <w:rPr>
          <w:noProof/>
        </w:rPr>
        <mc:AlternateContent>
          <mc:Choice Requires="wps">
            <w:drawing>
              <wp:anchor distT="0" distB="0" distL="114300" distR="114300" simplePos="0" relativeHeight="251729920" behindDoc="0" locked="0" layoutInCell="1" allowOverlap="1" wp14:anchorId="414CB9E0" wp14:editId="42302389">
                <wp:simplePos x="0" y="0"/>
                <wp:positionH relativeFrom="column">
                  <wp:posOffset>2794635</wp:posOffset>
                </wp:positionH>
                <wp:positionV relativeFrom="paragraph">
                  <wp:posOffset>38100</wp:posOffset>
                </wp:positionV>
                <wp:extent cx="1485900" cy="457200"/>
                <wp:effectExtent l="0" t="0" r="0" b="0"/>
                <wp:wrapSquare wrapText="bothSides"/>
                <wp:docPr id="68" name="Casella di testo 68"/>
                <wp:cNvGraphicFramePr/>
                <a:graphic xmlns:a="http://schemas.openxmlformats.org/drawingml/2006/main">
                  <a:graphicData uri="http://schemas.microsoft.com/office/word/2010/wordprocessingShape">
                    <wps:wsp>
                      <wps:cNvSpPr txBox="1"/>
                      <wps:spPr>
                        <a:xfrm>
                          <a:off x="0" y="0"/>
                          <a:ext cx="1485900" cy="4572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Default="005A6CD1" w:rsidP="00DF548C">
                            <w:pPr>
                              <w:pStyle w:val="Testofumetto"/>
                              <w:rPr>
                                <w:rFonts w:ascii="Swiss721BT-Thin" w:hAnsi="Swiss721BT-Thin" w:cs="Swiss721BT-Thin"/>
                                <w:sz w:val="32"/>
                                <w:szCs w:val="32"/>
                              </w:rPr>
                            </w:pPr>
                            <w:r>
                              <w:rPr>
                                <w:rFonts w:ascii="Swiss721BT-Thin" w:hAnsi="Swiss721BT-Thin" w:cs="Swiss721BT-Thin"/>
                                <w:sz w:val="32"/>
                                <w:szCs w:val="32"/>
                              </w:rPr>
                              <w:t>Mod.22</w:t>
                            </w:r>
                          </w:p>
                          <w:p w:rsidR="005A6CD1" w:rsidRDefault="005A6CD1" w:rsidP="00DF548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14CB9E0" id="Casella di testo 68" o:spid="_x0000_s1086" type="#_x0000_t202" style="position:absolute;margin-left:220.05pt;margin-top:3pt;width:117pt;height:36pt;z-index:2517299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" filled="f" stroked="f">
                <v:textbox>
                  <w:txbxContent>
                    <w:p w:rsidR="005A6CD1" w:rsidRDefault="005A6CD1" w:rsidP="00DF548C">
                      <w:pPr>
                        <w:pStyle w:val="Testofumetto"/>
                        <w:rPr>
                          <w:rFonts w:ascii="Swiss721BT-Thin" w:hAnsi="Swiss721BT-Thin" w:cs="Swiss721BT-Thin"/>
                          <w:sz w:val="32"/>
                          <w:szCs w:val="32"/>
                        </w:rPr>
                      </w:pPr>
                      <w:r>
                        <w:rPr>
                          <w:rFonts w:ascii="Swiss721BT-Thin" w:hAnsi="Swiss721BT-Thin" w:cs="Swiss721BT-Thin"/>
                          <w:sz w:val="32"/>
                          <w:szCs w:val="32"/>
                        </w:rPr>
                        <w:t>Mod.22</w:t>
                      </w:r>
                    </w:p>
                    <w:p w:rsidR="005A6CD1" w:rsidRDefault="005A6CD1" w:rsidP="00DF548C"/>
                  </w:txbxContent>
                </v:textbox>
                <w10:wrap type="square"/>
              </v:shape>
            </w:pict>
          </mc:Fallback>
        </mc:AlternateContent>
      </w:r>
      <w:r>
        <w:rPr>
          <w:noProof/>
        </w:rPr>
        <mc:AlternateContent>
          <mc:Choice Requires="wps">
            <w:drawing>
              <wp:anchor distT="0" distB="0" distL="114300" distR="114300" simplePos="0" relativeHeight="251728896" behindDoc="0" locked="0" layoutInCell="1" allowOverlap="1" wp14:anchorId="47BA4F8A" wp14:editId="2CE40211">
                <wp:simplePos x="0" y="0"/>
                <wp:positionH relativeFrom="column">
                  <wp:posOffset>2794635</wp:posOffset>
                </wp:positionH>
                <wp:positionV relativeFrom="paragraph">
                  <wp:posOffset>373380</wp:posOffset>
                </wp:positionV>
                <wp:extent cx="4111625" cy="579120"/>
                <wp:effectExtent l="0" t="0" r="0" b="5080"/>
                <wp:wrapSquare wrapText="bothSides"/>
                <wp:docPr id="67" name="Casella di testo 67"/>
                <wp:cNvGraphicFramePr/>
                <a:graphic xmlns:a="http://schemas.openxmlformats.org/drawingml/2006/main">
                  <a:graphicData uri="http://schemas.microsoft.com/office/word/2010/wordprocessingShape">
                    <wps:wsp>
                      <wps:cNvSpPr txBox="1"/>
                      <wps:spPr>
                        <a:xfrm>
                          <a:off x="0" y="0"/>
                          <a:ext cx="4111625" cy="57912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Pr="00DF548C" w:rsidRDefault="005A6CD1" w:rsidP="00DF548C">
                            <w:pPr>
                              <w:pStyle w:val="Paragrafobase"/>
                              <w:rPr>
                                <w:rFonts w:ascii="Swiss721BT-Thin" w:hAnsi="Swiss721BT-Thin" w:cs="Swiss721BT-Thin"/>
                                <w:spacing w:val="-4"/>
                                <w:sz w:val="38"/>
                                <w:szCs w:val="38"/>
                              </w:rPr>
                            </w:pPr>
                            <w:proofErr w:type="spellStart"/>
                            <w:r w:rsidRPr="00DF548C">
                              <w:rPr>
                                <w:rFonts w:ascii="Swiss721BT-Thin" w:hAnsi="Swiss721BT-Thin" w:cs="Swiss721BT-Thin"/>
                                <w:spacing w:val="-4"/>
                                <w:sz w:val="38"/>
                                <w:szCs w:val="38"/>
                              </w:rPr>
                              <w:t>Ordinanza</w:t>
                            </w:r>
                            <w:proofErr w:type="spellEnd"/>
                            <w:r w:rsidRPr="00DF548C">
                              <w:rPr>
                                <w:rFonts w:ascii="Swiss721BT-Thin" w:hAnsi="Swiss721BT-Thin" w:cs="Swiss721BT-Thin"/>
                                <w:spacing w:val="-4"/>
                                <w:sz w:val="38"/>
                                <w:szCs w:val="38"/>
                              </w:rPr>
                              <w:t xml:space="preserve"> di </w:t>
                            </w:r>
                            <w:proofErr w:type="spellStart"/>
                            <w:r w:rsidRPr="00DF548C">
                              <w:rPr>
                                <w:rFonts w:ascii="Swiss721BT-Thin" w:hAnsi="Swiss721BT-Thin" w:cs="Swiss721BT-Thin"/>
                                <w:spacing w:val="-4"/>
                                <w:sz w:val="38"/>
                                <w:szCs w:val="38"/>
                              </w:rPr>
                              <w:t>requisizione</w:t>
                            </w:r>
                            <w:proofErr w:type="spellEnd"/>
                            <w:r w:rsidRPr="00DF548C">
                              <w:rPr>
                                <w:rFonts w:ascii="Swiss721BT-Thin" w:hAnsi="Swiss721BT-Thin" w:cs="Swiss721BT-Thin"/>
                                <w:spacing w:val="-4"/>
                                <w:sz w:val="38"/>
                                <w:szCs w:val="38"/>
                              </w:rPr>
                              <w:t xml:space="preserve"> immobile.</w:t>
                            </w:r>
                          </w:p>
                          <w:p w:rsidR="005A6CD1" w:rsidRPr="00500C4B" w:rsidRDefault="005A6CD1" w:rsidP="00DF548C">
                            <w:pPr>
                              <w:pStyle w:val="Paragrafobase"/>
                              <w:suppressAutoHyphens/>
                              <w:rPr>
                                <w:rFonts w:ascii="Swiss721BT-Thin" w:hAnsi="Swiss721BT-Thin" w:cs="Swiss721BT-Thin"/>
                                <w:sz w:val="44"/>
                                <w:szCs w:val="44"/>
                              </w:rPr>
                            </w:pPr>
                          </w:p>
                          <w:p w:rsidR="005A6CD1" w:rsidRDefault="005A6CD1" w:rsidP="00DF548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BA4F8A" id="Casella di testo 67" o:spid="_x0000_s1087" type="#_x0000_t202" style="position:absolute;margin-left:220.05pt;margin-top:29.4pt;width:323.75pt;height:45.6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" filled="f" stroked="f">
                <v:textbox>
                  <w:txbxContent>
                    <w:p w:rsidR="005A6CD1" w:rsidRPr="00DF548C" w:rsidRDefault="005A6CD1" w:rsidP="00DF548C">
                      <w:pPr>
                        <w:pStyle w:val="Paragrafobase"/>
                        <w:rPr>
                          <w:rFonts w:ascii="Swiss721BT-Thin" w:hAnsi="Swiss721BT-Thin" w:cs="Swiss721BT-Thin"/>
                          <w:spacing w:val="-4"/>
                          <w:sz w:val="38"/>
                          <w:szCs w:val="38"/>
                        </w:rPr>
                      </w:pPr>
                      <w:proofErr w:type="spellStart"/>
                      <w:r w:rsidRPr="00DF548C">
                        <w:rPr>
                          <w:rFonts w:ascii="Swiss721BT-Thin" w:hAnsi="Swiss721BT-Thin" w:cs="Swiss721BT-Thin"/>
                          <w:spacing w:val="-4"/>
                          <w:sz w:val="38"/>
                          <w:szCs w:val="38"/>
                        </w:rPr>
                        <w:t>Ordinanza</w:t>
                      </w:r>
                      <w:proofErr w:type="spellEnd"/>
                      <w:r w:rsidRPr="00DF548C">
                        <w:rPr>
                          <w:rFonts w:ascii="Swiss721BT-Thin" w:hAnsi="Swiss721BT-Thin" w:cs="Swiss721BT-Thin"/>
                          <w:spacing w:val="-4"/>
                          <w:sz w:val="38"/>
                          <w:szCs w:val="38"/>
                        </w:rPr>
                        <w:t xml:space="preserve"> di </w:t>
                      </w:r>
                      <w:proofErr w:type="spellStart"/>
                      <w:r w:rsidRPr="00DF548C">
                        <w:rPr>
                          <w:rFonts w:ascii="Swiss721BT-Thin" w:hAnsi="Swiss721BT-Thin" w:cs="Swiss721BT-Thin"/>
                          <w:spacing w:val="-4"/>
                          <w:sz w:val="38"/>
                          <w:szCs w:val="38"/>
                        </w:rPr>
                        <w:t>requisizione</w:t>
                      </w:r>
                      <w:proofErr w:type="spellEnd"/>
                      <w:r w:rsidRPr="00DF548C">
                        <w:rPr>
                          <w:rFonts w:ascii="Swiss721BT-Thin" w:hAnsi="Swiss721BT-Thin" w:cs="Swiss721BT-Thin"/>
                          <w:spacing w:val="-4"/>
                          <w:sz w:val="38"/>
                          <w:szCs w:val="38"/>
                        </w:rPr>
                        <w:t xml:space="preserve"> immobile.</w:t>
                      </w:r>
                    </w:p>
                    <w:p w:rsidR="005A6CD1" w:rsidRPr="00500C4B" w:rsidRDefault="005A6CD1" w:rsidP="00DF548C">
                      <w:pPr>
                        <w:pStyle w:val="Paragrafobase"/>
                        <w:suppressAutoHyphens/>
                        <w:rPr>
                          <w:rFonts w:ascii="Swiss721BT-Thin" w:hAnsi="Swiss721BT-Thin" w:cs="Swiss721BT-Thin"/>
                          <w:sz w:val="44"/>
                          <w:szCs w:val="44"/>
                        </w:rPr>
                      </w:pPr>
                    </w:p>
                    <w:p w:rsidR="005A6CD1" w:rsidRDefault="005A6CD1" w:rsidP="00DF548C"/>
                  </w:txbxContent>
                </v:textbox>
                <w10:wrap type="square"/>
              </v:shape>
            </w:pict>
          </mc:Fallback>
        </mc:AlternateContent>
      </w:r>
    </w:p>
    <w:p w:rsidR="00DF548C" w:rsidRPr="00DF548C" w:rsidRDefault="00DF548C" w:rsidP="00DF548C">
      <w:pPr>
        <w:rPr>
          <w:lang w:eastAsia="ja-JP"/>
        </w:rPr>
      </w:pPr>
    </w:p>
    <w:p w:rsidR="00DF548C" w:rsidRPr="00DF548C" w:rsidRDefault="00DF548C" w:rsidP="00DF548C">
      <w:pPr>
        <w:rPr>
          <w:lang w:eastAsia="ja-JP"/>
        </w:rPr>
      </w:pPr>
    </w:p>
    <w:p w:rsidR="00DF548C" w:rsidRPr="00DF548C" w:rsidRDefault="00DF548C" w:rsidP="00DF548C">
      <w:pPr>
        <w:rPr>
          <w:lang w:eastAsia="ja-JP"/>
        </w:rPr>
      </w:pPr>
    </w:p>
    <w:p w:rsidR="00DF548C" w:rsidRDefault="00DF548C" w:rsidP="00DF548C">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Ordinanza </w:t>
      </w:r>
      <w:proofErr w:type="spellStart"/>
      <w:r>
        <w:rPr>
          <w:rFonts w:ascii="Swiss721BT-Thin" w:hAnsi="Swiss721BT-Thin" w:cs="Swiss721BT-Thin"/>
          <w:spacing w:val="-2"/>
          <w:sz w:val="20"/>
          <w:szCs w:val="20"/>
          <w:lang w:val="it-IT"/>
        </w:rPr>
        <w:t>n.______del</w:t>
      </w:r>
      <w:proofErr w:type="spellEnd"/>
      <w:r>
        <w:rPr>
          <w:rFonts w:ascii="Swiss721BT-Thin" w:hAnsi="Swiss721BT-Thin" w:cs="Swiss721BT-Thin"/>
          <w:spacing w:val="-2"/>
          <w:sz w:val="20"/>
          <w:szCs w:val="20"/>
          <w:lang w:val="it-IT"/>
        </w:rPr>
        <w:t xml:space="preserve"> ____________</w:t>
      </w:r>
    </w:p>
    <w:p w:rsidR="00DF548C" w:rsidRDefault="00DF548C" w:rsidP="00DF548C">
      <w:pPr>
        <w:pStyle w:val="Paragrafobase"/>
        <w:rPr>
          <w:rFonts w:ascii="Swiss721BT-Thin" w:hAnsi="Swiss721BT-Thin" w:cs="Swiss721BT-Thin"/>
          <w:spacing w:val="-2"/>
          <w:sz w:val="20"/>
          <w:szCs w:val="20"/>
          <w:lang w:val="it-IT"/>
        </w:rPr>
      </w:pPr>
    </w:p>
    <w:p w:rsidR="00DF548C" w:rsidRDefault="00DF548C" w:rsidP="00DF548C">
      <w:pPr>
        <w:pStyle w:val="Paragrafobase"/>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IL SINDACO</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Premesso che in data .............., un (descrizione dell’evento) ha causato danni alle persone, alle abitazioni ed alle strutture pubbliche e produttive del Comune di .............................................................................;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Considerato che la situazione è tale da aver causato ............ (descrizione dei provvedimenti e degli interventi effettuati)</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Dato atto che a seguito dell’evento calamitoso si rende necessario, per (indicare lo scopo), procedere alla requisizione di (individuare il bene che si intende requisire, meglio se con i dati catastali), che risulta il più idoneo allo scopo;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Dato atto che l’art. 7 dell’allegato E della L. 20.3.1865, n. 2248 prevede la possibilità di disporre di proprietà private o in pendenza di giudizio, per grave necessità, e ritenuto che l’attuale situazione sia da ritenersi a tutti gli effetti di grave necessità;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Ritenuto di dover provvedere in merito, stante l’esigenza di .........................................................; </w:t>
      </w:r>
    </w:p>
    <w:p w:rsidR="00DF548C" w:rsidRDefault="00DF548C" w:rsidP="00DF548C">
      <w:pPr>
        <w:pStyle w:val="Paragrafobase"/>
        <w:ind w:left="140" w:hanging="140"/>
        <w:rPr>
          <w:rFonts w:ascii="Swiss721BT-Thin" w:hAnsi="Swiss721BT-Thin" w:cs="Swiss721BT-Thin"/>
          <w:spacing w:val="-2"/>
          <w:sz w:val="20"/>
          <w:szCs w:val="20"/>
          <w:lang w:val="it-IT"/>
        </w:rPr>
      </w:pPr>
    </w:p>
    <w:p w:rsidR="00DF548C" w:rsidRDefault="00DF548C" w:rsidP="00DF548C">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VISTI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15 della legge 24 febbraio 1992 n. 225;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54 comma 2 del </w:t>
      </w:r>
      <w:proofErr w:type="spellStart"/>
      <w:r>
        <w:rPr>
          <w:rFonts w:ascii="Swiss721BT-Thin" w:hAnsi="Swiss721BT-Thin" w:cs="Swiss721BT-Thin"/>
          <w:spacing w:val="-2"/>
          <w:sz w:val="20"/>
          <w:szCs w:val="20"/>
          <w:lang w:val="it-IT"/>
        </w:rPr>
        <w:t>D.Lgs.</w:t>
      </w:r>
      <w:proofErr w:type="spellEnd"/>
      <w:r>
        <w:rPr>
          <w:rFonts w:ascii="Swiss721BT-Thin" w:hAnsi="Swiss721BT-Thin" w:cs="Swiss721BT-Thin"/>
          <w:spacing w:val="-2"/>
          <w:sz w:val="20"/>
          <w:szCs w:val="20"/>
          <w:lang w:val="it-IT"/>
        </w:rPr>
        <w:t xml:space="preserve"> 18 agosto 2000 n.267;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 legge 07.08.1990, n. 241: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 L. 20.3.1865, n. 2248 ed in particolare l’art. 7 dell’allegato E;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21 novembre 1985, n. 28</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17 gennaio 1989, n. 3</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12 giugno 2006, n. 9</w:t>
      </w:r>
    </w:p>
    <w:p w:rsidR="00DF548C" w:rsidRDefault="00300BDF"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Il Decreto Legislativo n° 1 del 02 gennaio 2018</w:t>
      </w:r>
    </w:p>
    <w:p w:rsidR="00DF548C" w:rsidRDefault="00DF548C" w:rsidP="00DF548C">
      <w:pPr>
        <w:pStyle w:val="Paragrafobase"/>
        <w:ind w:left="240" w:hanging="240"/>
        <w:rPr>
          <w:rFonts w:ascii="Swiss721BT-Thin" w:hAnsi="Swiss721BT-Thin" w:cs="Swiss721BT-Thin"/>
          <w:spacing w:val="-2"/>
          <w:sz w:val="20"/>
          <w:szCs w:val="20"/>
          <w:lang w:val="it-IT"/>
        </w:rPr>
      </w:pPr>
    </w:p>
    <w:p w:rsidR="00DF548C" w:rsidRDefault="00DF548C" w:rsidP="00DF548C">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ORDINA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 requisizione dell’immobile (ripetere l’individuazione dell’immobile) di proprietà di ..................., per destinarlo a (indicare l’uso), a far tempo dalla data di notifica della presente ordinanza (e sino a quando non si sarà provveduto a ........................., e comunque non oltre la data del...............,)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(1)</w:t>
      </w:r>
      <w:r>
        <w:rPr>
          <w:rFonts w:ascii="Swiss721BT-Thin" w:hAnsi="Swiss721BT-Thin" w:cs="Swiss721BT-Thin"/>
          <w:spacing w:val="-2"/>
          <w:sz w:val="20"/>
          <w:szCs w:val="20"/>
          <w:lang w:val="it-IT"/>
        </w:rPr>
        <w:tab/>
        <w:t>con riserva di procedere con successivo provvedimento alla determinazione dell’indennità di requisizione, previa compilazione di apposito verbale di consistenza;</w:t>
      </w:r>
    </w:p>
    <w:p w:rsidR="00DF548C" w:rsidRDefault="00DF548C" w:rsidP="00DF548C">
      <w:pPr>
        <w:pStyle w:val="Paragrafobase"/>
        <w:ind w:left="240" w:hanging="240"/>
        <w:rPr>
          <w:rFonts w:ascii="Swiss721BT-Thin" w:hAnsi="Swiss721BT-Thin" w:cs="Swiss721BT-Thin"/>
          <w:spacing w:val="-2"/>
          <w:sz w:val="20"/>
          <w:szCs w:val="20"/>
          <w:lang w:val="it-IT"/>
        </w:rPr>
      </w:pPr>
    </w:p>
    <w:p w:rsidR="00DF548C" w:rsidRDefault="00DF548C" w:rsidP="00DF548C">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RENDE NOTO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ai sensi della normativa vigente il responsabile del provvedimento è il Sig. ............................................. il quale provvederà all’adozione di tutti gli atti successivi e conseguenti, e dei necessari impegni di spesa; </w:t>
      </w:r>
    </w:p>
    <w:p w:rsidR="00DF548C" w:rsidRDefault="00DF548C" w:rsidP="00DF548C">
      <w:pPr>
        <w:pStyle w:val="Paragrafobase"/>
        <w:ind w:left="240" w:hanging="240"/>
        <w:rPr>
          <w:rFonts w:ascii="Swiss721BT-Thin" w:hAnsi="Swiss721BT-Thin" w:cs="Swiss721BT-Thin"/>
          <w:spacing w:val="-2"/>
          <w:sz w:val="20"/>
          <w:szCs w:val="20"/>
          <w:lang w:val="it-IT"/>
        </w:rPr>
      </w:pPr>
    </w:p>
    <w:p w:rsidR="00DF548C" w:rsidRDefault="00DF548C" w:rsidP="00DF548C">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AVVERTE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contro la presente Ordinanza è ammissibile ricorso nelle sedi competenti a termini di legge.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copia del presente provvedimento è pubblicata all’Albo del comune e notificata a ...................................... e verrà trasmessa al Prefetto e al Presidente della Regione. </w:t>
      </w: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Che sono incaricati della esecuzione della presente ordinanza (Vigili Urbani, le Forze dell’Ordine,…).</w:t>
      </w:r>
    </w:p>
    <w:p w:rsidR="00DF548C" w:rsidRDefault="00DF548C" w:rsidP="00DF548C">
      <w:pPr>
        <w:pStyle w:val="Paragrafobase"/>
        <w:ind w:left="240" w:hanging="240"/>
        <w:rPr>
          <w:rFonts w:ascii="Swiss721BT-Thin" w:hAnsi="Swiss721BT-Thin" w:cs="Swiss721BT-Thin"/>
          <w:spacing w:val="-2"/>
          <w:sz w:val="20"/>
          <w:szCs w:val="20"/>
          <w:lang w:val="it-IT"/>
        </w:rPr>
      </w:pPr>
    </w:p>
    <w:p w:rsidR="00DF548C" w:rsidRDefault="00DF548C" w:rsidP="00DF548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Dal Municipio di ____________________, li ________________ </w:t>
      </w:r>
    </w:p>
    <w:p w:rsidR="00DF548C" w:rsidRDefault="00DF548C" w:rsidP="00DF548C">
      <w:pPr>
        <w:pStyle w:val="Paragrafobase"/>
        <w:ind w:left="240" w:hanging="240"/>
        <w:jc w:val="right"/>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IL SINDACO </w:t>
      </w:r>
    </w:p>
    <w:p w:rsidR="00DF548C" w:rsidRDefault="00DF548C" w:rsidP="00DF548C">
      <w:pPr>
        <w:pStyle w:val="Paragrafobase"/>
        <w:ind w:left="240" w:hanging="240"/>
        <w:rPr>
          <w:rFonts w:ascii="Swiss721BT-Thin" w:hAnsi="Swiss721BT-Thin" w:cs="Swiss721BT-Thin"/>
          <w:spacing w:val="-2"/>
          <w:sz w:val="20"/>
          <w:szCs w:val="20"/>
          <w:lang w:val="it-IT"/>
        </w:rPr>
      </w:pPr>
    </w:p>
    <w:p w:rsidR="00DF548C" w:rsidRDefault="00DF548C" w:rsidP="00DF548C">
      <w:pPr>
        <w:ind w:firstLine="708"/>
        <w:rPr>
          <w:rFonts w:ascii="Swiss721BT-Thin" w:hAnsi="Swiss721BT-Thin" w:cs="Swiss721BT-Thin"/>
          <w:spacing w:val="-2"/>
          <w:sz w:val="16"/>
          <w:szCs w:val="16"/>
        </w:rPr>
        <w:sectPr w:rsidR="00DF548C" w:rsidSect="00365008">
          <w:pgSz w:w="11906" w:h="16838"/>
          <w:pgMar w:top="260" w:right="720" w:bottom="720" w:left="720" w:header="11" w:footer="720" w:gutter="0"/>
          <w:cols w:space="720"/>
          <w:noEndnote/>
        </w:sectPr>
      </w:pPr>
      <w:r>
        <w:rPr>
          <w:rFonts w:ascii="Swiss721BT-Thin" w:hAnsi="Swiss721BT-Thin" w:cs="Swiss721BT-Thin"/>
          <w:spacing w:val="-2"/>
          <w:sz w:val="16"/>
          <w:szCs w:val="16"/>
        </w:rPr>
        <w:t xml:space="preserve"> (1) questa parte solo nel caso che il bene requisito possa essere restituito al proprietario dopo la sua utilizzazione, non nel caso il bene venga distrutto come ad esempio per i generi alimentari o subisca trasformazioni che lo rendano inidoneo all’uso originario ad esempio un’area agricola che viene urbanizzata per il posizionamento di moduli abitativi.</w:t>
      </w:r>
    </w:p>
    <w:p w:rsidR="00150B71" w:rsidRDefault="00150B71" w:rsidP="00DF548C">
      <w:pPr>
        <w:ind w:firstLine="708"/>
        <w:rPr>
          <w:lang w:eastAsia="ja-JP"/>
        </w:rPr>
      </w:pPr>
      <w:r>
        <w:rPr>
          <w:noProof/>
        </w:rPr>
        <w:lastRenderedPageBreak/>
        <mc:AlternateContent>
          <mc:Choice Requires="wps">
            <w:drawing>
              <wp:anchor distT="0" distB="0" distL="114300" distR="114300" simplePos="0" relativeHeight="251731968" behindDoc="0" locked="0" layoutInCell="1" allowOverlap="1" wp14:anchorId="00FEB2F0" wp14:editId="11D642DA">
                <wp:simplePos x="0" y="0"/>
                <wp:positionH relativeFrom="column">
                  <wp:posOffset>2794635</wp:posOffset>
                </wp:positionH>
                <wp:positionV relativeFrom="paragraph">
                  <wp:posOffset>616585</wp:posOffset>
                </wp:positionV>
                <wp:extent cx="4111625" cy="922020"/>
                <wp:effectExtent l="0" t="0" r="0" b="0"/>
                <wp:wrapSquare wrapText="bothSides"/>
                <wp:docPr id="69" name="Casella di testo 69"/>
                <wp:cNvGraphicFramePr/>
                <a:graphic xmlns:a="http://schemas.openxmlformats.org/drawingml/2006/main">
                  <a:graphicData uri="http://schemas.microsoft.com/office/word/2010/wordprocessingShape">
                    <wps:wsp>
                      <wps:cNvSpPr txBox="1"/>
                      <wps:spPr>
                        <a:xfrm>
                          <a:off x="0" y="0"/>
                          <a:ext cx="4111625" cy="92202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Pr="00721421" w:rsidRDefault="005A6CD1" w:rsidP="00DF548C">
                            <w:pPr>
                              <w:pStyle w:val="Paragrafobase"/>
                              <w:rPr>
                                <w:rFonts w:ascii="Swiss721BT-Thin" w:hAnsi="Swiss721BT-Thin" w:cs="Swiss721BT-Thin"/>
                                <w:spacing w:val="-4"/>
                                <w:sz w:val="38"/>
                                <w:szCs w:val="38"/>
                                <w:lang w:val="it-IT"/>
                              </w:rPr>
                            </w:pPr>
                            <w:r w:rsidRPr="00721421">
                              <w:rPr>
                                <w:rFonts w:ascii="Swiss721BT-Thin" w:hAnsi="Swiss721BT-Thin" w:cs="Swiss721BT-Thin"/>
                                <w:spacing w:val="-4"/>
                                <w:sz w:val="38"/>
                                <w:szCs w:val="38"/>
                                <w:lang w:val="it-IT"/>
                              </w:rPr>
                              <w:t>Requisizione mezzi operativi per finalità di protezione civile.</w:t>
                            </w:r>
                          </w:p>
                          <w:p w:rsidR="005A6CD1" w:rsidRPr="00721421" w:rsidRDefault="005A6CD1" w:rsidP="00DF548C">
                            <w:pPr>
                              <w:pStyle w:val="Paragrafobase"/>
                              <w:suppressAutoHyphens/>
                              <w:rPr>
                                <w:rFonts w:ascii="Swiss721BT-Thin" w:hAnsi="Swiss721BT-Thin" w:cs="Swiss721BT-Thin"/>
                                <w:sz w:val="44"/>
                                <w:szCs w:val="44"/>
                                <w:lang w:val="it-IT"/>
                              </w:rPr>
                            </w:pPr>
                          </w:p>
                          <w:p w:rsidR="005A6CD1" w:rsidRDefault="005A6CD1" w:rsidP="00DF548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FEB2F0" id="Casella di testo 69" o:spid="_x0000_s1088" type="#_x0000_t202" style="position:absolute;left:0;text-align:left;margin-left:220.05pt;margin-top:48.55pt;width:323.75pt;height:72.6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" filled="f" stroked="f">
                <v:textbox>
                  <w:txbxContent>
                    <w:p w:rsidR="005A6CD1" w:rsidRPr="00721421" w:rsidRDefault="005A6CD1" w:rsidP="00DF548C">
                      <w:pPr>
                        <w:pStyle w:val="Paragrafobase"/>
                        <w:rPr>
                          <w:rFonts w:ascii="Swiss721BT-Thin" w:hAnsi="Swiss721BT-Thin" w:cs="Swiss721BT-Thin"/>
                          <w:spacing w:val="-4"/>
                          <w:sz w:val="38"/>
                          <w:szCs w:val="38"/>
                          <w:lang w:val="it-IT"/>
                        </w:rPr>
                      </w:pPr>
                      <w:r w:rsidRPr="00721421">
                        <w:rPr>
                          <w:rFonts w:ascii="Swiss721BT-Thin" w:hAnsi="Swiss721BT-Thin" w:cs="Swiss721BT-Thin"/>
                          <w:spacing w:val="-4"/>
                          <w:sz w:val="38"/>
                          <w:szCs w:val="38"/>
                          <w:lang w:val="it-IT"/>
                        </w:rPr>
                        <w:t>Requisizione mezzi operativi per finalità di protezione civile.</w:t>
                      </w:r>
                    </w:p>
                    <w:p w:rsidR="005A6CD1" w:rsidRPr="00721421" w:rsidRDefault="005A6CD1" w:rsidP="00DF548C">
                      <w:pPr>
                        <w:pStyle w:val="Paragrafobase"/>
                        <w:suppressAutoHyphens/>
                        <w:rPr>
                          <w:rFonts w:ascii="Swiss721BT-Thin" w:hAnsi="Swiss721BT-Thin" w:cs="Swiss721BT-Thin"/>
                          <w:sz w:val="44"/>
                          <w:szCs w:val="44"/>
                          <w:lang w:val="it-IT"/>
                        </w:rPr>
                      </w:pPr>
                    </w:p>
                    <w:p w:rsidR="005A6CD1" w:rsidRDefault="005A6CD1" w:rsidP="00DF548C"/>
                  </w:txbxContent>
                </v:textbox>
                <w10:wrap type="square"/>
              </v:shape>
            </w:pict>
          </mc:Fallback>
        </mc:AlternateContent>
      </w:r>
      <w:r w:rsidR="00DF548C">
        <w:rPr>
          <w:noProof/>
        </w:rPr>
        <mc:AlternateContent>
          <mc:Choice Requires="wps">
            <w:drawing>
              <wp:anchor distT="0" distB="0" distL="114300" distR="114300" simplePos="0" relativeHeight="251732992" behindDoc="0" locked="0" layoutInCell="1" allowOverlap="1" wp14:anchorId="5667F8ED" wp14:editId="2F88EAA9">
                <wp:simplePos x="0" y="0"/>
                <wp:positionH relativeFrom="column">
                  <wp:posOffset>2794635</wp:posOffset>
                </wp:positionH>
                <wp:positionV relativeFrom="paragraph">
                  <wp:posOffset>281305</wp:posOffset>
                </wp:positionV>
                <wp:extent cx="1485900" cy="457200"/>
                <wp:effectExtent l="0" t="0" r="0" b="0"/>
                <wp:wrapSquare wrapText="bothSides"/>
                <wp:docPr id="70" name="Casella di testo 70"/>
                <wp:cNvGraphicFramePr/>
                <a:graphic xmlns:a="http://schemas.openxmlformats.org/drawingml/2006/main">
                  <a:graphicData uri="http://schemas.microsoft.com/office/word/2010/wordprocessingShape">
                    <wps:wsp>
                      <wps:cNvSpPr txBox="1"/>
                      <wps:spPr>
                        <a:xfrm>
                          <a:off x="0" y="0"/>
                          <a:ext cx="1485900" cy="4572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Default="005A6CD1" w:rsidP="00DF548C">
                            <w:pPr>
                              <w:pStyle w:val="Testofumetto"/>
                              <w:rPr>
                                <w:rFonts w:ascii="Swiss721BT-Thin" w:hAnsi="Swiss721BT-Thin" w:cs="Swiss721BT-Thin"/>
                                <w:sz w:val="32"/>
                                <w:szCs w:val="32"/>
                              </w:rPr>
                            </w:pPr>
                            <w:r>
                              <w:rPr>
                                <w:rFonts w:ascii="Swiss721BT-Thin" w:hAnsi="Swiss721BT-Thin" w:cs="Swiss721BT-Thin"/>
                                <w:sz w:val="32"/>
                                <w:szCs w:val="32"/>
                              </w:rPr>
                              <w:t>Mod.23</w:t>
                            </w:r>
                          </w:p>
                          <w:p w:rsidR="005A6CD1" w:rsidRDefault="005A6CD1" w:rsidP="00DF548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667F8ED" id="Casella di testo 70" o:spid="_x0000_s1089" type="#_x0000_t202" style="position:absolute;left:0;text-align:left;margin-left:220.05pt;margin-top:22.15pt;width:117pt;height:36pt;z-index:2517329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" filled="f" stroked="f">
                <v:textbox>
                  <w:txbxContent>
                    <w:p w:rsidR="005A6CD1" w:rsidRDefault="005A6CD1" w:rsidP="00DF548C">
                      <w:pPr>
                        <w:pStyle w:val="Testofumetto"/>
                        <w:rPr>
                          <w:rFonts w:ascii="Swiss721BT-Thin" w:hAnsi="Swiss721BT-Thin" w:cs="Swiss721BT-Thin"/>
                          <w:sz w:val="32"/>
                          <w:szCs w:val="32"/>
                        </w:rPr>
                      </w:pPr>
                      <w:r>
                        <w:rPr>
                          <w:rFonts w:ascii="Swiss721BT-Thin" w:hAnsi="Swiss721BT-Thin" w:cs="Swiss721BT-Thin"/>
                          <w:sz w:val="32"/>
                          <w:szCs w:val="32"/>
                        </w:rPr>
                        <w:t>Mod.23</w:t>
                      </w:r>
                    </w:p>
                    <w:p w:rsidR="005A6CD1" w:rsidRDefault="005A6CD1" w:rsidP="00DF548C"/>
                  </w:txbxContent>
                </v:textbox>
                <w10:wrap type="square"/>
              </v:shape>
            </w:pict>
          </mc:Fallback>
        </mc:AlternateContent>
      </w:r>
    </w:p>
    <w:p w:rsidR="00150B71" w:rsidRPr="00150B71" w:rsidRDefault="00150B71" w:rsidP="00150B71">
      <w:pPr>
        <w:rPr>
          <w:lang w:eastAsia="ja-JP"/>
        </w:rPr>
      </w:pPr>
    </w:p>
    <w:p w:rsidR="00150B71" w:rsidRPr="00150B71" w:rsidRDefault="00150B71" w:rsidP="00150B71">
      <w:pPr>
        <w:rPr>
          <w:lang w:eastAsia="ja-JP"/>
        </w:rPr>
      </w:pPr>
    </w:p>
    <w:p w:rsidR="00150B71" w:rsidRPr="00150B71" w:rsidRDefault="00150B71" w:rsidP="00150B71">
      <w:pPr>
        <w:rPr>
          <w:lang w:eastAsia="ja-JP"/>
        </w:rPr>
      </w:pPr>
    </w:p>
    <w:p w:rsidR="00150B71" w:rsidRPr="00150B71" w:rsidRDefault="00150B71" w:rsidP="00150B71">
      <w:pPr>
        <w:rPr>
          <w:lang w:eastAsia="ja-JP"/>
        </w:rPr>
      </w:pPr>
    </w:p>
    <w:p w:rsidR="00150B71" w:rsidRPr="00150B71" w:rsidRDefault="00150B71" w:rsidP="00150B71">
      <w:pPr>
        <w:rPr>
          <w:lang w:eastAsia="ja-JP"/>
        </w:rPr>
      </w:pPr>
    </w:p>
    <w:p w:rsidR="00150B71" w:rsidRPr="00150B71" w:rsidRDefault="00150B71" w:rsidP="00150B71">
      <w:pPr>
        <w:rPr>
          <w:lang w:eastAsia="ja-JP"/>
        </w:rPr>
      </w:pPr>
    </w:p>
    <w:p w:rsidR="00150B71" w:rsidRPr="00150B71" w:rsidRDefault="00150B71" w:rsidP="00150B71">
      <w:pPr>
        <w:rPr>
          <w:lang w:eastAsia="ja-JP"/>
        </w:rPr>
      </w:pPr>
    </w:p>
    <w:p w:rsidR="00150B71" w:rsidRPr="00150B71" w:rsidRDefault="00150B71" w:rsidP="00150B71">
      <w:pPr>
        <w:rPr>
          <w:lang w:eastAsia="ja-JP"/>
        </w:rPr>
      </w:pPr>
    </w:p>
    <w:p w:rsidR="00150B71" w:rsidRPr="00150B71" w:rsidRDefault="00150B71" w:rsidP="00150B71">
      <w:pPr>
        <w:rPr>
          <w:lang w:eastAsia="ja-JP"/>
        </w:rPr>
      </w:pPr>
    </w:p>
    <w:p w:rsidR="00150B71" w:rsidRDefault="00150B71" w:rsidP="00150B71">
      <w:pPr>
        <w:rPr>
          <w:lang w:eastAsia="ja-JP"/>
        </w:rPr>
      </w:pPr>
    </w:p>
    <w:p w:rsidR="00150B71" w:rsidRDefault="00150B71" w:rsidP="00150B7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Ordinanza </w:t>
      </w:r>
      <w:proofErr w:type="spellStart"/>
      <w:r>
        <w:rPr>
          <w:rFonts w:ascii="Swiss721BT-Thin" w:hAnsi="Swiss721BT-Thin" w:cs="Swiss721BT-Thin"/>
          <w:spacing w:val="-2"/>
          <w:sz w:val="20"/>
          <w:szCs w:val="20"/>
          <w:lang w:val="it-IT"/>
        </w:rPr>
        <w:t>n.______del</w:t>
      </w:r>
      <w:proofErr w:type="spellEnd"/>
      <w:r>
        <w:rPr>
          <w:rFonts w:ascii="Swiss721BT-Thin" w:hAnsi="Swiss721BT-Thin" w:cs="Swiss721BT-Thin"/>
          <w:spacing w:val="-2"/>
          <w:sz w:val="20"/>
          <w:szCs w:val="20"/>
          <w:lang w:val="it-IT"/>
        </w:rPr>
        <w:t xml:space="preserve"> ____________</w:t>
      </w:r>
    </w:p>
    <w:p w:rsidR="00150B71" w:rsidRDefault="00150B71" w:rsidP="00150B71">
      <w:pPr>
        <w:pStyle w:val="Paragrafobase"/>
        <w:rPr>
          <w:rFonts w:ascii="Swiss721BT-Thin" w:hAnsi="Swiss721BT-Thin" w:cs="Swiss721BT-Thin"/>
          <w:spacing w:val="-2"/>
          <w:sz w:val="20"/>
          <w:szCs w:val="20"/>
          <w:lang w:val="it-IT"/>
        </w:rPr>
      </w:pPr>
    </w:p>
    <w:p w:rsidR="00150B71" w:rsidRDefault="00150B71" w:rsidP="00150B71">
      <w:pPr>
        <w:pStyle w:val="Paragrafobase"/>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IL SINDACO</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Premesso che a causa di ..............................................................................verificat...si il ........................... riguardante .............................................................., si rende indifferibile e urgente provvedere al ripristino provvisorio del traffico nelle vie comunali, mediante (descrizione degli interventi); ...............................................................................................;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Ritenuta la necessità e l’urgenza di acquisire in uso per giorni ........... (descrizione dei mezzi).....................................;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Visto che i mezzi suddetti prontamente reperibili risultano di proprietà di ........................................................................; </w:t>
      </w:r>
    </w:p>
    <w:p w:rsidR="00150B71" w:rsidRDefault="00150B71" w:rsidP="00150B71">
      <w:pPr>
        <w:pStyle w:val="Paragrafobase"/>
        <w:ind w:left="140" w:hanging="140"/>
        <w:rPr>
          <w:rFonts w:ascii="Swiss721BT-Thin" w:hAnsi="Swiss721BT-Thin" w:cs="Swiss721BT-Thin"/>
          <w:spacing w:val="-2"/>
          <w:sz w:val="20"/>
          <w:szCs w:val="20"/>
          <w:lang w:val="it-IT"/>
        </w:rPr>
      </w:pPr>
    </w:p>
    <w:p w:rsidR="00150B71" w:rsidRDefault="00150B71" w:rsidP="00150B71">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VISTI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 25 del D.P.R. 24.7.1977, n.616;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 16 del D.P.R. 6.2.1981, n.66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il T.U. </w:t>
      </w:r>
      <w:proofErr w:type="spellStart"/>
      <w:r>
        <w:rPr>
          <w:rFonts w:ascii="Swiss721BT-Thin" w:hAnsi="Swiss721BT-Thin" w:cs="Swiss721BT-Thin"/>
          <w:spacing w:val="-2"/>
          <w:sz w:val="20"/>
          <w:szCs w:val="20"/>
          <w:lang w:val="it-IT"/>
        </w:rPr>
        <w:t>e.l</w:t>
      </w:r>
      <w:proofErr w:type="spellEnd"/>
      <w:r>
        <w:rPr>
          <w:rFonts w:ascii="Swiss721BT-Thin" w:hAnsi="Swiss721BT-Thin" w:cs="Swiss721BT-Thin"/>
          <w:spacing w:val="-2"/>
          <w:sz w:val="20"/>
          <w:szCs w:val="20"/>
          <w:lang w:val="it-IT"/>
        </w:rPr>
        <w:t xml:space="preserve">. d.lgs. 267/2000;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15 della legge 24 febbraio 1992 n. 225;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 legge 07.08.1990, n. 241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21 novembre 1985, n. 28</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17 gennaio 1989, n. 3</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12 giugno 2006, n. 9</w:t>
      </w:r>
    </w:p>
    <w:p w:rsidR="00150B71" w:rsidRDefault="00300BDF"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Il Decreto Legislativo n° 1 del 02 gennaio 2018</w:t>
      </w:r>
    </w:p>
    <w:p w:rsidR="00150B71" w:rsidRDefault="00150B71" w:rsidP="00150B71">
      <w:pPr>
        <w:pStyle w:val="Paragrafobase"/>
        <w:ind w:left="240" w:hanging="240"/>
        <w:rPr>
          <w:rFonts w:ascii="Swiss721BT-Thin" w:hAnsi="Swiss721BT-Thin" w:cs="Swiss721BT-Thin"/>
          <w:spacing w:val="-2"/>
          <w:sz w:val="20"/>
          <w:szCs w:val="20"/>
          <w:lang w:val="it-IT"/>
        </w:rPr>
      </w:pPr>
    </w:p>
    <w:p w:rsidR="00150B71" w:rsidRDefault="00150B71" w:rsidP="00150B71">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ORDINA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t>La requisizione in uso a favore del Comune di ...................................................... dei mezzi (descrizione) ........................ di proprietà di ......................................., per destinarli a ...................................(indicare l’uso), a far tempo dalla data di notifica della presente ordinanza e sino a quando non si sarà provveduto a ........................., e comunque non oltre la data del ................... con riserva di procedere con successivo provvedimento alla determinazione dell’indennità di requisizione</w:t>
      </w:r>
    </w:p>
    <w:p w:rsidR="00150B71" w:rsidRDefault="00150B71" w:rsidP="00150B71">
      <w:pPr>
        <w:pStyle w:val="Paragrafobase"/>
        <w:ind w:left="240" w:hanging="240"/>
        <w:rPr>
          <w:rFonts w:ascii="Swiss721BT-Thin" w:hAnsi="Swiss721BT-Thin" w:cs="Swiss721BT-Thin"/>
          <w:spacing w:val="-2"/>
          <w:sz w:val="20"/>
          <w:szCs w:val="20"/>
          <w:lang w:val="it-IT"/>
        </w:rPr>
      </w:pPr>
    </w:p>
    <w:p w:rsidR="00150B71" w:rsidRDefault="00150B71" w:rsidP="00150B71">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RENDE NOTO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a norma di legge il responsabile del procedimento è il Sig. ............................................. il quale provvederà all’adozione di tutti gli atti successivi e conseguenti, e dei necessari impegni di spesa; </w:t>
      </w:r>
    </w:p>
    <w:p w:rsidR="00150B71" w:rsidRDefault="00150B71" w:rsidP="00150B71">
      <w:pPr>
        <w:pStyle w:val="Paragrafobase"/>
        <w:ind w:left="240" w:hanging="240"/>
        <w:rPr>
          <w:rFonts w:ascii="Swiss721BT-Thin" w:hAnsi="Swiss721BT-Thin" w:cs="Swiss721BT-Thin"/>
          <w:spacing w:val="-2"/>
          <w:sz w:val="20"/>
          <w:szCs w:val="20"/>
          <w:lang w:val="it-IT"/>
        </w:rPr>
      </w:pPr>
    </w:p>
    <w:p w:rsidR="00150B71" w:rsidRDefault="00150B71" w:rsidP="00150B71">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AVVERTE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copia del presente provvedimento è pubblicata all’Albo del comune e notificata a ...................................... e verrà trasmessa al Prefetto e al Presidente della Regione.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Che sono incaricati della esecuzione della presente ordinanza (Vigili Urbani, le Forze dell’Ordine,…).</w:t>
      </w:r>
    </w:p>
    <w:p w:rsidR="00150B71" w:rsidRDefault="00150B71" w:rsidP="00150B71">
      <w:pPr>
        <w:pStyle w:val="Paragrafobase"/>
        <w:ind w:left="240" w:hanging="240"/>
        <w:rPr>
          <w:rFonts w:ascii="Swiss721BT-Thin" w:hAnsi="Swiss721BT-Thin" w:cs="Swiss721BT-Thin"/>
          <w:spacing w:val="-2"/>
          <w:sz w:val="20"/>
          <w:szCs w:val="20"/>
          <w:lang w:val="it-IT"/>
        </w:rPr>
      </w:pPr>
    </w:p>
    <w:p w:rsidR="00150B71" w:rsidRDefault="00150B71" w:rsidP="00150B71">
      <w:pPr>
        <w:tabs>
          <w:tab w:val="left" w:pos="1491"/>
        </w:tabs>
        <w:rPr>
          <w:rFonts w:ascii="Swiss721BT-Thin" w:hAnsi="Swiss721BT-Thin" w:cs="Swiss721BT-Thin"/>
          <w:spacing w:val="-2"/>
          <w:sz w:val="20"/>
          <w:szCs w:val="20"/>
        </w:rPr>
      </w:pPr>
      <w:r>
        <w:rPr>
          <w:rFonts w:ascii="Swiss721BT-Thin" w:hAnsi="Swiss721BT-Thin" w:cs="Swiss721BT-Thin"/>
          <w:spacing w:val="-2"/>
          <w:sz w:val="20"/>
          <w:szCs w:val="20"/>
        </w:rPr>
        <w:t>Dal Municipio di __________________, li __________</w:t>
      </w:r>
    </w:p>
    <w:p w:rsidR="00150B71" w:rsidRDefault="00150B71" w:rsidP="00150B71">
      <w:pPr>
        <w:tabs>
          <w:tab w:val="left" w:pos="1491"/>
        </w:tabs>
        <w:rPr>
          <w:rFonts w:ascii="Swiss721BT-Thin" w:hAnsi="Swiss721BT-Thin" w:cs="Swiss721BT-Thin"/>
          <w:spacing w:val="-2"/>
          <w:sz w:val="20"/>
          <w:szCs w:val="20"/>
        </w:rPr>
      </w:pPr>
    </w:p>
    <w:p w:rsidR="00150B71" w:rsidRPr="00150B71" w:rsidRDefault="00150B71" w:rsidP="00150B71">
      <w:pPr>
        <w:rPr>
          <w:rFonts w:ascii="Swiss721BT-Thin" w:hAnsi="Swiss721BT-Thin" w:cs="Swiss721BT-Thin"/>
          <w:sz w:val="20"/>
          <w:szCs w:val="20"/>
        </w:rPr>
      </w:pPr>
    </w:p>
    <w:p w:rsidR="00150B71" w:rsidRDefault="00150B71" w:rsidP="00150B7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IL SINDACO </w:t>
      </w:r>
    </w:p>
    <w:p w:rsidR="00150B71" w:rsidRDefault="00150B71" w:rsidP="00150B71">
      <w:pPr>
        <w:ind w:firstLine="708"/>
        <w:rPr>
          <w:rFonts w:ascii="Swiss721BT-Thin" w:hAnsi="Swiss721BT-Thin" w:cs="Swiss721BT-Thin"/>
          <w:sz w:val="20"/>
          <w:szCs w:val="20"/>
        </w:rPr>
      </w:pPr>
    </w:p>
    <w:p w:rsidR="00150B71" w:rsidRDefault="00150B71" w:rsidP="00150B71">
      <w:pPr>
        <w:rPr>
          <w:rFonts w:ascii="Swiss721BT-Thin" w:hAnsi="Swiss721BT-Thin" w:cs="Swiss721BT-Thin"/>
          <w:sz w:val="20"/>
          <w:szCs w:val="20"/>
        </w:rPr>
      </w:pPr>
    </w:p>
    <w:p w:rsidR="00150B71" w:rsidRPr="00150B71" w:rsidRDefault="00150B71" w:rsidP="00150B71">
      <w:pPr>
        <w:rPr>
          <w:rFonts w:ascii="Swiss721BT-Thin" w:hAnsi="Swiss721BT-Thin" w:cs="Swiss721BT-Thin"/>
          <w:sz w:val="20"/>
          <w:szCs w:val="20"/>
        </w:rPr>
        <w:sectPr w:rsidR="00150B71" w:rsidRPr="00150B71" w:rsidSect="00365008">
          <w:pgSz w:w="11906" w:h="16838"/>
          <w:pgMar w:top="260" w:right="720" w:bottom="720" w:left="720" w:header="11" w:footer="720" w:gutter="0"/>
          <w:cols w:space="720"/>
          <w:noEndnote/>
        </w:sectPr>
      </w:pPr>
    </w:p>
    <w:p w:rsidR="00150B71" w:rsidRDefault="00150B71" w:rsidP="00150B71">
      <w:pPr>
        <w:pStyle w:val="Paragrafobase"/>
        <w:ind w:left="240" w:hanging="240"/>
        <w:rPr>
          <w:rFonts w:ascii="Swiss721BT-Thin" w:hAnsi="Swiss721BT-Thin" w:cs="Swiss721BT-Thin"/>
          <w:spacing w:val="-2"/>
          <w:sz w:val="20"/>
          <w:szCs w:val="20"/>
          <w:lang w:val="it-IT"/>
        </w:rPr>
      </w:pPr>
    </w:p>
    <w:p w:rsidR="00150B71" w:rsidRDefault="00150B71" w:rsidP="00150B71">
      <w:pPr>
        <w:tabs>
          <w:tab w:val="left" w:pos="1491"/>
        </w:tabs>
        <w:rPr>
          <w:lang w:eastAsia="ja-JP"/>
        </w:rPr>
      </w:pPr>
      <w:r>
        <w:rPr>
          <w:noProof/>
        </w:rPr>
        <mc:AlternateContent>
          <mc:Choice Requires="wps">
            <w:drawing>
              <wp:anchor distT="0" distB="0" distL="114300" distR="114300" simplePos="0" relativeHeight="251735040" behindDoc="0" locked="0" layoutInCell="1" allowOverlap="1" wp14:anchorId="07313949" wp14:editId="0DAA6349">
                <wp:simplePos x="0" y="0"/>
                <wp:positionH relativeFrom="column">
                  <wp:posOffset>2804795</wp:posOffset>
                </wp:positionH>
                <wp:positionV relativeFrom="paragraph">
                  <wp:posOffset>616585</wp:posOffset>
                </wp:positionV>
                <wp:extent cx="4111625" cy="1150620"/>
                <wp:effectExtent l="0" t="0" r="0" b="0"/>
                <wp:wrapSquare wrapText="bothSides"/>
                <wp:docPr id="71" name="Casella di testo 71"/>
                <wp:cNvGraphicFramePr/>
                <a:graphic xmlns:a="http://schemas.openxmlformats.org/drawingml/2006/main">
                  <a:graphicData uri="http://schemas.microsoft.com/office/word/2010/wordprocessingShape">
                    <wps:wsp>
                      <wps:cNvSpPr txBox="1"/>
                      <wps:spPr>
                        <a:xfrm>
                          <a:off x="0" y="0"/>
                          <a:ext cx="4111625" cy="115062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Pr="00721421" w:rsidRDefault="005A6CD1" w:rsidP="00150B71">
                            <w:pPr>
                              <w:pStyle w:val="Paragrafobase"/>
                              <w:rPr>
                                <w:rFonts w:ascii="Swiss721BT-Thin" w:hAnsi="Swiss721BT-Thin" w:cs="Swiss721BT-Thin"/>
                                <w:spacing w:val="-4"/>
                                <w:sz w:val="38"/>
                                <w:szCs w:val="38"/>
                                <w:lang w:val="it-IT"/>
                              </w:rPr>
                            </w:pPr>
                            <w:r w:rsidRPr="00721421">
                              <w:rPr>
                                <w:rFonts w:ascii="Swiss721BT-Thin" w:hAnsi="Swiss721BT-Thin" w:cs="Swiss721BT-Thin"/>
                                <w:spacing w:val="-4"/>
                                <w:sz w:val="38"/>
                                <w:szCs w:val="38"/>
                                <w:lang w:val="it-IT"/>
                              </w:rPr>
                              <w:t>Ordinanza di requisizione mezzi trasporto persone per finalità di protezione civile.</w:t>
                            </w:r>
                          </w:p>
                          <w:p w:rsidR="005A6CD1" w:rsidRPr="00721421" w:rsidRDefault="005A6CD1" w:rsidP="00150B71">
                            <w:pPr>
                              <w:pStyle w:val="Paragrafobase"/>
                              <w:suppressAutoHyphens/>
                              <w:rPr>
                                <w:rFonts w:ascii="Swiss721BT-Thin" w:hAnsi="Swiss721BT-Thin" w:cs="Swiss721BT-Thin"/>
                                <w:sz w:val="44"/>
                                <w:szCs w:val="44"/>
                                <w:lang w:val="it-IT"/>
                              </w:rPr>
                            </w:pPr>
                          </w:p>
                          <w:p w:rsidR="005A6CD1" w:rsidRDefault="005A6CD1" w:rsidP="00150B7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313949" id="Casella di testo 71" o:spid="_x0000_s1090" type="#_x0000_t202" style="position:absolute;margin-left:220.85pt;margin-top:48.55pt;width:323.75pt;height:90.6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" filled="f" stroked="f">
                <v:textbox>
                  <w:txbxContent>
                    <w:p w:rsidR="005A6CD1" w:rsidRPr="00721421" w:rsidRDefault="005A6CD1" w:rsidP="00150B71">
                      <w:pPr>
                        <w:pStyle w:val="Paragrafobase"/>
                        <w:rPr>
                          <w:rFonts w:ascii="Swiss721BT-Thin" w:hAnsi="Swiss721BT-Thin" w:cs="Swiss721BT-Thin"/>
                          <w:spacing w:val="-4"/>
                          <w:sz w:val="38"/>
                          <w:szCs w:val="38"/>
                          <w:lang w:val="it-IT"/>
                        </w:rPr>
                      </w:pPr>
                      <w:r w:rsidRPr="00721421">
                        <w:rPr>
                          <w:rFonts w:ascii="Swiss721BT-Thin" w:hAnsi="Swiss721BT-Thin" w:cs="Swiss721BT-Thin"/>
                          <w:spacing w:val="-4"/>
                          <w:sz w:val="38"/>
                          <w:szCs w:val="38"/>
                          <w:lang w:val="it-IT"/>
                        </w:rPr>
                        <w:t>Ordinanza di requisizione mezzi trasporto persone per finalità di protezione civile.</w:t>
                      </w:r>
                    </w:p>
                    <w:p w:rsidR="005A6CD1" w:rsidRPr="00721421" w:rsidRDefault="005A6CD1" w:rsidP="00150B71">
                      <w:pPr>
                        <w:pStyle w:val="Paragrafobase"/>
                        <w:suppressAutoHyphens/>
                        <w:rPr>
                          <w:rFonts w:ascii="Swiss721BT-Thin" w:hAnsi="Swiss721BT-Thin" w:cs="Swiss721BT-Thin"/>
                          <w:sz w:val="44"/>
                          <w:szCs w:val="44"/>
                          <w:lang w:val="it-IT"/>
                        </w:rPr>
                      </w:pPr>
                    </w:p>
                    <w:p w:rsidR="005A6CD1" w:rsidRDefault="005A6CD1" w:rsidP="00150B71"/>
                  </w:txbxContent>
                </v:textbox>
                <w10:wrap type="square"/>
              </v:shape>
            </w:pict>
          </mc:Fallback>
        </mc:AlternateContent>
      </w:r>
      <w:r>
        <w:rPr>
          <w:noProof/>
        </w:rPr>
        <mc:AlternateContent>
          <mc:Choice Requires="wps">
            <w:drawing>
              <wp:anchor distT="0" distB="0" distL="114300" distR="114300" simplePos="0" relativeHeight="251736064" behindDoc="0" locked="0" layoutInCell="1" allowOverlap="1" wp14:anchorId="7A00916F" wp14:editId="3A85604F">
                <wp:simplePos x="0" y="0"/>
                <wp:positionH relativeFrom="column">
                  <wp:posOffset>2794635</wp:posOffset>
                </wp:positionH>
                <wp:positionV relativeFrom="paragraph">
                  <wp:posOffset>281305</wp:posOffset>
                </wp:positionV>
                <wp:extent cx="1485900" cy="457200"/>
                <wp:effectExtent l="0" t="0" r="0" b="0"/>
                <wp:wrapSquare wrapText="bothSides"/>
                <wp:docPr id="72" name="Casella di testo 72"/>
                <wp:cNvGraphicFramePr/>
                <a:graphic xmlns:a="http://schemas.openxmlformats.org/drawingml/2006/main">
                  <a:graphicData uri="http://schemas.microsoft.com/office/word/2010/wordprocessingShape">
                    <wps:wsp>
                      <wps:cNvSpPr txBox="1"/>
                      <wps:spPr>
                        <a:xfrm>
                          <a:off x="0" y="0"/>
                          <a:ext cx="1485900" cy="4572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Default="005A6CD1" w:rsidP="00150B71">
                            <w:pPr>
                              <w:pStyle w:val="Testofumetto"/>
                              <w:rPr>
                                <w:rFonts w:ascii="Swiss721BT-Thin" w:hAnsi="Swiss721BT-Thin" w:cs="Swiss721BT-Thin"/>
                                <w:sz w:val="32"/>
                                <w:szCs w:val="32"/>
                              </w:rPr>
                            </w:pPr>
                            <w:r>
                              <w:rPr>
                                <w:rFonts w:ascii="Swiss721BT-Thin" w:hAnsi="Swiss721BT-Thin" w:cs="Swiss721BT-Thin"/>
                                <w:sz w:val="32"/>
                                <w:szCs w:val="32"/>
                              </w:rPr>
                              <w:t>Mod.24</w:t>
                            </w:r>
                          </w:p>
                          <w:p w:rsidR="005A6CD1" w:rsidRDefault="005A6CD1" w:rsidP="00150B7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A00916F" id="Casella di testo 72" o:spid="_x0000_s1091" type="#_x0000_t202" style="position:absolute;margin-left:220.05pt;margin-top:22.15pt;width:117pt;height:36pt;z-index:2517360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" filled="f" stroked="f">
                <v:textbox>
                  <w:txbxContent>
                    <w:p w:rsidR="005A6CD1" w:rsidRDefault="005A6CD1" w:rsidP="00150B71">
                      <w:pPr>
                        <w:pStyle w:val="Testofumetto"/>
                        <w:rPr>
                          <w:rFonts w:ascii="Swiss721BT-Thin" w:hAnsi="Swiss721BT-Thin" w:cs="Swiss721BT-Thin"/>
                          <w:sz w:val="32"/>
                          <w:szCs w:val="32"/>
                        </w:rPr>
                      </w:pPr>
                      <w:r>
                        <w:rPr>
                          <w:rFonts w:ascii="Swiss721BT-Thin" w:hAnsi="Swiss721BT-Thin" w:cs="Swiss721BT-Thin"/>
                          <w:sz w:val="32"/>
                          <w:szCs w:val="32"/>
                        </w:rPr>
                        <w:t>Mod.24</w:t>
                      </w:r>
                    </w:p>
                    <w:p w:rsidR="005A6CD1" w:rsidRDefault="005A6CD1" w:rsidP="00150B71"/>
                  </w:txbxContent>
                </v:textbox>
                <w10:wrap type="square"/>
              </v:shape>
            </w:pict>
          </mc:Fallback>
        </mc:AlternateContent>
      </w:r>
    </w:p>
    <w:p w:rsidR="00150B71" w:rsidRPr="00150B71" w:rsidRDefault="00150B71" w:rsidP="00150B71">
      <w:pPr>
        <w:rPr>
          <w:lang w:eastAsia="ja-JP"/>
        </w:rPr>
      </w:pPr>
    </w:p>
    <w:p w:rsidR="00150B71" w:rsidRPr="00150B71" w:rsidRDefault="00150B71" w:rsidP="00150B71">
      <w:pPr>
        <w:rPr>
          <w:lang w:eastAsia="ja-JP"/>
        </w:rPr>
      </w:pPr>
    </w:p>
    <w:p w:rsidR="00150B71" w:rsidRPr="00150B71" w:rsidRDefault="00150B71" w:rsidP="00150B71">
      <w:pPr>
        <w:rPr>
          <w:lang w:eastAsia="ja-JP"/>
        </w:rPr>
      </w:pPr>
    </w:p>
    <w:p w:rsidR="00150B71" w:rsidRPr="00150B71" w:rsidRDefault="00150B71" w:rsidP="00150B71">
      <w:pPr>
        <w:rPr>
          <w:lang w:eastAsia="ja-JP"/>
        </w:rPr>
      </w:pPr>
    </w:p>
    <w:p w:rsidR="00150B71" w:rsidRPr="00150B71" w:rsidRDefault="00150B71" w:rsidP="00150B71">
      <w:pPr>
        <w:rPr>
          <w:lang w:eastAsia="ja-JP"/>
        </w:rPr>
      </w:pPr>
    </w:p>
    <w:p w:rsidR="00150B71" w:rsidRPr="00150B71" w:rsidRDefault="00150B71" w:rsidP="00150B71">
      <w:pPr>
        <w:rPr>
          <w:lang w:eastAsia="ja-JP"/>
        </w:rPr>
      </w:pPr>
    </w:p>
    <w:p w:rsidR="00150B71" w:rsidRPr="00150B71" w:rsidRDefault="00150B71" w:rsidP="00150B71">
      <w:pPr>
        <w:rPr>
          <w:lang w:eastAsia="ja-JP"/>
        </w:rPr>
      </w:pPr>
    </w:p>
    <w:p w:rsidR="00150B71" w:rsidRPr="00150B71" w:rsidRDefault="00150B71" w:rsidP="00150B71">
      <w:pPr>
        <w:rPr>
          <w:lang w:eastAsia="ja-JP"/>
        </w:rPr>
      </w:pPr>
    </w:p>
    <w:p w:rsidR="00150B71" w:rsidRPr="00150B71" w:rsidRDefault="00150B71" w:rsidP="00150B71">
      <w:pPr>
        <w:rPr>
          <w:lang w:eastAsia="ja-JP"/>
        </w:rPr>
      </w:pPr>
    </w:p>
    <w:p w:rsidR="00150B71" w:rsidRDefault="00150B71" w:rsidP="00150B71">
      <w:pPr>
        <w:rPr>
          <w:lang w:eastAsia="ja-JP"/>
        </w:rPr>
      </w:pPr>
    </w:p>
    <w:p w:rsidR="00150B71" w:rsidRDefault="00150B71" w:rsidP="00150B7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Ordinanza </w:t>
      </w:r>
      <w:proofErr w:type="spellStart"/>
      <w:r>
        <w:rPr>
          <w:rFonts w:ascii="Swiss721BT-Thin" w:hAnsi="Swiss721BT-Thin" w:cs="Swiss721BT-Thin"/>
          <w:spacing w:val="-2"/>
          <w:sz w:val="20"/>
          <w:szCs w:val="20"/>
          <w:lang w:val="it-IT"/>
        </w:rPr>
        <w:t>n.______del</w:t>
      </w:r>
      <w:proofErr w:type="spellEnd"/>
      <w:r>
        <w:rPr>
          <w:rFonts w:ascii="Swiss721BT-Thin" w:hAnsi="Swiss721BT-Thin" w:cs="Swiss721BT-Thin"/>
          <w:spacing w:val="-2"/>
          <w:sz w:val="20"/>
          <w:szCs w:val="20"/>
          <w:lang w:val="it-IT"/>
        </w:rPr>
        <w:t xml:space="preserve"> ____________</w:t>
      </w:r>
    </w:p>
    <w:p w:rsidR="00150B71" w:rsidRDefault="00150B71" w:rsidP="00150B71">
      <w:pPr>
        <w:pStyle w:val="Paragrafobase"/>
        <w:rPr>
          <w:rFonts w:ascii="Swiss721BT-Thin" w:hAnsi="Swiss721BT-Thin" w:cs="Swiss721BT-Thin"/>
          <w:spacing w:val="-2"/>
          <w:sz w:val="20"/>
          <w:szCs w:val="20"/>
          <w:lang w:val="it-IT"/>
        </w:rPr>
      </w:pPr>
    </w:p>
    <w:p w:rsidR="00150B71" w:rsidRDefault="00150B71" w:rsidP="00150B71">
      <w:pPr>
        <w:pStyle w:val="Paragrafobase"/>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IL SINDACO</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Premesso che a causa di ..........................................................................si è verificato (descrizione evento).............................. e che pertanto si rende indifferibile e urgente provvedere al trasporto di persone;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Ritenuta la necessità e l’urgenza di acquisire in uso per giorni ........... (descrizione dei mezzi).....................;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Visto che i mezzi suddetti prontamente reperibili risultano di proprietà di ....................................................; </w:t>
      </w:r>
    </w:p>
    <w:p w:rsidR="00150B71" w:rsidRDefault="00150B71" w:rsidP="00150B71">
      <w:pPr>
        <w:pStyle w:val="Paragrafobase"/>
        <w:ind w:left="140" w:hanging="140"/>
        <w:rPr>
          <w:rFonts w:ascii="Swiss721BT-Thin" w:hAnsi="Swiss721BT-Thin" w:cs="Swiss721BT-Thin"/>
          <w:spacing w:val="-2"/>
          <w:sz w:val="20"/>
          <w:szCs w:val="20"/>
          <w:lang w:val="it-IT"/>
        </w:rPr>
      </w:pPr>
    </w:p>
    <w:p w:rsidR="00150B71" w:rsidRDefault="00150B71" w:rsidP="00150B71">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VISTI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 25 del D.P.R. 24.7.1977, n.616;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 16 del D.P.R. 6.2.1981, n.66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15 della legge 24 febbraio 1992 n. 225;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54 comma 2 del </w:t>
      </w:r>
      <w:proofErr w:type="spellStart"/>
      <w:r>
        <w:rPr>
          <w:rFonts w:ascii="Swiss721BT-Thin" w:hAnsi="Swiss721BT-Thin" w:cs="Swiss721BT-Thin"/>
          <w:spacing w:val="-2"/>
          <w:sz w:val="20"/>
          <w:szCs w:val="20"/>
          <w:lang w:val="it-IT"/>
        </w:rPr>
        <w:t>D.Lgs.</w:t>
      </w:r>
      <w:proofErr w:type="spellEnd"/>
      <w:r>
        <w:rPr>
          <w:rFonts w:ascii="Swiss721BT-Thin" w:hAnsi="Swiss721BT-Thin" w:cs="Swiss721BT-Thin"/>
          <w:spacing w:val="-2"/>
          <w:sz w:val="20"/>
          <w:szCs w:val="20"/>
          <w:lang w:val="it-IT"/>
        </w:rPr>
        <w:t xml:space="preserve"> 18 agosto 2000 n.267;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 legge 07.08.1990, n. 241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21 novembre 1985, n. 28</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17 gennaio 1989, n. 3</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12 giugno 2006, n. 9</w:t>
      </w:r>
    </w:p>
    <w:p w:rsidR="00150B71" w:rsidRDefault="00300BDF"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Il Decreto Legislativo n° 1 del 02 gennaio 2018</w:t>
      </w:r>
    </w:p>
    <w:p w:rsidR="00150B71" w:rsidRDefault="00150B71" w:rsidP="00150B71">
      <w:pPr>
        <w:pStyle w:val="Paragrafobase"/>
        <w:ind w:left="240" w:hanging="240"/>
        <w:rPr>
          <w:rFonts w:ascii="Swiss721BT-Thin" w:hAnsi="Swiss721BT-Thin" w:cs="Swiss721BT-Thin"/>
          <w:spacing w:val="-2"/>
          <w:sz w:val="20"/>
          <w:szCs w:val="20"/>
          <w:lang w:val="it-IT"/>
        </w:rPr>
      </w:pPr>
    </w:p>
    <w:p w:rsidR="00150B71" w:rsidRDefault="00150B71" w:rsidP="00150B71">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ORDINA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1)</w:t>
      </w:r>
      <w:r>
        <w:rPr>
          <w:rFonts w:ascii="Swiss721BT-Thin" w:hAnsi="Swiss721BT-Thin" w:cs="Swiss721BT-Thin"/>
          <w:spacing w:val="-2"/>
          <w:sz w:val="20"/>
          <w:szCs w:val="20"/>
          <w:lang w:val="it-IT"/>
        </w:rPr>
        <w:tab/>
        <w:t xml:space="preserve">La requisizione in uso a favore del Comune di ...................................................... dei mezzi (descrizione) di proprietà di ......................................., per destinarli a ....................................(indicare l’uso), a far tempo dalla data di notifica della presente ordinanza e sino a quando non si sarà provveduto a ........................., e comunque non oltre la data del...................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2)</w:t>
      </w:r>
      <w:r>
        <w:rPr>
          <w:rFonts w:ascii="Swiss721BT-Thin" w:hAnsi="Swiss721BT-Thin" w:cs="Swiss721BT-Thin"/>
          <w:spacing w:val="-2"/>
          <w:sz w:val="20"/>
          <w:szCs w:val="20"/>
          <w:lang w:val="it-IT"/>
        </w:rPr>
        <w:tab/>
        <w:t>Con successivo provvedimento si procederà alla determinazione e alla liquidazione dell’indennità di requisizione.</w:t>
      </w:r>
    </w:p>
    <w:p w:rsidR="00150B71" w:rsidRDefault="00150B71" w:rsidP="00150B71">
      <w:pPr>
        <w:pStyle w:val="Paragrafobase"/>
        <w:ind w:left="240" w:hanging="240"/>
        <w:rPr>
          <w:rFonts w:ascii="Swiss721BT-Thin" w:hAnsi="Swiss721BT-Thin" w:cs="Swiss721BT-Thin"/>
          <w:spacing w:val="-2"/>
          <w:sz w:val="20"/>
          <w:szCs w:val="20"/>
          <w:lang w:val="it-IT"/>
        </w:rPr>
      </w:pPr>
    </w:p>
    <w:p w:rsidR="00150B71" w:rsidRDefault="00150B71" w:rsidP="00150B71">
      <w:pPr>
        <w:pStyle w:val="Paragrafobase"/>
        <w:ind w:left="240" w:hanging="240"/>
        <w:rPr>
          <w:rFonts w:ascii="Swiss721BT-Thin" w:hAnsi="Swiss721BT-Thin" w:cs="Swiss721BT-Thin"/>
          <w:spacing w:val="-2"/>
          <w:sz w:val="20"/>
          <w:szCs w:val="20"/>
          <w:lang w:val="it-IT"/>
        </w:rPr>
      </w:pPr>
    </w:p>
    <w:p w:rsidR="00150B71" w:rsidRDefault="00150B71" w:rsidP="00150B71">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RENDE NOTO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a norma di legge il responsabile del procedimento è il Sig. ............................................. il quale provvederà all’adozione di tutti gli atti successivi e conseguenti, e dei necessari impegni di spesa; </w:t>
      </w:r>
    </w:p>
    <w:p w:rsidR="00150B71" w:rsidRDefault="00150B71" w:rsidP="00150B71">
      <w:pPr>
        <w:pStyle w:val="Paragrafobase"/>
        <w:ind w:left="240" w:hanging="240"/>
        <w:rPr>
          <w:rFonts w:ascii="Swiss721BT-Thin" w:hAnsi="Swiss721BT-Thin" w:cs="Swiss721BT-Thin"/>
          <w:spacing w:val="-2"/>
          <w:sz w:val="20"/>
          <w:szCs w:val="20"/>
          <w:lang w:val="it-IT"/>
        </w:rPr>
      </w:pPr>
    </w:p>
    <w:p w:rsidR="00150B71" w:rsidRDefault="00150B71" w:rsidP="00150B71">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AVVERTE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copia del presente provvedimento è pubblicata all’Albo del comune e notificata a ...................................... e verrà trasmessa al Prefetto e al Presidente della Regione.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Che sono incaricati della esecuzione della presente ordinanza (Vigili Urbani, le Forze dell’Ordine,…).</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Che contro la presente Ordinanza è ammissibile ricorso nelle sedi competenti a termini di legge.</w:t>
      </w:r>
    </w:p>
    <w:p w:rsidR="00150B71" w:rsidRDefault="00150B71" w:rsidP="00150B71">
      <w:pPr>
        <w:pStyle w:val="Paragrafobase"/>
        <w:rPr>
          <w:rFonts w:ascii="Swiss721BT-Thin" w:hAnsi="Swiss721BT-Thin" w:cs="Swiss721BT-Thin"/>
          <w:spacing w:val="-2"/>
          <w:sz w:val="20"/>
          <w:szCs w:val="20"/>
          <w:lang w:val="it-IT"/>
        </w:rPr>
      </w:pPr>
    </w:p>
    <w:p w:rsidR="00150B71" w:rsidRDefault="00150B71" w:rsidP="00150B71">
      <w:pPr>
        <w:tabs>
          <w:tab w:val="left" w:pos="1440"/>
        </w:tabs>
        <w:rPr>
          <w:rFonts w:ascii="Swiss721BT-Thin" w:hAnsi="Swiss721BT-Thin" w:cs="Swiss721BT-Thin"/>
          <w:spacing w:val="-2"/>
          <w:sz w:val="20"/>
          <w:szCs w:val="20"/>
        </w:rPr>
      </w:pPr>
      <w:r>
        <w:rPr>
          <w:rFonts w:ascii="Swiss721BT-Thin" w:hAnsi="Swiss721BT-Thin" w:cs="Swiss721BT-Thin"/>
          <w:spacing w:val="-2"/>
          <w:sz w:val="20"/>
          <w:szCs w:val="20"/>
        </w:rPr>
        <w:t>Dal Municipio di _______________, li ________________</w:t>
      </w:r>
    </w:p>
    <w:p w:rsidR="00150B71" w:rsidRPr="00150B71" w:rsidRDefault="00150B71" w:rsidP="00150B71">
      <w:pPr>
        <w:tabs>
          <w:tab w:val="left" w:pos="1440"/>
        </w:tabs>
        <w:rPr>
          <w:lang w:eastAsia="ja-JP"/>
        </w:rPr>
      </w:pPr>
    </w:p>
    <w:p w:rsidR="00150B71" w:rsidRDefault="00150B71" w:rsidP="00150B71">
      <w:pPr>
        <w:pStyle w:val="Paragrafobase"/>
        <w:ind w:left="240" w:hanging="240"/>
        <w:rPr>
          <w:rFonts w:ascii="Swiss721BT-Thin" w:hAnsi="Swiss721BT-Thin" w:cs="Swiss721BT-Thin"/>
          <w:spacing w:val="-2"/>
          <w:sz w:val="20"/>
          <w:szCs w:val="20"/>
          <w:lang w:val="it-IT"/>
        </w:rPr>
        <w:sectPr w:rsidR="00150B71" w:rsidSect="00365008">
          <w:pgSz w:w="11906" w:h="16838"/>
          <w:pgMar w:top="260" w:right="720" w:bottom="720" w:left="720" w:header="11" w:footer="720" w:gutter="0"/>
          <w:cols w:space="720"/>
          <w:noEndnote/>
        </w:sectPr>
      </w:pPr>
      <w:r>
        <w:rPr>
          <w:rFonts w:ascii="Swiss721BT-Thin" w:hAnsi="Swiss721BT-Thin" w:cs="Swiss721BT-Thin"/>
          <w:spacing w:val="-2"/>
          <w:sz w:val="20"/>
          <w:szCs w:val="20"/>
          <w:lang w:val="it-IT"/>
        </w:rPr>
        <w:t xml:space="preserve">IL SINDACO </w:t>
      </w:r>
    </w:p>
    <w:p w:rsidR="00150B71" w:rsidRDefault="00150B71" w:rsidP="00150B71">
      <w:pPr>
        <w:pStyle w:val="Paragrafobase"/>
        <w:ind w:left="240" w:hanging="240"/>
        <w:rPr>
          <w:rFonts w:ascii="Swiss721BT-Thin" w:hAnsi="Swiss721BT-Thin" w:cs="Swiss721BT-Thin"/>
          <w:spacing w:val="-2"/>
          <w:sz w:val="20"/>
          <w:szCs w:val="20"/>
          <w:lang w:val="it-IT"/>
        </w:rPr>
      </w:pPr>
    </w:p>
    <w:p w:rsidR="00150B71" w:rsidRDefault="00150B71" w:rsidP="00150B71">
      <w:pPr>
        <w:pStyle w:val="Paragrafobase"/>
        <w:ind w:left="240" w:hanging="240"/>
        <w:rPr>
          <w:rFonts w:ascii="Swiss721BT-Thin" w:hAnsi="Swiss721BT-Thin" w:cs="Swiss721BT-Thin"/>
          <w:spacing w:val="-2"/>
          <w:sz w:val="20"/>
          <w:szCs w:val="20"/>
          <w:lang w:val="it-IT"/>
        </w:rPr>
      </w:pPr>
      <w:r>
        <w:rPr>
          <w:noProof/>
          <w:lang w:val="it-IT" w:eastAsia="it-IT"/>
        </w:rPr>
        <mc:AlternateContent>
          <mc:Choice Requires="wps">
            <w:drawing>
              <wp:anchor distT="0" distB="0" distL="114300" distR="114300" simplePos="0" relativeHeight="251739136" behindDoc="0" locked="0" layoutInCell="1" allowOverlap="1" wp14:anchorId="33C87BE2" wp14:editId="5CE9558B">
                <wp:simplePos x="0" y="0"/>
                <wp:positionH relativeFrom="column">
                  <wp:posOffset>2908935</wp:posOffset>
                </wp:positionH>
                <wp:positionV relativeFrom="paragraph">
                  <wp:posOffset>213360</wp:posOffset>
                </wp:positionV>
                <wp:extent cx="1485900" cy="457200"/>
                <wp:effectExtent l="0" t="0" r="0" b="0"/>
                <wp:wrapSquare wrapText="bothSides"/>
                <wp:docPr id="74" name="Casella di testo 74"/>
                <wp:cNvGraphicFramePr/>
                <a:graphic xmlns:a="http://schemas.openxmlformats.org/drawingml/2006/main">
                  <a:graphicData uri="http://schemas.microsoft.com/office/word/2010/wordprocessingShape">
                    <wps:wsp>
                      <wps:cNvSpPr txBox="1"/>
                      <wps:spPr>
                        <a:xfrm>
                          <a:off x="0" y="0"/>
                          <a:ext cx="1485900" cy="4572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Default="005A6CD1" w:rsidP="00150B71">
                            <w:pPr>
                              <w:pStyle w:val="Testofumetto"/>
                              <w:rPr>
                                <w:rFonts w:ascii="Swiss721BT-Thin" w:hAnsi="Swiss721BT-Thin" w:cs="Swiss721BT-Thin"/>
                                <w:sz w:val="32"/>
                                <w:szCs w:val="32"/>
                              </w:rPr>
                            </w:pPr>
                            <w:r>
                              <w:rPr>
                                <w:rFonts w:ascii="Swiss721BT-Thin" w:hAnsi="Swiss721BT-Thin" w:cs="Swiss721BT-Thin"/>
                                <w:sz w:val="32"/>
                                <w:szCs w:val="32"/>
                              </w:rPr>
                              <w:t>Mod.25</w:t>
                            </w:r>
                          </w:p>
                          <w:p w:rsidR="005A6CD1" w:rsidRDefault="005A6CD1" w:rsidP="00150B7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3C87BE2" id="Casella di testo 74" o:spid="_x0000_s1092" type="#_x0000_t202" style="position:absolute;left:0;text-align:left;margin-left:229.05pt;margin-top:16.8pt;width:117pt;height:36pt;z-index:2517391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" filled="f" stroked="f">
                <v:textbox>
                  <w:txbxContent>
                    <w:p w:rsidR="005A6CD1" w:rsidRDefault="005A6CD1" w:rsidP="00150B71">
                      <w:pPr>
                        <w:pStyle w:val="Testofumetto"/>
                        <w:rPr>
                          <w:rFonts w:ascii="Swiss721BT-Thin" w:hAnsi="Swiss721BT-Thin" w:cs="Swiss721BT-Thin"/>
                          <w:sz w:val="32"/>
                          <w:szCs w:val="32"/>
                        </w:rPr>
                      </w:pPr>
                      <w:r>
                        <w:rPr>
                          <w:rFonts w:ascii="Swiss721BT-Thin" w:hAnsi="Swiss721BT-Thin" w:cs="Swiss721BT-Thin"/>
                          <w:sz w:val="32"/>
                          <w:szCs w:val="32"/>
                        </w:rPr>
                        <w:t>Mod.25</w:t>
                      </w:r>
                    </w:p>
                    <w:p w:rsidR="005A6CD1" w:rsidRDefault="005A6CD1" w:rsidP="00150B71"/>
                  </w:txbxContent>
                </v:textbox>
                <w10:wrap type="square"/>
              </v:shape>
            </w:pict>
          </mc:Fallback>
        </mc:AlternateContent>
      </w:r>
      <w:r>
        <w:rPr>
          <w:noProof/>
          <w:lang w:val="it-IT" w:eastAsia="it-IT"/>
        </w:rPr>
        <mc:AlternateContent>
          <mc:Choice Requires="wps">
            <w:drawing>
              <wp:anchor distT="0" distB="0" distL="114300" distR="114300" simplePos="0" relativeHeight="251738112" behindDoc="0" locked="0" layoutInCell="1" allowOverlap="1" wp14:anchorId="4C481546" wp14:editId="0CF2E289">
                <wp:simplePos x="0" y="0"/>
                <wp:positionH relativeFrom="column">
                  <wp:posOffset>2919095</wp:posOffset>
                </wp:positionH>
                <wp:positionV relativeFrom="paragraph">
                  <wp:posOffset>548640</wp:posOffset>
                </wp:positionV>
                <wp:extent cx="4111625" cy="1150620"/>
                <wp:effectExtent l="0" t="0" r="0" b="0"/>
                <wp:wrapSquare wrapText="bothSides"/>
                <wp:docPr id="73" name="Casella di testo 73"/>
                <wp:cNvGraphicFramePr/>
                <a:graphic xmlns:a="http://schemas.openxmlformats.org/drawingml/2006/main">
                  <a:graphicData uri="http://schemas.microsoft.com/office/word/2010/wordprocessingShape">
                    <wps:wsp>
                      <wps:cNvSpPr txBox="1"/>
                      <wps:spPr>
                        <a:xfrm>
                          <a:off x="0" y="0"/>
                          <a:ext cx="4111625" cy="115062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Pr="00721421" w:rsidRDefault="005A6CD1" w:rsidP="00150B71">
                            <w:pPr>
                              <w:pStyle w:val="Paragrafobase"/>
                              <w:rPr>
                                <w:rFonts w:ascii="Swiss721BT-Thin" w:hAnsi="Swiss721BT-Thin" w:cs="Swiss721BT-Thin"/>
                                <w:spacing w:val="-4"/>
                                <w:sz w:val="38"/>
                                <w:szCs w:val="38"/>
                                <w:lang w:val="it-IT"/>
                              </w:rPr>
                            </w:pPr>
                            <w:r w:rsidRPr="00721421">
                              <w:rPr>
                                <w:rFonts w:ascii="Swiss721BT-Thin" w:hAnsi="Swiss721BT-Thin" w:cs="Swiss721BT-Thin"/>
                                <w:spacing w:val="-4"/>
                                <w:sz w:val="38"/>
                                <w:szCs w:val="38"/>
                                <w:lang w:val="it-IT"/>
                              </w:rPr>
                              <w:t>Ordinanza di sgombero edifici per finalità di protezione civile.</w:t>
                            </w:r>
                          </w:p>
                          <w:p w:rsidR="005A6CD1" w:rsidRPr="00721421" w:rsidRDefault="005A6CD1" w:rsidP="00150B71">
                            <w:pPr>
                              <w:pStyle w:val="Paragrafobase"/>
                              <w:suppressAutoHyphens/>
                              <w:rPr>
                                <w:rFonts w:ascii="Swiss721BT-Thin" w:hAnsi="Swiss721BT-Thin" w:cs="Swiss721BT-Thin"/>
                                <w:sz w:val="44"/>
                                <w:szCs w:val="44"/>
                                <w:lang w:val="it-IT"/>
                              </w:rPr>
                            </w:pPr>
                          </w:p>
                          <w:p w:rsidR="005A6CD1" w:rsidRDefault="005A6CD1" w:rsidP="00150B7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481546" id="Casella di testo 73" o:spid="_x0000_s1093" type="#_x0000_t202" style="position:absolute;left:0;text-align:left;margin-left:229.85pt;margin-top:43.2pt;width:323.75pt;height:90.6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" filled="f" stroked="f">
                <v:textbox>
                  <w:txbxContent>
                    <w:p w:rsidR="005A6CD1" w:rsidRPr="00721421" w:rsidRDefault="005A6CD1" w:rsidP="00150B71">
                      <w:pPr>
                        <w:pStyle w:val="Paragrafobase"/>
                        <w:rPr>
                          <w:rFonts w:ascii="Swiss721BT-Thin" w:hAnsi="Swiss721BT-Thin" w:cs="Swiss721BT-Thin"/>
                          <w:spacing w:val="-4"/>
                          <w:sz w:val="38"/>
                          <w:szCs w:val="38"/>
                          <w:lang w:val="it-IT"/>
                        </w:rPr>
                      </w:pPr>
                      <w:r w:rsidRPr="00721421">
                        <w:rPr>
                          <w:rFonts w:ascii="Swiss721BT-Thin" w:hAnsi="Swiss721BT-Thin" w:cs="Swiss721BT-Thin"/>
                          <w:spacing w:val="-4"/>
                          <w:sz w:val="38"/>
                          <w:szCs w:val="38"/>
                          <w:lang w:val="it-IT"/>
                        </w:rPr>
                        <w:t>Ordinanza di sgombero edifici per finalità di protezione civile.</w:t>
                      </w:r>
                    </w:p>
                    <w:p w:rsidR="005A6CD1" w:rsidRPr="00721421" w:rsidRDefault="005A6CD1" w:rsidP="00150B71">
                      <w:pPr>
                        <w:pStyle w:val="Paragrafobase"/>
                        <w:suppressAutoHyphens/>
                        <w:rPr>
                          <w:rFonts w:ascii="Swiss721BT-Thin" w:hAnsi="Swiss721BT-Thin" w:cs="Swiss721BT-Thin"/>
                          <w:sz w:val="44"/>
                          <w:szCs w:val="44"/>
                          <w:lang w:val="it-IT"/>
                        </w:rPr>
                      </w:pPr>
                    </w:p>
                    <w:p w:rsidR="005A6CD1" w:rsidRDefault="005A6CD1" w:rsidP="00150B71"/>
                  </w:txbxContent>
                </v:textbox>
                <w10:wrap type="square"/>
              </v:shape>
            </w:pict>
          </mc:Fallback>
        </mc:AlternateContent>
      </w:r>
    </w:p>
    <w:p w:rsidR="00150B71" w:rsidRPr="00150B71" w:rsidRDefault="00150B71" w:rsidP="00150B71">
      <w:pPr>
        <w:rPr>
          <w:lang w:eastAsia="ja-JP"/>
        </w:rPr>
      </w:pPr>
    </w:p>
    <w:p w:rsidR="00150B71" w:rsidRPr="00150B71" w:rsidRDefault="00150B71" w:rsidP="00150B71">
      <w:pPr>
        <w:rPr>
          <w:lang w:eastAsia="ja-JP"/>
        </w:rPr>
      </w:pPr>
    </w:p>
    <w:p w:rsidR="00150B71" w:rsidRPr="00150B71" w:rsidRDefault="00150B71" w:rsidP="00150B71">
      <w:pPr>
        <w:rPr>
          <w:lang w:eastAsia="ja-JP"/>
        </w:rPr>
      </w:pPr>
    </w:p>
    <w:p w:rsidR="00150B71" w:rsidRPr="00150B71" w:rsidRDefault="00150B71" w:rsidP="00150B71">
      <w:pPr>
        <w:rPr>
          <w:lang w:eastAsia="ja-JP"/>
        </w:rPr>
      </w:pPr>
    </w:p>
    <w:p w:rsidR="00150B71" w:rsidRPr="00150B71" w:rsidRDefault="00150B71" w:rsidP="00150B71">
      <w:pPr>
        <w:rPr>
          <w:lang w:eastAsia="ja-JP"/>
        </w:rPr>
      </w:pPr>
    </w:p>
    <w:p w:rsidR="00150B71" w:rsidRPr="00150B71" w:rsidRDefault="00150B71" w:rsidP="00150B71">
      <w:pPr>
        <w:rPr>
          <w:lang w:eastAsia="ja-JP"/>
        </w:rPr>
      </w:pPr>
    </w:p>
    <w:p w:rsidR="00150B71" w:rsidRPr="00150B71" w:rsidRDefault="00150B71" w:rsidP="00150B71">
      <w:pPr>
        <w:rPr>
          <w:lang w:eastAsia="ja-JP"/>
        </w:rPr>
      </w:pPr>
    </w:p>
    <w:p w:rsidR="00150B71" w:rsidRDefault="00150B71" w:rsidP="00150B7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Ordinanza </w:t>
      </w:r>
      <w:proofErr w:type="spellStart"/>
      <w:r>
        <w:rPr>
          <w:rFonts w:ascii="Swiss721BT-Thin" w:hAnsi="Swiss721BT-Thin" w:cs="Swiss721BT-Thin"/>
          <w:spacing w:val="-2"/>
          <w:sz w:val="20"/>
          <w:szCs w:val="20"/>
          <w:lang w:val="it-IT"/>
        </w:rPr>
        <w:t>n.______del</w:t>
      </w:r>
      <w:proofErr w:type="spellEnd"/>
      <w:r>
        <w:rPr>
          <w:rFonts w:ascii="Swiss721BT-Thin" w:hAnsi="Swiss721BT-Thin" w:cs="Swiss721BT-Thin"/>
          <w:spacing w:val="-2"/>
          <w:sz w:val="20"/>
          <w:szCs w:val="20"/>
          <w:lang w:val="it-IT"/>
        </w:rPr>
        <w:t xml:space="preserve"> ____________</w:t>
      </w:r>
    </w:p>
    <w:p w:rsidR="00150B71" w:rsidRDefault="00150B71" w:rsidP="00150B71">
      <w:pPr>
        <w:pStyle w:val="Paragrafobase"/>
        <w:rPr>
          <w:rFonts w:ascii="Swiss721BT-Thin" w:hAnsi="Swiss721BT-Thin" w:cs="Swiss721BT-Thin"/>
          <w:spacing w:val="-2"/>
          <w:sz w:val="20"/>
          <w:szCs w:val="20"/>
          <w:lang w:val="it-IT"/>
        </w:rPr>
      </w:pPr>
    </w:p>
    <w:p w:rsidR="00150B71" w:rsidRDefault="00150B71" w:rsidP="00150B71">
      <w:pPr>
        <w:pStyle w:val="Paragrafobase"/>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IL SINDACO</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Premesso che in data .............., un (descrizione dell’evento) ha causato danni alle persone, alle abitazioni ed alle strutture pubbliche e produttive del Comune di ______________________;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Considerato che la situazione è tale da aver causato la dichiarazione di (stato di emergenza, stato di calamità,..)………………………………………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Premesso che a causa dell’evento ______________ verificatosi il giorno ________, si rende indifferibile ed urgente provvedere allo sgombero dei fabbricati e delle abitazioni siti nelle seguenti località: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r>
      <w:proofErr w:type="spellStart"/>
      <w:r>
        <w:rPr>
          <w:rFonts w:ascii="Swiss721BT-Thin" w:hAnsi="Swiss721BT-Thin" w:cs="Swiss721BT-Thin"/>
          <w:spacing w:val="-2"/>
          <w:sz w:val="20"/>
          <w:szCs w:val="20"/>
          <w:lang w:val="it-IT"/>
        </w:rPr>
        <w:t>Loc</w:t>
      </w:r>
      <w:proofErr w:type="spellEnd"/>
      <w:r>
        <w:rPr>
          <w:rFonts w:ascii="Swiss721BT-Thin" w:hAnsi="Swiss721BT-Thin" w:cs="Swiss721BT-Thin"/>
          <w:spacing w:val="-2"/>
          <w:sz w:val="20"/>
          <w:szCs w:val="20"/>
          <w:lang w:val="it-IT"/>
        </w:rPr>
        <w:t xml:space="preserve">. ______________ Via _______________ Proprietà ___________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r>
      <w:proofErr w:type="spellStart"/>
      <w:r>
        <w:rPr>
          <w:rFonts w:ascii="Swiss721BT-Thin" w:hAnsi="Swiss721BT-Thin" w:cs="Swiss721BT-Thin"/>
          <w:spacing w:val="-2"/>
          <w:sz w:val="20"/>
          <w:szCs w:val="20"/>
          <w:lang w:val="it-IT"/>
        </w:rPr>
        <w:t>Loc</w:t>
      </w:r>
      <w:proofErr w:type="spellEnd"/>
      <w:r>
        <w:rPr>
          <w:rFonts w:ascii="Swiss721BT-Thin" w:hAnsi="Swiss721BT-Thin" w:cs="Swiss721BT-Thin"/>
          <w:spacing w:val="-2"/>
          <w:sz w:val="20"/>
          <w:szCs w:val="20"/>
          <w:lang w:val="it-IT"/>
        </w:rPr>
        <w:t xml:space="preserve">. ______________ Via _______________ Proprietà ___________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r>
      <w:proofErr w:type="spellStart"/>
      <w:r>
        <w:rPr>
          <w:rFonts w:ascii="Swiss721BT-Thin" w:hAnsi="Swiss721BT-Thin" w:cs="Swiss721BT-Thin"/>
          <w:spacing w:val="-2"/>
          <w:sz w:val="20"/>
          <w:szCs w:val="20"/>
          <w:lang w:val="it-IT"/>
        </w:rPr>
        <w:t>Loc</w:t>
      </w:r>
      <w:proofErr w:type="spellEnd"/>
      <w:r>
        <w:rPr>
          <w:rFonts w:ascii="Swiss721BT-Thin" w:hAnsi="Swiss721BT-Thin" w:cs="Swiss721BT-Thin"/>
          <w:spacing w:val="-2"/>
          <w:sz w:val="20"/>
          <w:szCs w:val="20"/>
          <w:lang w:val="it-IT"/>
        </w:rPr>
        <w:t xml:space="preserve">. ______________ Via _______________ Proprietà ___________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r>
      <w:proofErr w:type="spellStart"/>
      <w:r>
        <w:rPr>
          <w:rFonts w:ascii="Swiss721BT-Thin" w:hAnsi="Swiss721BT-Thin" w:cs="Swiss721BT-Thin"/>
          <w:spacing w:val="-2"/>
          <w:sz w:val="20"/>
          <w:szCs w:val="20"/>
          <w:lang w:val="it-IT"/>
        </w:rPr>
        <w:t>Loc</w:t>
      </w:r>
      <w:proofErr w:type="spellEnd"/>
      <w:r>
        <w:rPr>
          <w:rFonts w:ascii="Swiss721BT-Thin" w:hAnsi="Swiss721BT-Thin" w:cs="Swiss721BT-Thin"/>
          <w:spacing w:val="-2"/>
          <w:sz w:val="20"/>
          <w:szCs w:val="20"/>
          <w:lang w:val="it-IT"/>
        </w:rPr>
        <w:t xml:space="preserve">. ______________ Via _______________ Proprietà ___________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r>
      <w:proofErr w:type="spellStart"/>
      <w:r>
        <w:rPr>
          <w:rFonts w:ascii="Swiss721BT-Thin" w:hAnsi="Swiss721BT-Thin" w:cs="Swiss721BT-Thin"/>
          <w:spacing w:val="-2"/>
          <w:sz w:val="20"/>
          <w:szCs w:val="20"/>
          <w:lang w:val="it-IT"/>
        </w:rPr>
        <w:t>Loc</w:t>
      </w:r>
      <w:proofErr w:type="spellEnd"/>
      <w:r>
        <w:rPr>
          <w:rFonts w:ascii="Swiss721BT-Thin" w:hAnsi="Swiss721BT-Thin" w:cs="Swiss721BT-Thin"/>
          <w:spacing w:val="-2"/>
          <w:sz w:val="20"/>
          <w:szCs w:val="20"/>
          <w:lang w:val="it-IT"/>
        </w:rPr>
        <w:t xml:space="preserve">. ______________ Via _______________ Proprietà ___________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r>
      <w:proofErr w:type="spellStart"/>
      <w:r>
        <w:rPr>
          <w:rFonts w:ascii="Swiss721BT-Thin" w:hAnsi="Swiss721BT-Thin" w:cs="Swiss721BT-Thin"/>
          <w:spacing w:val="-2"/>
          <w:sz w:val="20"/>
          <w:szCs w:val="20"/>
          <w:lang w:val="it-IT"/>
        </w:rPr>
        <w:t>Loc</w:t>
      </w:r>
      <w:proofErr w:type="spellEnd"/>
      <w:r>
        <w:rPr>
          <w:rFonts w:ascii="Swiss721BT-Thin" w:hAnsi="Swiss721BT-Thin" w:cs="Swiss721BT-Thin"/>
          <w:spacing w:val="-2"/>
          <w:sz w:val="20"/>
          <w:szCs w:val="20"/>
          <w:lang w:val="it-IT"/>
        </w:rPr>
        <w:t xml:space="preserve">. ______________ Via _______________ Proprietà ___________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(oppure, alternativo al punto precedente) Dato atto che i tecnici incaricati hanno presentato la relazione allegata in copia alla presente ordinanza, e segnalano che l’immobile/i sito/i in (indirizzo, e se possibile aggiungere l’identificazione catastale) di proprietà di ........................, occupato dal/dai nucleo/i familiare/i del/dei Sig. ……..................................... è/sono divenuto/i inagibile/i;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Ritenuto di dover provvedere in merito, stante l’esigenza di tutelare la pubblica e privata incolumità; </w:t>
      </w:r>
    </w:p>
    <w:p w:rsidR="00150B71" w:rsidRDefault="00150B71" w:rsidP="00150B71">
      <w:pPr>
        <w:pStyle w:val="Paragrafobase"/>
        <w:ind w:left="140" w:hanging="140"/>
        <w:rPr>
          <w:rFonts w:ascii="Swiss721BT-Thin" w:hAnsi="Swiss721BT-Thin" w:cs="Swiss721BT-Thin"/>
          <w:spacing w:val="-2"/>
          <w:sz w:val="20"/>
          <w:szCs w:val="20"/>
          <w:lang w:val="it-IT"/>
        </w:rPr>
      </w:pPr>
    </w:p>
    <w:p w:rsidR="00150B71" w:rsidRDefault="00150B71" w:rsidP="00150B71">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VISTI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15 della legge 24 febbraio 1992 n. 225;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54 comma 2 del </w:t>
      </w:r>
      <w:proofErr w:type="spellStart"/>
      <w:r>
        <w:rPr>
          <w:rFonts w:ascii="Swiss721BT-Thin" w:hAnsi="Swiss721BT-Thin" w:cs="Swiss721BT-Thin"/>
          <w:spacing w:val="-2"/>
          <w:sz w:val="20"/>
          <w:szCs w:val="20"/>
          <w:lang w:val="it-IT"/>
        </w:rPr>
        <w:t>D.Lgs.</w:t>
      </w:r>
      <w:proofErr w:type="spellEnd"/>
      <w:r>
        <w:rPr>
          <w:rFonts w:ascii="Swiss721BT-Thin" w:hAnsi="Swiss721BT-Thin" w:cs="Swiss721BT-Thin"/>
          <w:spacing w:val="-2"/>
          <w:sz w:val="20"/>
          <w:szCs w:val="20"/>
          <w:lang w:val="it-IT"/>
        </w:rPr>
        <w:t xml:space="preserve"> 18 agosto 2000 n.267;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 legge 07.08.1990, n. 241: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21 novembre 1985, n. 28</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17 gennaio 1989, n. 3</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12 giugno 2006, n. 9</w:t>
      </w:r>
    </w:p>
    <w:p w:rsidR="00150B71" w:rsidRDefault="00300BDF"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Il Decreto Legislativo n° 1 del 02 gennaio 2018</w:t>
      </w:r>
    </w:p>
    <w:p w:rsidR="00150B71" w:rsidRDefault="00150B71" w:rsidP="00150B71">
      <w:pPr>
        <w:pStyle w:val="Paragrafobase"/>
        <w:ind w:left="240" w:hanging="240"/>
        <w:rPr>
          <w:rFonts w:ascii="Swiss721BT-Thin" w:hAnsi="Swiss721BT-Thin" w:cs="Swiss721BT-Thin"/>
          <w:spacing w:val="-2"/>
          <w:sz w:val="20"/>
          <w:szCs w:val="20"/>
          <w:lang w:val="it-IT"/>
        </w:rPr>
      </w:pPr>
    </w:p>
    <w:p w:rsidR="00150B71" w:rsidRDefault="00150B71" w:rsidP="00150B71">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ORDINA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lo sgombero immediato dei locali adibiti a ............................................. sopra indicati.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(oppure, alternativo al punto precedente) per i motivi esposti in premessa e che si intendono espressamente richiamati, al/ai Sig. ............................ ed al suo/ai loro nucleo/i familiare/i lo sgombero immediato dell’edificio sito in Comune di.............. via........., (catastalmente individuato...........) e al Sig. ........................ proprietario dell’immobile di installare adeguata segnaletica che indichi l’inagibilità dell’edificio, e se del caso a transennare l’area antistante, e di eseguire gli interventi indicati nella relazione allegata, indispensabili per garantire la staticità dell’edificio, avvertendolo che se non adempisse nel termine di ……. giorni il Comune provvederà direttamente con rivalsa di spese e trasmetterà rapporto all’Autorità Giudiziaria ai sensi dell’art. 650 del C.P. (si darà l’ordine di transennamento ed apposizione segnaletica direttamente al personale del comune, mentre per quanto riguarda il puntellamento o quant’altro si dovranno seguire le istruzioni volta per volta impartite).</w:t>
      </w:r>
    </w:p>
    <w:p w:rsidR="00150B71" w:rsidRDefault="00150B71" w:rsidP="00150B71">
      <w:pPr>
        <w:pStyle w:val="Paragrafobase"/>
        <w:ind w:left="240" w:hanging="240"/>
        <w:rPr>
          <w:rFonts w:ascii="Swiss721BT-Thin" w:hAnsi="Swiss721BT-Thin" w:cs="Swiss721BT-Thin"/>
          <w:spacing w:val="-2"/>
          <w:sz w:val="20"/>
          <w:szCs w:val="20"/>
          <w:lang w:val="it-IT"/>
        </w:rPr>
      </w:pPr>
    </w:p>
    <w:p w:rsidR="00150B71" w:rsidRDefault="00150B71" w:rsidP="00150B71">
      <w:pPr>
        <w:pStyle w:val="Paragrafobase"/>
        <w:ind w:left="240" w:hanging="240"/>
        <w:rPr>
          <w:rFonts w:ascii="Swiss721BT-Thin" w:hAnsi="Swiss721BT-Thin" w:cs="Swiss721BT-Thin"/>
          <w:spacing w:val="-2"/>
          <w:sz w:val="20"/>
          <w:szCs w:val="20"/>
          <w:lang w:val="it-IT"/>
        </w:rPr>
      </w:pPr>
    </w:p>
    <w:p w:rsidR="00150B71" w:rsidRDefault="00150B71" w:rsidP="00150B71">
      <w:pPr>
        <w:pStyle w:val="Paragrafobase"/>
        <w:ind w:left="240" w:hanging="240"/>
        <w:rPr>
          <w:rFonts w:ascii="Swiss721BT-Thin" w:hAnsi="Swiss721BT-Thin" w:cs="Swiss721BT-Thin"/>
          <w:spacing w:val="-2"/>
          <w:sz w:val="20"/>
          <w:szCs w:val="20"/>
          <w:lang w:val="it-IT"/>
        </w:rPr>
      </w:pPr>
    </w:p>
    <w:p w:rsidR="00150B71" w:rsidRDefault="00150B71" w:rsidP="00150B71">
      <w:pPr>
        <w:pStyle w:val="Paragrafobase"/>
        <w:ind w:left="240" w:hanging="240"/>
        <w:rPr>
          <w:rFonts w:ascii="Swiss721BT-Thin" w:hAnsi="Swiss721BT-Thin" w:cs="Swiss721BT-Thin"/>
          <w:spacing w:val="-2"/>
          <w:sz w:val="20"/>
          <w:szCs w:val="20"/>
          <w:lang w:val="it-IT"/>
        </w:rPr>
      </w:pPr>
    </w:p>
    <w:p w:rsidR="00150B71" w:rsidRDefault="00150B71" w:rsidP="00150B71">
      <w:pPr>
        <w:pStyle w:val="Paragrafobase"/>
        <w:ind w:left="240" w:hanging="240"/>
        <w:rPr>
          <w:rFonts w:ascii="Swiss721BT-Thin" w:hAnsi="Swiss721BT-Thin" w:cs="Swiss721BT-Thin"/>
          <w:spacing w:val="-2"/>
          <w:sz w:val="20"/>
          <w:szCs w:val="20"/>
          <w:lang w:val="it-IT"/>
        </w:rPr>
      </w:pPr>
    </w:p>
    <w:p w:rsidR="00150B71" w:rsidRDefault="00150B71" w:rsidP="00150B71">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RENDE NOTO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a norma di legge il responsabile del procedimento è il Sig. ............................................. il quale provvederà all’adozione di tutti gli atti successivi e conseguenti, e dei necessari impegni di spesa;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eventuali danni a persone e cose, derivanti dal mancato rispetto del presente provvedimento, saranno a carico degli inadempienti che ne risponderanno in via civile, penale ed amministrativa;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copia del presente provvedimento è pubblicata all’Albo del Comune e notificata a ................................. e verrà trasmessa al Prefetto e al Presidente della Regione.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Sono incaricati della esecuzione della presente ordinanza, i Vigili Urbani, le Forze dell’Ordine (altri…).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150B71" w:rsidRDefault="00150B71" w:rsidP="00150B71">
      <w:pPr>
        <w:pStyle w:val="Paragrafobase"/>
        <w:ind w:left="240" w:hanging="240"/>
        <w:rPr>
          <w:rFonts w:ascii="Swiss721BT-Thin" w:hAnsi="Swiss721BT-Thin" w:cs="Swiss721BT-Thin"/>
          <w:spacing w:val="-2"/>
          <w:sz w:val="20"/>
          <w:szCs w:val="20"/>
          <w:lang w:val="it-IT"/>
        </w:rPr>
      </w:pPr>
    </w:p>
    <w:p w:rsidR="00150B71" w:rsidRPr="00150B71" w:rsidRDefault="00150B71" w:rsidP="00150B71">
      <w:pPr>
        <w:tabs>
          <w:tab w:val="left" w:pos="1196"/>
        </w:tabs>
        <w:rPr>
          <w:lang w:eastAsia="ja-JP"/>
        </w:rPr>
      </w:pPr>
      <w:r>
        <w:rPr>
          <w:rFonts w:ascii="Swiss721BT-Thin" w:hAnsi="Swiss721BT-Thin" w:cs="Swiss721BT-Thin"/>
          <w:spacing w:val="-2"/>
          <w:sz w:val="20"/>
          <w:szCs w:val="20"/>
        </w:rPr>
        <w:t>Dal Municipio di ________________, li ________________</w:t>
      </w:r>
    </w:p>
    <w:p w:rsidR="00150B71" w:rsidRDefault="00150B71" w:rsidP="00150B71">
      <w:pPr>
        <w:pStyle w:val="Paragrafobase"/>
        <w:ind w:left="240" w:hanging="240"/>
        <w:rPr>
          <w:rFonts w:ascii="Swiss721BT-Thin" w:hAnsi="Swiss721BT-Thin" w:cs="Swiss721BT-Thin"/>
          <w:spacing w:val="-2"/>
          <w:sz w:val="20"/>
          <w:szCs w:val="20"/>
          <w:lang w:val="it-IT"/>
        </w:rPr>
      </w:pP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IL SINDACO </w:t>
      </w:r>
    </w:p>
    <w:p w:rsidR="00150B71" w:rsidRDefault="00150B71" w:rsidP="00150B71">
      <w:pPr>
        <w:pStyle w:val="Paragrafobase"/>
        <w:ind w:left="240" w:hanging="240"/>
        <w:rPr>
          <w:rFonts w:ascii="Swiss721BT-Thin" w:hAnsi="Swiss721BT-Thin" w:cs="Swiss721BT-Thin"/>
          <w:spacing w:val="-2"/>
          <w:sz w:val="20"/>
          <w:szCs w:val="20"/>
          <w:lang w:val="it-IT"/>
        </w:rPr>
        <w:sectPr w:rsidR="00150B71" w:rsidSect="00365008">
          <w:pgSz w:w="11906" w:h="16838"/>
          <w:pgMar w:top="260" w:right="720" w:bottom="720" w:left="720" w:header="11" w:footer="720" w:gutter="0"/>
          <w:cols w:space="720"/>
          <w:noEndnote/>
        </w:sectPr>
      </w:pPr>
      <w:r>
        <w:rPr>
          <w:rFonts w:ascii="Swiss721BT-Thin" w:hAnsi="Swiss721BT-Thin" w:cs="Swiss721BT-Thin"/>
          <w:spacing w:val="-2"/>
          <w:sz w:val="20"/>
          <w:szCs w:val="20"/>
          <w:lang w:val="it-IT"/>
        </w:rPr>
        <w:t xml:space="preserve"> </w:t>
      </w:r>
    </w:p>
    <w:p w:rsidR="00150B71" w:rsidRDefault="00150B71" w:rsidP="00150B71">
      <w:pPr>
        <w:pStyle w:val="Paragrafobase"/>
        <w:ind w:left="240" w:hanging="240"/>
        <w:rPr>
          <w:rFonts w:ascii="Swiss721BT-Thin" w:hAnsi="Swiss721BT-Thin" w:cs="Swiss721BT-Thin"/>
          <w:spacing w:val="-2"/>
          <w:sz w:val="20"/>
          <w:szCs w:val="20"/>
          <w:lang w:val="it-IT"/>
        </w:rPr>
      </w:pPr>
    </w:p>
    <w:p w:rsidR="00150B71" w:rsidRDefault="00150B71" w:rsidP="00150B71">
      <w:pPr>
        <w:pStyle w:val="Paragrafobase"/>
        <w:ind w:left="240" w:hanging="240"/>
        <w:rPr>
          <w:rFonts w:ascii="Swiss721BT-Thin" w:hAnsi="Swiss721BT-Thin" w:cs="Swiss721BT-Thin"/>
          <w:spacing w:val="-2"/>
          <w:sz w:val="20"/>
          <w:szCs w:val="20"/>
          <w:lang w:val="it-IT"/>
        </w:rPr>
      </w:pPr>
    </w:p>
    <w:p w:rsidR="00150B71" w:rsidRDefault="00150B71" w:rsidP="00150B71">
      <w:pPr>
        <w:pStyle w:val="Paragrafobase"/>
        <w:ind w:left="240" w:hanging="240"/>
        <w:rPr>
          <w:rFonts w:ascii="Swiss721BT-Thin" w:hAnsi="Swiss721BT-Thin" w:cs="Swiss721BT-Thin"/>
          <w:spacing w:val="-2"/>
          <w:sz w:val="20"/>
          <w:szCs w:val="20"/>
          <w:lang w:val="it-IT"/>
        </w:rPr>
      </w:pPr>
      <w:r>
        <w:rPr>
          <w:noProof/>
          <w:lang w:val="it-IT" w:eastAsia="it-IT"/>
        </w:rPr>
        <mc:AlternateContent>
          <mc:Choice Requires="wps">
            <w:drawing>
              <wp:anchor distT="0" distB="0" distL="114300" distR="114300" simplePos="0" relativeHeight="251742208" behindDoc="0" locked="0" layoutInCell="1" allowOverlap="1" wp14:anchorId="646E6061" wp14:editId="4FFF276C">
                <wp:simplePos x="0" y="0"/>
                <wp:positionH relativeFrom="column">
                  <wp:posOffset>2794635</wp:posOffset>
                </wp:positionH>
                <wp:positionV relativeFrom="paragraph">
                  <wp:posOffset>30480</wp:posOffset>
                </wp:positionV>
                <wp:extent cx="1485900" cy="457200"/>
                <wp:effectExtent l="0" t="0" r="0" b="0"/>
                <wp:wrapSquare wrapText="bothSides"/>
                <wp:docPr id="76" name="Casella di testo 76"/>
                <wp:cNvGraphicFramePr/>
                <a:graphic xmlns:a="http://schemas.openxmlformats.org/drawingml/2006/main">
                  <a:graphicData uri="http://schemas.microsoft.com/office/word/2010/wordprocessingShape">
                    <wps:wsp>
                      <wps:cNvSpPr txBox="1"/>
                      <wps:spPr>
                        <a:xfrm>
                          <a:off x="0" y="0"/>
                          <a:ext cx="1485900" cy="4572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Default="005A6CD1" w:rsidP="00150B71">
                            <w:pPr>
                              <w:pStyle w:val="Testofumetto"/>
                              <w:rPr>
                                <w:rFonts w:ascii="Swiss721BT-Thin" w:hAnsi="Swiss721BT-Thin" w:cs="Swiss721BT-Thin"/>
                                <w:sz w:val="32"/>
                                <w:szCs w:val="32"/>
                              </w:rPr>
                            </w:pPr>
                            <w:r>
                              <w:rPr>
                                <w:rFonts w:ascii="Swiss721BT-Thin" w:hAnsi="Swiss721BT-Thin" w:cs="Swiss721BT-Thin"/>
                                <w:sz w:val="32"/>
                                <w:szCs w:val="32"/>
                              </w:rPr>
                              <w:t>Mod.26</w:t>
                            </w:r>
                          </w:p>
                          <w:p w:rsidR="005A6CD1" w:rsidRDefault="005A6CD1" w:rsidP="00150B7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46E6061" id="Casella di testo 76" o:spid="_x0000_s1094" type="#_x0000_t202" style="position:absolute;left:0;text-align:left;margin-left:220.05pt;margin-top:2.4pt;width:117pt;height:36pt;z-index:2517422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" filled="f" stroked="f">
                <v:textbox>
                  <w:txbxContent>
                    <w:p w:rsidR="005A6CD1" w:rsidRDefault="005A6CD1" w:rsidP="00150B71">
                      <w:pPr>
                        <w:pStyle w:val="Testofumetto"/>
                        <w:rPr>
                          <w:rFonts w:ascii="Swiss721BT-Thin" w:hAnsi="Swiss721BT-Thin" w:cs="Swiss721BT-Thin"/>
                          <w:sz w:val="32"/>
                          <w:szCs w:val="32"/>
                        </w:rPr>
                      </w:pPr>
                      <w:r>
                        <w:rPr>
                          <w:rFonts w:ascii="Swiss721BT-Thin" w:hAnsi="Swiss721BT-Thin" w:cs="Swiss721BT-Thin"/>
                          <w:sz w:val="32"/>
                          <w:szCs w:val="32"/>
                        </w:rPr>
                        <w:t>Mod.26</w:t>
                      </w:r>
                    </w:p>
                    <w:p w:rsidR="005A6CD1" w:rsidRDefault="005A6CD1" w:rsidP="00150B71"/>
                  </w:txbxContent>
                </v:textbox>
                <w10:wrap type="square"/>
              </v:shape>
            </w:pict>
          </mc:Fallback>
        </mc:AlternateContent>
      </w:r>
      <w:r>
        <w:rPr>
          <w:noProof/>
          <w:lang w:val="it-IT" w:eastAsia="it-IT"/>
        </w:rPr>
        <mc:AlternateContent>
          <mc:Choice Requires="wps">
            <w:drawing>
              <wp:anchor distT="0" distB="0" distL="114300" distR="114300" simplePos="0" relativeHeight="251741184" behindDoc="0" locked="0" layoutInCell="1" allowOverlap="1" wp14:anchorId="500FE652" wp14:editId="73D86748">
                <wp:simplePos x="0" y="0"/>
                <wp:positionH relativeFrom="column">
                  <wp:posOffset>2794635</wp:posOffset>
                </wp:positionH>
                <wp:positionV relativeFrom="paragraph">
                  <wp:posOffset>365760</wp:posOffset>
                </wp:positionV>
                <wp:extent cx="4111625" cy="1150620"/>
                <wp:effectExtent l="0" t="0" r="0" b="0"/>
                <wp:wrapSquare wrapText="bothSides"/>
                <wp:docPr id="75" name="Casella di testo 75"/>
                <wp:cNvGraphicFramePr/>
                <a:graphic xmlns:a="http://schemas.openxmlformats.org/drawingml/2006/main">
                  <a:graphicData uri="http://schemas.microsoft.com/office/word/2010/wordprocessingShape">
                    <wps:wsp>
                      <wps:cNvSpPr txBox="1"/>
                      <wps:spPr>
                        <a:xfrm>
                          <a:off x="0" y="0"/>
                          <a:ext cx="4111625" cy="115062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Pr="00721421" w:rsidRDefault="005A6CD1" w:rsidP="00150B71">
                            <w:pPr>
                              <w:pStyle w:val="Paragrafobase"/>
                              <w:rPr>
                                <w:rFonts w:ascii="Swiss721BT-Thin" w:hAnsi="Swiss721BT-Thin" w:cs="Swiss721BT-Thin"/>
                                <w:spacing w:val="-4"/>
                                <w:sz w:val="38"/>
                                <w:szCs w:val="38"/>
                                <w:lang w:val="it-IT"/>
                              </w:rPr>
                            </w:pPr>
                            <w:r w:rsidRPr="00721421">
                              <w:rPr>
                                <w:rFonts w:ascii="Swiss721BT-Thin" w:hAnsi="Swiss721BT-Thin" w:cs="Swiss721BT-Thin"/>
                                <w:spacing w:val="-4"/>
                                <w:sz w:val="38"/>
                                <w:szCs w:val="38"/>
                                <w:lang w:val="it-IT"/>
                              </w:rPr>
                              <w:t>Ordinanza di chiusura precauzionale scuole per finalità di protezione civile.</w:t>
                            </w:r>
                          </w:p>
                          <w:p w:rsidR="005A6CD1" w:rsidRPr="00721421" w:rsidRDefault="005A6CD1" w:rsidP="00150B71">
                            <w:pPr>
                              <w:pStyle w:val="Paragrafobase"/>
                              <w:suppressAutoHyphens/>
                              <w:rPr>
                                <w:rFonts w:ascii="Swiss721BT-Thin" w:hAnsi="Swiss721BT-Thin" w:cs="Swiss721BT-Thin"/>
                                <w:sz w:val="44"/>
                                <w:szCs w:val="44"/>
                                <w:lang w:val="it-IT"/>
                              </w:rPr>
                            </w:pPr>
                          </w:p>
                          <w:p w:rsidR="005A6CD1" w:rsidRDefault="005A6CD1" w:rsidP="00150B7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0FE652" id="Casella di testo 75" o:spid="_x0000_s1095" type="#_x0000_t202" style="position:absolute;left:0;text-align:left;margin-left:220.05pt;margin-top:28.8pt;width:323.75pt;height:90.6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" filled="f" stroked="f">
                <v:textbox>
                  <w:txbxContent>
                    <w:p w:rsidR="005A6CD1" w:rsidRPr="00721421" w:rsidRDefault="005A6CD1" w:rsidP="00150B71">
                      <w:pPr>
                        <w:pStyle w:val="Paragrafobase"/>
                        <w:rPr>
                          <w:rFonts w:ascii="Swiss721BT-Thin" w:hAnsi="Swiss721BT-Thin" w:cs="Swiss721BT-Thin"/>
                          <w:spacing w:val="-4"/>
                          <w:sz w:val="38"/>
                          <w:szCs w:val="38"/>
                          <w:lang w:val="it-IT"/>
                        </w:rPr>
                      </w:pPr>
                      <w:r w:rsidRPr="00721421">
                        <w:rPr>
                          <w:rFonts w:ascii="Swiss721BT-Thin" w:hAnsi="Swiss721BT-Thin" w:cs="Swiss721BT-Thin"/>
                          <w:spacing w:val="-4"/>
                          <w:sz w:val="38"/>
                          <w:szCs w:val="38"/>
                          <w:lang w:val="it-IT"/>
                        </w:rPr>
                        <w:t>Ordinanza di chiusura precauzionale scuole per finalità di protezione civile.</w:t>
                      </w:r>
                    </w:p>
                    <w:p w:rsidR="005A6CD1" w:rsidRPr="00721421" w:rsidRDefault="005A6CD1" w:rsidP="00150B71">
                      <w:pPr>
                        <w:pStyle w:val="Paragrafobase"/>
                        <w:suppressAutoHyphens/>
                        <w:rPr>
                          <w:rFonts w:ascii="Swiss721BT-Thin" w:hAnsi="Swiss721BT-Thin" w:cs="Swiss721BT-Thin"/>
                          <w:sz w:val="44"/>
                          <w:szCs w:val="44"/>
                          <w:lang w:val="it-IT"/>
                        </w:rPr>
                      </w:pPr>
                    </w:p>
                    <w:p w:rsidR="005A6CD1" w:rsidRDefault="005A6CD1" w:rsidP="00150B71"/>
                  </w:txbxContent>
                </v:textbox>
                <w10:wrap type="square"/>
              </v:shape>
            </w:pict>
          </mc:Fallback>
        </mc:AlternateContent>
      </w:r>
    </w:p>
    <w:p w:rsidR="00150B71" w:rsidRPr="00150B71" w:rsidRDefault="00150B71" w:rsidP="00150B71">
      <w:pPr>
        <w:rPr>
          <w:lang w:eastAsia="ja-JP"/>
        </w:rPr>
      </w:pPr>
    </w:p>
    <w:p w:rsidR="00150B71" w:rsidRPr="00150B71" w:rsidRDefault="00150B71" w:rsidP="00150B71">
      <w:pPr>
        <w:rPr>
          <w:lang w:eastAsia="ja-JP"/>
        </w:rPr>
      </w:pPr>
    </w:p>
    <w:p w:rsidR="00150B71" w:rsidRPr="00150B71" w:rsidRDefault="00150B71" w:rsidP="00150B71">
      <w:pPr>
        <w:rPr>
          <w:lang w:eastAsia="ja-JP"/>
        </w:rPr>
      </w:pPr>
    </w:p>
    <w:p w:rsidR="00150B71" w:rsidRPr="00150B71" w:rsidRDefault="00150B71" w:rsidP="00150B71">
      <w:pPr>
        <w:rPr>
          <w:lang w:eastAsia="ja-JP"/>
        </w:rPr>
      </w:pPr>
    </w:p>
    <w:p w:rsidR="00150B71" w:rsidRPr="00150B71" w:rsidRDefault="00150B71" w:rsidP="00150B71">
      <w:pPr>
        <w:rPr>
          <w:lang w:eastAsia="ja-JP"/>
        </w:rPr>
      </w:pPr>
    </w:p>
    <w:p w:rsidR="00150B71" w:rsidRPr="00150B71" w:rsidRDefault="00150B71" w:rsidP="00150B71">
      <w:pPr>
        <w:rPr>
          <w:lang w:eastAsia="ja-JP"/>
        </w:rPr>
      </w:pPr>
    </w:p>
    <w:p w:rsidR="00150B71" w:rsidRPr="00150B71" w:rsidRDefault="00150B71" w:rsidP="00150B71">
      <w:pPr>
        <w:rPr>
          <w:lang w:eastAsia="ja-JP"/>
        </w:rPr>
      </w:pPr>
    </w:p>
    <w:p w:rsidR="00150B71" w:rsidRDefault="00150B71" w:rsidP="00150B71">
      <w:pPr>
        <w:rPr>
          <w:lang w:eastAsia="ja-JP"/>
        </w:rPr>
      </w:pPr>
    </w:p>
    <w:p w:rsidR="00150B71" w:rsidRDefault="00150B71" w:rsidP="00150B7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Ordinanza </w:t>
      </w:r>
      <w:proofErr w:type="spellStart"/>
      <w:r>
        <w:rPr>
          <w:rFonts w:ascii="Swiss721BT-Thin" w:hAnsi="Swiss721BT-Thin" w:cs="Swiss721BT-Thin"/>
          <w:spacing w:val="-2"/>
          <w:sz w:val="20"/>
          <w:szCs w:val="20"/>
          <w:lang w:val="it-IT"/>
        </w:rPr>
        <w:t>n.______del</w:t>
      </w:r>
      <w:proofErr w:type="spellEnd"/>
      <w:r>
        <w:rPr>
          <w:rFonts w:ascii="Swiss721BT-Thin" w:hAnsi="Swiss721BT-Thin" w:cs="Swiss721BT-Thin"/>
          <w:spacing w:val="-2"/>
          <w:sz w:val="20"/>
          <w:szCs w:val="20"/>
          <w:lang w:val="it-IT"/>
        </w:rPr>
        <w:t xml:space="preserve"> ____________</w:t>
      </w:r>
    </w:p>
    <w:p w:rsidR="00150B71" w:rsidRDefault="00150B71" w:rsidP="00150B71">
      <w:pPr>
        <w:pStyle w:val="Paragrafobase"/>
        <w:rPr>
          <w:rFonts w:ascii="Swiss721BT-Thin" w:hAnsi="Swiss721BT-Thin" w:cs="Swiss721BT-Thin"/>
          <w:spacing w:val="-2"/>
          <w:sz w:val="20"/>
          <w:szCs w:val="20"/>
          <w:lang w:val="it-IT"/>
        </w:rPr>
      </w:pPr>
    </w:p>
    <w:p w:rsidR="00150B71" w:rsidRDefault="00150B71" w:rsidP="00150B71">
      <w:pPr>
        <w:pStyle w:val="Paragrafobase"/>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IL SINDACO</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Premesso che in data .............., un (descrizione dell’evento) ha causato danni alle persone, alle abitazioni ed alle strutture pubbliche e produttive del Comune di ______________;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Considerato che la situazione è tale da aver causato (descrizione eventi e misure adottate) ……………………………;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Considerato che la situazione della circolazione (inserire eventuali altri motivi che consigliano la chiusura) è tale che appare opportuno procedere alla chiusura delle scuole di ogni ordine e grado per evitare pericoli agli alunni;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Ritenuto di dover provvedere in merito, stante l’esigenza di tutelare la pubblica e privata incolumità; </w:t>
      </w:r>
    </w:p>
    <w:p w:rsidR="00150B71" w:rsidRDefault="00150B71" w:rsidP="00150B71">
      <w:pPr>
        <w:pStyle w:val="Paragrafobase"/>
        <w:ind w:left="140" w:hanging="140"/>
        <w:rPr>
          <w:rFonts w:ascii="Swiss721BT-Thin" w:hAnsi="Swiss721BT-Thin" w:cs="Swiss721BT-Thin"/>
          <w:spacing w:val="-2"/>
          <w:sz w:val="20"/>
          <w:szCs w:val="20"/>
          <w:lang w:val="it-IT"/>
        </w:rPr>
      </w:pPr>
    </w:p>
    <w:p w:rsidR="00150B71" w:rsidRDefault="00150B71" w:rsidP="00150B71">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VISTI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15 della legge 24 febbraio 1992 n. 225;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54 comma 2 del </w:t>
      </w:r>
      <w:proofErr w:type="spellStart"/>
      <w:r>
        <w:rPr>
          <w:rFonts w:ascii="Swiss721BT-Thin" w:hAnsi="Swiss721BT-Thin" w:cs="Swiss721BT-Thin"/>
          <w:spacing w:val="-2"/>
          <w:sz w:val="20"/>
          <w:szCs w:val="20"/>
          <w:lang w:val="it-IT"/>
        </w:rPr>
        <w:t>D.Lgs.</w:t>
      </w:r>
      <w:proofErr w:type="spellEnd"/>
      <w:r>
        <w:rPr>
          <w:rFonts w:ascii="Swiss721BT-Thin" w:hAnsi="Swiss721BT-Thin" w:cs="Swiss721BT-Thin"/>
          <w:spacing w:val="-2"/>
          <w:sz w:val="20"/>
          <w:szCs w:val="20"/>
          <w:lang w:val="it-IT"/>
        </w:rPr>
        <w:t xml:space="preserve"> 18 agosto 2000 n.267;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 legge 07.08.1990, n. 241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21 novembre 1985, n. 28</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17 gennaio 1989, n. 3</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12 giugno 2006, n. 9</w:t>
      </w:r>
    </w:p>
    <w:p w:rsidR="00150B71" w:rsidRDefault="00300BDF"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Il Decreto Legislativo n° 1 del 02 gennaio 2018</w:t>
      </w:r>
    </w:p>
    <w:p w:rsidR="00150B71" w:rsidRDefault="00150B71" w:rsidP="00150B71">
      <w:pPr>
        <w:pStyle w:val="Paragrafobase"/>
        <w:ind w:left="240" w:hanging="240"/>
        <w:rPr>
          <w:rFonts w:ascii="Swiss721BT-Thin" w:hAnsi="Swiss721BT-Thin" w:cs="Swiss721BT-Thin"/>
          <w:spacing w:val="-2"/>
          <w:sz w:val="20"/>
          <w:szCs w:val="20"/>
          <w:lang w:val="it-IT"/>
        </w:rPr>
      </w:pPr>
    </w:p>
    <w:p w:rsidR="00150B71" w:rsidRDefault="00150B71" w:rsidP="00150B71">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ORDINA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Per i motivi esposti in premessa e che si intendono espressamente richiamati, la chiusura da oggi ........, fino a........... delle scuole di ogni ordine e grado del Comune di ___________________.</w:t>
      </w:r>
    </w:p>
    <w:p w:rsidR="00150B71" w:rsidRDefault="00150B71" w:rsidP="00150B71">
      <w:pPr>
        <w:pStyle w:val="Paragrafobase"/>
        <w:ind w:left="240" w:hanging="240"/>
        <w:rPr>
          <w:rFonts w:ascii="Swiss721BT-Thin" w:hAnsi="Swiss721BT-Thin" w:cs="Swiss721BT-Thin"/>
          <w:spacing w:val="-2"/>
          <w:sz w:val="20"/>
          <w:szCs w:val="20"/>
          <w:lang w:val="it-IT"/>
        </w:rPr>
      </w:pPr>
    </w:p>
    <w:p w:rsidR="00150B71" w:rsidRDefault="00150B71" w:rsidP="00150B71">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RENDE NOTO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Che a norma di legge il responsabile del procedimento è il Sig. ..................... il quale provvederà all’adozione di tutti gli atti successivi e conseguenti.</w:t>
      </w:r>
    </w:p>
    <w:p w:rsidR="00150B71" w:rsidRDefault="00150B71" w:rsidP="00150B71">
      <w:pPr>
        <w:pStyle w:val="Paragrafobase"/>
        <w:ind w:left="240" w:hanging="240"/>
        <w:rPr>
          <w:rFonts w:ascii="Swiss721BT-Thin" w:hAnsi="Swiss721BT-Thin" w:cs="Swiss721BT-Thin"/>
          <w:spacing w:val="-2"/>
          <w:sz w:val="20"/>
          <w:szCs w:val="20"/>
          <w:lang w:val="it-IT"/>
        </w:rPr>
      </w:pPr>
    </w:p>
    <w:p w:rsidR="00150B71" w:rsidRDefault="00150B71" w:rsidP="00150B71">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AVVERTE </w:t>
      </w:r>
    </w:p>
    <w:p w:rsidR="00150B71" w:rsidRDefault="00150B71" w:rsidP="00150B71">
      <w:pPr>
        <w:pStyle w:val="Paragrafobase"/>
        <w:suppressAutoHyphens/>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contro la presente ordinanza quanti hanno interesse potranno fare ricorso nelle sedi competenti a termini di legge;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copia del presente provvedimento è pubblicata all’Albo del Comune e verrà trasmessa all’Ufficio Scolastico Regionale, ed al Prefetto e al Presidente della Regione.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sono incaricati della esecuzione della presente ordinanza i Dirigenti scolastici.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150B71" w:rsidRDefault="00150B71" w:rsidP="00150B71">
      <w:pPr>
        <w:pStyle w:val="Paragrafobase"/>
        <w:ind w:left="240" w:hanging="240"/>
        <w:rPr>
          <w:rFonts w:ascii="Swiss721BT-Thin" w:hAnsi="Swiss721BT-Thin" w:cs="Swiss721BT-Thin"/>
          <w:spacing w:val="-2"/>
          <w:sz w:val="20"/>
          <w:szCs w:val="20"/>
          <w:lang w:val="it-IT"/>
        </w:rPr>
      </w:pPr>
    </w:p>
    <w:p w:rsidR="00150B71" w:rsidRDefault="00150B71" w:rsidP="00150B71">
      <w:pPr>
        <w:pStyle w:val="Paragrafobase"/>
        <w:ind w:left="240" w:hanging="240"/>
        <w:rPr>
          <w:rFonts w:ascii="Swiss721BT-Thin" w:hAnsi="Swiss721BT-Thin" w:cs="Swiss721BT-Thin"/>
          <w:spacing w:val="-2"/>
          <w:sz w:val="20"/>
          <w:szCs w:val="20"/>
          <w:lang w:val="it-IT"/>
        </w:rPr>
      </w:pP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Dal Municipio di ________________, li ________________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150B71" w:rsidRDefault="00150B71" w:rsidP="00150B71">
      <w:pPr>
        <w:pStyle w:val="Paragrafobase"/>
        <w:rPr>
          <w:rFonts w:ascii="Swiss721BT-Thin" w:hAnsi="Swiss721BT-Thin" w:cs="Swiss721BT-Thin"/>
          <w:spacing w:val="-2"/>
          <w:sz w:val="20"/>
          <w:szCs w:val="20"/>
          <w:lang w:val="it-IT"/>
        </w:rPr>
      </w:pPr>
    </w:p>
    <w:p w:rsidR="00150B71" w:rsidRDefault="00150B71" w:rsidP="00150B71">
      <w:pPr>
        <w:pStyle w:val="Paragrafobase"/>
        <w:ind w:left="240" w:hanging="240"/>
        <w:rPr>
          <w:rFonts w:ascii="Swiss721BT-Thin" w:hAnsi="Swiss721BT-Thin" w:cs="Swiss721BT-Thin"/>
          <w:spacing w:val="-2"/>
          <w:sz w:val="20"/>
          <w:szCs w:val="20"/>
          <w:lang w:val="it-IT"/>
        </w:rPr>
        <w:sectPr w:rsidR="00150B71" w:rsidSect="00365008">
          <w:pgSz w:w="11906" w:h="16838"/>
          <w:pgMar w:top="260" w:right="720" w:bottom="720" w:left="720" w:header="11" w:footer="720" w:gutter="0"/>
          <w:cols w:space="720"/>
          <w:noEndnote/>
        </w:sectPr>
      </w:pPr>
      <w:r>
        <w:rPr>
          <w:rFonts w:ascii="Swiss721BT-Thin" w:hAnsi="Swiss721BT-Thin" w:cs="Swiss721BT-Thin"/>
          <w:spacing w:val="-2"/>
          <w:sz w:val="20"/>
          <w:szCs w:val="20"/>
          <w:lang w:val="it-IT"/>
        </w:rPr>
        <w:t>IL SINDACO</w:t>
      </w:r>
    </w:p>
    <w:p w:rsidR="00150B71" w:rsidRDefault="00150B71" w:rsidP="00150B71">
      <w:pPr>
        <w:pStyle w:val="Paragrafobase"/>
        <w:ind w:left="240" w:hanging="240"/>
        <w:rPr>
          <w:rFonts w:ascii="Swiss721BT-Thin" w:hAnsi="Swiss721BT-Thin" w:cs="Swiss721BT-Thin"/>
          <w:spacing w:val="-2"/>
          <w:sz w:val="20"/>
          <w:szCs w:val="20"/>
          <w:lang w:val="it-IT"/>
        </w:rPr>
      </w:pPr>
    </w:p>
    <w:p w:rsidR="00150B71" w:rsidRPr="00150B71" w:rsidRDefault="00150B71" w:rsidP="00150B71">
      <w:pPr>
        <w:rPr>
          <w:lang w:eastAsia="ja-JP"/>
        </w:rPr>
      </w:pPr>
    </w:p>
    <w:p w:rsidR="00150B71" w:rsidRPr="00150B71" w:rsidRDefault="00FF4AAD" w:rsidP="00150B71">
      <w:pPr>
        <w:rPr>
          <w:lang w:eastAsia="ja-JP"/>
        </w:rPr>
      </w:pPr>
      <w:r>
        <w:rPr>
          <w:noProof/>
        </w:rPr>
        <mc:AlternateContent>
          <mc:Choice Requires="wps">
            <w:drawing>
              <wp:anchor distT="0" distB="0" distL="114300" distR="114300" simplePos="0" relativeHeight="251745280" behindDoc="0" locked="0" layoutInCell="1" allowOverlap="1" wp14:anchorId="47802933" wp14:editId="3D310A93">
                <wp:simplePos x="0" y="0"/>
                <wp:positionH relativeFrom="column">
                  <wp:posOffset>2947035</wp:posOffset>
                </wp:positionH>
                <wp:positionV relativeFrom="paragraph">
                  <wp:posOffset>152400</wp:posOffset>
                </wp:positionV>
                <wp:extent cx="1485900" cy="595630"/>
                <wp:effectExtent l="0" t="0" r="0" b="0"/>
                <wp:wrapSquare wrapText="bothSides"/>
                <wp:docPr id="78" name="Casella di testo 78"/>
                <wp:cNvGraphicFramePr/>
                <a:graphic xmlns:a="http://schemas.openxmlformats.org/drawingml/2006/main">
                  <a:graphicData uri="http://schemas.microsoft.com/office/word/2010/wordprocessingShape">
                    <wps:wsp>
                      <wps:cNvSpPr txBox="1"/>
                      <wps:spPr>
                        <a:xfrm>
                          <a:off x="0" y="0"/>
                          <a:ext cx="1485900" cy="59563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Default="005A6CD1" w:rsidP="00150B71">
                            <w:pPr>
                              <w:pStyle w:val="Testofumetto"/>
                              <w:rPr>
                                <w:rFonts w:ascii="Swiss721BT-Thin" w:hAnsi="Swiss721BT-Thin" w:cs="Swiss721BT-Thin"/>
                                <w:sz w:val="32"/>
                                <w:szCs w:val="32"/>
                              </w:rPr>
                            </w:pPr>
                            <w:r>
                              <w:rPr>
                                <w:rFonts w:ascii="Swiss721BT-Thin" w:hAnsi="Swiss721BT-Thin" w:cs="Swiss721BT-Thin"/>
                                <w:sz w:val="32"/>
                                <w:szCs w:val="32"/>
                              </w:rPr>
                              <w:t>Mod.27</w:t>
                            </w:r>
                          </w:p>
                          <w:p w:rsidR="005A6CD1" w:rsidRDefault="005A6CD1" w:rsidP="00150B7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7802933" id="Casella di testo 78" o:spid="_x0000_s1096" type="#_x0000_t202" style="position:absolute;margin-left:232.05pt;margin-top:12pt;width:117pt;height:46.9pt;z-index:2517452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" filled="f" stroked="f">
                <v:textbox>
                  <w:txbxContent>
                    <w:p w:rsidR="005A6CD1" w:rsidRDefault="005A6CD1" w:rsidP="00150B71">
                      <w:pPr>
                        <w:pStyle w:val="Testofumetto"/>
                        <w:rPr>
                          <w:rFonts w:ascii="Swiss721BT-Thin" w:hAnsi="Swiss721BT-Thin" w:cs="Swiss721BT-Thin"/>
                          <w:sz w:val="32"/>
                          <w:szCs w:val="32"/>
                        </w:rPr>
                      </w:pPr>
                      <w:r>
                        <w:rPr>
                          <w:rFonts w:ascii="Swiss721BT-Thin" w:hAnsi="Swiss721BT-Thin" w:cs="Swiss721BT-Thin"/>
                          <w:sz w:val="32"/>
                          <w:szCs w:val="32"/>
                        </w:rPr>
                        <w:t>Mod.27</w:t>
                      </w:r>
                    </w:p>
                    <w:p w:rsidR="005A6CD1" w:rsidRDefault="005A6CD1" w:rsidP="00150B71"/>
                  </w:txbxContent>
                </v:textbox>
                <w10:wrap type="square"/>
              </v:shape>
            </w:pict>
          </mc:Fallback>
        </mc:AlternateContent>
      </w:r>
      <w:r w:rsidR="00150B71">
        <w:rPr>
          <w:noProof/>
        </w:rPr>
        <mc:AlternateContent>
          <mc:Choice Requires="wps">
            <w:drawing>
              <wp:anchor distT="0" distB="0" distL="114300" distR="114300" simplePos="0" relativeHeight="251744256" behindDoc="0" locked="0" layoutInCell="1" allowOverlap="1" wp14:anchorId="30270095" wp14:editId="411AD5B5">
                <wp:simplePos x="0" y="0"/>
                <wp:positionH relativeFrom="column">
                  <wp:posOffset>2947035</wp:posOffset>
                </wp:positionH>
                <wp:positionV relativeFrom="paragraph">
                  <wp:posOffset>487680</wp:posOffset>
                </wp:positionV>
                <wp:extent cx="4111625" cy="1499870"/>
                <wp:effectExtent l="0" t="0" r="0" b="0"/>
                <wp:wrapSquare wrapText="bothSides"/>
                <wp:docPr id="77" name="Casella di testo 77"/>
                <wp:cNvGraphicFramePr/>
                <a:graphic xmlns:a="http://schemas.openxmlformats.org/drawingml/2006/main">
                  <a:graphicData uri="http://schemas.microsoft.com/office/word/2010/wordprocessingShape">
                    <wps:wsp>
                      <wps:cNvSpPr txBox="1"/>
                      <wps:spPr>
                        <a:xfrm>
                          <a:off x="0" y="0"/>
                          <a:ext cx="4111625" cy="149987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Pr="00721421" w:rsidRDefault="005A6CD1" w:rsidP="00150B71">
                            <w:pPr>
                              <w:pStyle w:val="Paragrafobase"/>
                              <w:rPr>
                                <w:rFonts w:ascii="Swiss721BT-Thin" w:hAnsi="Swiss721BT-Thin" w:cs="Swiss721BT-Thin"/>
                                <w:spacing w:val="-4"/>
                                <w:sz w:val="38"/>
                                <w:szCs w:val="38"/>
                                <w:lang w:val="it-IT"/>
                              </w:rPr>
                            </w:pPr>
                            <w:r w:rsidRPr="00721421">
                              <w:rPr>
                                <w:rFonts w:ascii="Swiss721BT-Thin" w:hAnsi="Swiss721BT-Thin" w:cs="Swiss721BT-Thin"/>
                                <w:spacing w:val="-4"/>
                                <w:sz w:val="38"/>
                                <w:szCs w:val="38"/>
                                <w:lang w:val="it-IT"/>
                              </w:rPr>
                              <w:t>Ordinanza di chiusura precauzionale scuole per finalità di protezione civile.</w:t>
                            </w:r>
                            <w:r w:rsidRPr="00721421">
                              <w:rPr>
                                <w:rFonts w:ascii="Swiss721BT-Thin" w:hAnsi="Swiss721BT-Thin" w:cs="Swiss721BT-Thin"/>
                                <w:spacing w:val="-5"/>
                                <w:sz w:val="46"/>
                                <w:szCs w:val="46"/>
                                <w:lang w:val="it-IT"/>
                              </w:rPr>
                              <w:t xml:space="preserve"> </w:t>
                            </w:r>
                            <w:r w:rsidRPr="00721421">
                              <w:rPr>
                                <w:rFonts w:ascii="Swiss721BT-Thin" w:hAnsi="Swiss721BT-Thin" w:cs="Swiss721BT-Thin"/>
                                <w:spacing w:val="-4"/>
                                <w:sz w:val="38"/>
                                <w:szCs w:val="38"/>
                                <w:lang w:val="it-IT"/>
                              </w:rPr>
                              <w:t>Ordinanza di temporanea sistemazione alloggiativa</w:t>
                            </w:r>
                          </w:p>
                          <w:p w:rsidR="005A6CD1" w:rsidRPr="00721421" w:rsidRDefault="005A6CD1" w:rsidP="00150B71">
                            <w:pPr>
                              <w:pStyle w:val="Paragrafobase"/>
                              <w:rPr>
                                <w:lang w:val="it-IT"/>
                              </w:rPr>
                            </w:pPr>
                            <w:r w:rsidRPr="00150B71">
                              <w:rPr>
                                <w:rFonts w:ascii="Swiss721BT-Thin" w:hAnsi="Swiss721BT-Thin" w:cs="Swiss721BT-Thin"/>
                                <w:spacing w:val="-4"/>
                                <w:sz w:val="38"/>
                                <w:szCs w:val="38"/>
                                <w:lang w:val="it-IT"/>
                              </w:rPr>
                              <w:t>in edificio scolastico per finalità di protezione civile.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270095" id="Casella di testo 77" o:spid="_x0000_s1097" type="#_x0000_t202" style="position:absolute;margin-left:232.05pt;margin-top:38.4pt;width:323.75pt;height:118.1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" filled="f" stroked="f">
                <v:textbox>
                  <w:txbxContent>
                    <w:p w:rsidR="005A6CD1" w:rsidRPr="00721421" w:rsidRDefault="005A6CD1" w:rsidP="00150B71">
                      <w:pPr>
                        <w:pStyle w:val="Paragrafobase"/>
                        <w:rPr>
                          <w:rFonts w:ascii="Swiss721BT-Thin" w:hAnsi="Swiss721BT-Thin" w:cs="Swiss721BT-Thin"/>
                          <w:spacing w:val="-4"/>
                          <w:sz w:val="38"/>
                          <w:szCs w:val="38"/>
                          <w:lang w:val="it-IT"/>
                        </w:rPr>
                      </w:pPr>
                      <w:r w:rsidRPr="00721421">
                        <w:rPr>
                          <w:rFonts w:ascii="Swiss721BT-Thin" w:hAnsi="Swiss721BT-Thin" w:cs="Swiss721BT-Thin"/>
                          <w:spacing w:val="-4"/>
                          <w:sz w:val="38"/>
                          <w:szCs w:val="38"/>
                          <w:lang w:val="it-IT"/>
                        </w:rPr>
                        <w:t>Ordinanza di chiusura precauzionale scuole per finalità di protezione civile.</w:t>
                      </w:r>
                      <w:r w:rsidRPr="00721421">
                        <w:rPr>
                          <w:rFonts w:ascii="Swiss721BT-Thin" w:hAnsi="Swiss721BT-Thin" w:cs="Swiss721BT-Thin"/>
                          <w:spacing w:val="-5"/>
                          <w:sz w:val="46"/>
                          <w:szCs w:val="46"/>
                          <w:lang w:val="it-IT"/>
                        </w:rPr>
                        <w:t xml:space="preserve"> </w:t>
                      </w:r>
                      <w:r w:rsidRPr="00721421">
                        <w:rPr>
                          <w:rFonts w:ascii="Swiss721BT-Thin" w:hAnsi="Swiss721BT-Thin" w:cs="Swiss721BT-Thin"/>
                          <w:spacing w:val="-4"/>
                          <w:sz w:val="38"/>
                          <w:szCs w:val="38"/>
                          <w:lang w:val="it-IT"/>
                        </w:rPr>
                        <w:t>Ordinanza di temporanea sistemazione alloggiativa</w:t>
                      </w:r>
                    </w:p>
                    <w:p w:rsidR="005A6CD1" w:rsidRPr="00721421" w:rsidRDefault="005A6CD1" w:rsidP="00150B71">
                      <w:pPr>
                        <w:pStyle w:val="Paragrafobase"/>
                        <w:rPr>
                          <w:lang w:val="it-IT"/>
                        </w:rPr>
                      </w:pPr>
                      <w:r w:rsidRPr="00150B71">
                        <w:rPr>
                          <w:rFonts w:ascii="Swiss721BT-Thin" w:hAnsi="Swiss721BT-Thin" w:cs="Swiss721BT-Thin"/>
                          <w:spacing w:val="-4"/>
                          <w:sz w:val="38"/>
                          <w:szCs w:val="38"/>
                          <w:lang w:val="it-IT"/>
                        </w:rPr>
                        <w:t>in edificio scolastico per finalità di protezione civile.</w:t>
                      </w:r>
                    </w:p>
                  </w:txbxContent>
                </v:textbox>
                <w10:wrap type="square"/>
              </v:shape>
            </w:pict>
          </mc:Fallback>
        </mc:AlternateContent>
      </w:r>
    </w:p>
    <w:p w:rsidR="00150B71" w:rsidRPr="00150B71" w:rsidRDefault="00150B71" w:rsidP="00150B71">
      <w:pPr>
        <w:rPr>
          <w:lang w:eastAsia="ja-JP"/>
        </w:rPr>
      </w:pPr>
    </w:p>
    <w:p w:rsidR="00150B71" w:rsidRPr="00150B71" w:rsidRDefault="00150B71" w:rsidP="00150B71">
      <w:pPr>
        <w:rPr>
          <w:lang w:eastAsia="ja-JP"/>
        </w:rPr>
      </w:pPr>
    </w:p>
    <w:p w:rsidR="00150B71" w:rsidRPr="00150B71" w:rsidRDefault="00150B71" w:rsidP="00150B71">
      <w:pPr>
        <w:rPr>
          <w:lang w:eastAsia="ja-JP"/>
        </w:rPr>
      </w:pPr>
    </w:p>
    <w:p w:rsidR="00150B71" w:rsidRPr="00150B71" w:rsidRDefault="00150B71" w:rsidP="00150B71">
      <w:pPr>
        <w:rPr>
          <w:lang w:eastAsia="ja-JP"/>
        </w:rPr>
      </w:pPr>
    </w:p>
    <w:p w:rsidR="00150B71" w:rsidRPr="00150B71" w:rsidRDefault="00150B71" w:rsidP="00150B71">
      <w:pPr>
        <w:rPr>
          <w:lang w:eastAsia="ja-JP"/>
        </w:rPr>
      </w:pPr>
    </w:p>
    <w:p w:rsidR="00150B71" w:rsidRPr="00150B71" w:rsidRDefault="00150B71" w:rsidP="00150B71">
      <w:pPr>
        <w:rPr>
          <w:lang w:eastAsia="ja-JP"/>
        </w:rPr>
      </w:pPr>
    </w:p>
    <w:p w:rsidR="00150B71" w:rsidRPr="00150B71" w:rsidRDefault="00150B71" w:rsidP="00150B71">
      <w:pPr>
        <w:rPr>
          <w:lang w:eastAsia="ja-JP"/>
        </w:rPr>
      </w:pPr>
    </w:p>
    <w:p w:rsidR="00150B71" w:rsidRPr="00150B71" w:rsidRDefault="00150B71" w:rsidP="00150B71">
      <w:pPr>
        <w:rPr>
          <w:lang w:eastAsia="ja-JP"/>
        </w:rPr>
      </w:pPr>
    </w:p>
    <w:p w:rsidR="00150B71" w:rsidRDefault="00150B71" w:rsidP="00150B71">
      <w:pPr>
        <w:rPr>
          <w:lang w:eastAsia="ja-JP"/>
        </w:rPr>
      </w:pPr>
    </w:p>
    <w:p w:rsidR="00150B71" w:rsidRDefault="00150B71" w:rsidP="00150B7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Ordinanza </w:t>
      </w:r>
      <w:proofErr w:type="spellStart"/>
      <w:r>
        <w:rPr>
          <w:rFonts w:ascii="Swiss721BT-Thin" w:hAnsi="Swiss721BT-Thin" w:cs="Swiss721BT-Thin"/>
          <w:spacing w:val="-2"/>
          <w:sz w:val="20"/>
          <w:szCs w:val="20"/>
          <w:lang w:val="it-IT"/>
        </w:rPr>
        <w:t>n.______del</w:t>
      </w:r>
      <w:proofErr w:type="spellEnd"/>
      <w:r>
        <w:rPr>
          <w:rFonts w:ascii="Swiss721BT-Thin" w:hAnsi="Swiss721BT-Thin" w:cs="Swiss721BT-Thin"/>
          <w:spacing w:val="-2"/>
          <w:sz w:val="20"/>
          <w:szCs w:val="20"/>
          <w:lang w:val="it-IT"/>
        </w:rPr>
        <w:t xml:space="preserve"> ____________</w:t>
      </w:r>
    </w:p>
    <w:p w:rsidR="00150B71" w:rsidRDefault="00150B71" w:rsidP="00150B71">
      <w:pPr>
        <w:pStyle w:val="Paragrafobase"/>
        <w:rPr>
          <w:rFonts w:ascii="Swiss721BT-Thin" w:hAnsi="Swiss721BT-Thin" w:cs="Swiss721BT-Thin"/>
          <w:spacing w:val="-2"/>
          <w:sz w:val="20"/>
          <w:szCs w:val="20"/>
          <w:lang w:val="it-IT"/>
        </w:rPr>
      </w:pPr>
    </w:p>
    <w:p w:rsidR="00150B71" w:rsidRDefault="00150B71" w:rsidP="00150B71">
      <w:pPr>
        <w:pStyle w:val="Paragrafobase"/>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IL SINDACO</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Premesso che a causa di .................................................</w:t>
      </w:r>
      <w:proofErr w:type="spellStart"/>
      <w:r>
        <w:rPr>
          <w:rFonts w:ascii="Swiss721BT-Thin" w:hAnsi="Swiss721BT-Thin" w:cs="Swiss721BT-Thin"/>
          <w:spacing w:val="-2"/>
          <w:sz w:val="20"/>
          <w:szCs w:val="20"/>
          <w:lang w:val="it-IT"/>
        </w:rPr>
        <w:t>verificat</w:t>
      </w:r>
      <w:proofErr w:type="spellEnd"/>
      <w:r>
        <w:rPr>
          <w:rFonts w:ascii="Swiss721BT-Thin" w:hAnsi="Swiss721BT-Thin" w:cs="Swiss721BT-Thin"/>
          <w:spacing w:val="-2"/>
          <w:sz w:val="20"/>
          <w:szCs w:val="20"/>
          <w:lang w:val="it-IT"/>
        </w:rPr>
        <w:t xml:space="preserve">...si il ........................... riguardante ............................., si è verificata una situazione di pericolo tale da determinare la evacuazione dei fabbricati siti ..........................................;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Ritenuta la necessità di provvedere alla temporanea sistemazione delle persone evacuate in conseguenza del predetto evento;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Ritenuto che l’immobile...................................adibito ad edificio scolastico, sia idoneo ai fini suddetti;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Ritenuta impellente la necessità che il suddetto immobile sia immediatamente reso disponibile per quanto sopra indicato; </w:t>
      </w:r>
    </w:p>
    <w:p w:rsidR="00150B71" w:rsidRDefault="00150B71" w:rsidP="00150B71">
      <w:pPr>
        <w:pStyle w:val="Paragrafobase"/>
        <w:ind w:left="140" w:hanging="140"/>
        <w:rPr>
          <w:rFonts w:ascii="Swiss721BT-Thin" w:hAnsi="Swiss721BT-Thin" w:cs="Swiss721BT-Thin"/>
          <w:spacing w:val="-2"/>
          <w:sz w:val="20"/>
          <w:szCs w:val="20"/>
          <w:lang w:val="it-IT"/>
        </w:rPr>
      </w:pPr>
    </w:p>
    <w:p w:rsidR="00150B71" w:rsidRDefault="00150B71" w:rsidP="00150B71">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VISTI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 25 del D.P.R. 24.7.1977, n.616;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 16 del D.P.R. 6.2.1981, n.66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l’art.15 della L. 24.2.92, n.225;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il T.U. </w:t>
      </w:r>
      <w:proofErr w:type="spellStart"/>
      <w:r>
        <w:rPr>
          <w:rFonts w:ascii="Swiss721BT-Thin" w:hAnsi="Swiss721BT-Thin" w:cs="Swiss721BT-Thin"/>
          <w:spacing w:val="-2"/>
          <w:sz w:val="20"/>
          <w:szCs w:val="20"/>
          <w:lang w:val="it-IT"/>
        </w:rPr>
        <w:t>e.l</w:t>
      </w:r>
      <w:proofErr w:type="spellEnd"/>
      <w:r>
        <w:rPr>
          <w:rFonts w:ascii="Swiss721BT-Thin" w:hAnsi="Swiss721BT-Thin" w:cs="Swiss721BT-Thin"/>
          <w:spacing w:val="-2"/>
          <w:sz w:val="20"/>
          <w:szCs w:val="20"/>
          <w:lang w:val="it-IT"/>
        </w:rPr>
        <w:t xml:space="preserve">. d.lgs. 267/2000;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 legge 07.08.1990, n. 241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21 novembre 1985, n. 28</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17 gennaio 1989, n. 3</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12 giugno 2006, n. 9</w:t>
      </w:r>
    </w:p>
    <w:p w:rsidR="00150B71" w:rsidRDefault="00300BDF"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Il Decreto Legislativo n° 1 del 02 gennaio 2018</w:t>
      </w:r>
    </w:p>
    <w:p w:rsidR="00150B71" w:rsidRDefault="00150B71" w:rsidP="00150B71">
      <w:pPr>
        <w:pStyle w:val="Paragrafobase"/>
        <w:ind w:left="240" w:hanging="240"/>
        <w:rPr>
          <w:rFonts w:ascii="Swiss721BT-Thin" w:hAnsi="Swiss721BT-Thin" w:cs="Swiss721BT-Thin"/>
          <w:spacing w:val="-2"/>
          <w:sz w:val="20"/>
          <w:szCs w:val="20"/>
          <w:lang w:val="it-IT"/>
        </w:rPr>
      </w:pPr>
    </w:p>
    <w:p w:rsidR="00150B71" w:rsidRDefault="00150B71" w:rsidP="00150B71">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ORDINA </w:t>
      </w:r>
    </w:p>
    <w:p w:rsidR="00150B71" w:rsidRDefault="00150B71" w:rsidP="00150B7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che l’immobile sito in via/</w:t>
      </w:r>
      <w:proofErr w:type="spellStart"/>
      <w:r>
        <w:rPr>
          <w:rFonts w:ascii="Swiss721BT-Thin" w:hAnsi="Swiss721BT-Thin" w:cs="Swiss721BT-Thin"/>
          <w:spacing w:val="-2"/>
          <w:sz w:val="20"/>
          <w:szCs w:val="20"/>
          <w:lang w:val="it-IT"/>
        </w:rPr>
        <w:t>loc</w:t>
      </w:r>
      <w:proofErr w:type="spellEnd"/>
      <w:r>
        <w:rPr>
          <w:rFonts w:ascii="Swiss721BT-Thin" w:hAnsi="Swiss721BT-Thin" w:cs="Swiss721BT-Thin"/>
          <w:spacing w:val="-2"/>
          <w:sz w:val="20"/>
          <w:szCs w:val="20"/>
          <w:lang w:val="it-IT"/>
        </w:rPr>
        <w:t xml:space="preserve"> ............................................., indicato nelle premesse è, con decorrenza immediata, adibito a temporaneo alloggio delle persone evacuate in conseguenza all’evento di cui sopra e fino alla cessazione dello stato di emergenza.</w:t>
      </w:r>
    </w:p>
    <w:p w:rsidR="00150B71" w:rsidRDefault="00150B71" w:rsidP="00150B71">
      <w:pPr>
        <w:pStyle w:val="Paragrafobase"/>
        <w:ind w:left="240" w:hanging="240"/>
        <w:rPr>
          <w:rFonts w:ascii="Swiss721BT-Thin" w:hAnsi="Swiss721BT-Thin" w:cs="Swiss721BT-Thin"/>
          <w:spacing w:val="-2"/>
          <w:sz w:val="20"/>
          <w:szCs w:val="20"/>
          <w:lang w:val="it-IT"/>
        </w:rPr>
      </w:pPr>
    </w:p>
    <w:p w:rsidR="00150B71" w:rsidRDefault="00150B71" w:rsidP="00150B71">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RENDE NOTO </w:t>
      </w:r>
    </w:p>
    <w:p w:rsidR="00150B71" w:rsidRDefault="00150B71" w:rsidP="00150B7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Che a norma di legge il responsabile del procedimento è il Sig. ............................................. il quale provvederà all’adozione di tutti gli atti successivi e conseguenti, e dei necessari impegni di spesa.</w:t>
      </w:r>
    </w:p>
    <w:p w:rsidR="00150B71" w:rsidRDefault="00150B71" w:rsidP="00150B71">
      <w:pPr>
        <w:pStyle w:val="Paragrafobase"/>
        <w:ind w:left="240" w:hanging="240"/>
        <w:rPr>
          <w:rFonts w:ascii="Swiss721BT-Thin" w:hAnsi="Swiss721BT-Thin" w:cs="Swiss721BT-Thin"/>
          <w:spacing w:val="-2"/>
          <w:sz w:val="20"/>
          <w:szCs w:val="20"/>
          <w:lang w:val="it-IT"/>
        </w:rPr>
      </w:pPr>
    </w:p>
    <w:p w:rsidR="00150B71" w:rsidRDefault="00150B71" w:rsidP="00150B71">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AVVERTE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Copia del presente provvedimento è pubblicata all’Albo del Comune e notificata al Dirigente Scolastico, a ................... e verrà trasmessa al Prefetto e al Presidente della Regione.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Sono incaricati della esecuzione della presente ordinanza, i Vigili Urbani, le Forze dell’Ordine, (altri) ................................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Contro la presente Ordinanza è ammissibile ricorso nelle sedi competenti a termini di legge.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150B71" w:rsidRDefault="00150B71" w:rsidP="00150B71">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Dal Municipio di _______________, li ________________ </w:t>
      </w:r>
    </w:p>
    <w:p w:rsidR="00150B71" w:rsidRDefault="00150B71" w:rsidP="00150B71">
      <w:pPr>
        <w:pStyle w:val="Paragrafobase"/>
        <w:ind w:left="240" w:hanging="240"/>
        <w:rPr>
          <w:rFonts w:ascii="Swiss721BT-Thin" w:hAnsi="Swiss721BT-Thin" w:cs="Swiss721BT-Thin"/>
          <w:spacing w:val="-2"/>
          <w:sz w:val="20"/>
          <w:szCs w:val="20"/>
          <w:lang w:val="it-IT"/>
        </w:rPr>
      </w:pPr>
    </w:p>
    <w:p w:rsidR="00150B71" w:rsidRDefault="00150B71" w:rsidP="00150B71">
      <w:pPr>
        <w:pStyle w:val="Paragrafobase"/>
        <w:ind w:left="240" w:hanging="240"/>
        <w:rPr>
          <w:rFonts w:ascii="Swiss721BT-Thin" w:hAnsi="Swiss721BT-Thin" w:cs="Swiss721BT-Thin"/>
          <w:spacing w:val="-2"/>
          <w:sz w:val="20"/>
          <w:szCs w:val="20"/>
          <w:lang w:val="it-IT"/>
        </w:rPr>
        <w:sectPr w:rsidR="00150B71" w:rsidSect="00365008">
          <w:pgSz w:w="11906" w:h="16838"/>
          <w:pgMar w:top="260" w:right="720" w:bottom="720" w:left="720" w:header="11" w:footer="720" w:gutter="0"/>
          <w:cols w:space="720"/>
          <w:noEndnote/>
        </w:sectPr>
      </w:pPr>
      <w:r>
        <w:rPr>
          <w:rFonts w:ascii="Swiss721BT-Thin" w:hAnsi="Swiss721BT-Thin" w:cs="Swiss721BT-Thin"/>
          <w:spacing w:val="-2"/>
          <w:sz w:val="20"/>
          <w:szCs w:val="20"/>
          <w:lang w:val="it-IT"/>
        </w:rPr>
        <w:t>IL SINDACO</w:t>
      </w:r>
    </w:p>
    <w:p w:rsidR="00FF4AAD" w:rsidRDefault="00FF4AAD" w:rsidP="00150B71">
      <w:pPr>
        <w:pStyle w:val="Paragrafobase"/>
        <w:ind w:left="240" w:hanging="240"/>
        <w:rPr>
          <w:rFonts w:ascii="Swiss721BT-Thin" w:hAnsi="Swiss721BT-Thin" w:cs="Swiss721BT-Thin"/>
          <w:spacing w:val="-2"/>
          <w:sz w:val="20"/>
          <w:szCs w:val="20"/>
          <w:lang w:val="it-IT"/>
        </w:rPr>
      </w:pPr>
      <w:r>
        <w:rPr>
          <w:noProof/>
          <w:lang w:val="it-IT" w:eastAsia="it-IT"/>
        </w:rPr>
        <w:lastRenderedPageBreak/>
        <mc:AlternateContent>
          <mc:Choice Requires="wps">
            <w:drawing>
              <wp:anchor distT="0" distB="0" distL="114300" distR="114300" simplePos="0" relativeHeight="251747328" behindDoc="0" locked="0" layoutInCell="1" allowOverlap="1" wp14:anchorId="4336004A" wp14:editId="52842D2D">
                <wp:simplePos x="0" y="0"/>
                <wp:positionH relativeFrom="column">
                  <wp:posOffset>2794635</wp:posOffset>
                </wp:positionH>
                <wp:positionV relativeFrom="paragraph">
                  <wp:posOffset>730885</wp:posOffset>
                </wp:positionV>
                <wp:extent cx="4111625" cy="2407920"/>
                <wp:effectExtent l="0" t="0" r="0" b="5080"/>
                <wp:wrapSquare wrapText="bothSides"/>
                <wp:docPr id="79" name="Casella di testo 79"/>
                <wp:cNvGraphicFramePr/>
                <a:graphic xmlns:a="http://schemas.openxmlformats.org/drawingml/2006/main">
                  <a:graphicData uri="http://schemas.microsoft.com/office/word/2010/wordprocessingShape">
                    <wps:wsp>
                      <wps:cNvSpPr txBox="1"/>
                      <wps:spPr>
                        <a:xfrm>
                          <a:off x="0" y="0"/>
                          <a:ext cx="4111625" cy="240792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Pr="00721421" w:rsidRDefault="005A6CD1" w:rsidP="00FF4AAD">
                            <w:pPr>
                              <w:pStyle w:val="Paragrafobase"/>
                              <w:rPr>
                                <w:rFonts w:ascii="Swiss721BT-Thin" w:hAnsi="Swiss721BT-Thin" w:cs="Swiss721BT-Thin"/>
                                <w:spacing w:val="-4"/>
                                <w:sz w:val="36"/>
                                <w:szCs w:val="36"/>
                                <w:lang w:val="it-IT"/>
                              </w:rPr>
                            </w:pPr>
                            <w:r w:rsidRPr="00721421">
                              <w:rPr>
                                <w:rFonts w:ascii="Swiss721BT-Thin" w:hAnsi="Swiss721BT-Thin" w:cs="Swiss721BT-Thin"/>
                                <w:spacing w:val="-4"/>
                                <w:sz w:val="36"/>
                                <w:szCs w:val="36"/>
                                <w:lang w:val="it-IT"/>
                              </w:rPr>
                              <w:t xml:space="preserve">Ordinanza contingibile ed urgente: ricorso a speciali forme di gestione dei rifiuti per motivi di tutela della salute pubblica e dell’ambiente ex art.13 </w:t>
                            </w:r>
                            <w:proofErr w:type="spellStart"/>
                            <w:r w:rsidRPr="00721421">
                              <w:rPr>
                                <w:rFonts w:ascii="Swiss721BT-Thin" w:hAnsi="Swiss721BT-Thin" w:cs="Swiss721BT-Thin"/>
                                <w:spacing w:val="-4"/>
                                <w:sz w:val="36"/>
                                <w:szCs w:val="36"/>
                                <w:lang w:val="it-IT"/>
                              </w:rPr>
                              <w:t>D.L.vo</w:t>
                            </w:r>
                            <w:proofErr w:type="spellEnd"/>
                            <w:r w:rsidRPr="00721421">
                              <w:rPr>
                                <w:rFonts w:ascii="Swiss721BT-Thin" w:hAnsi="Swiss721BT-Thin" w:cs="Swiss721BT-Thin"/>
                                <w:spacing w:val="-4"/>
                                <w:sz w:val="36"/>
                                <w:szCs w:val="36"/>
                                <w:lang w:val="it-IT"/>
                              </w:rPr>
                              <w:t xml:space="preserve"> 5.2.1997 n.22 per finalità di protezione civile.</w:t>
                            </w:r>
                          </w:p>
                          <w:p w:rsidR="005A6CD1" w:rsidRPr="00721421" w:rsidRDefault="005A6CD1" w:rsidP="00FF4AAD">
                            <w:pPr>
                              <w:pStyle w:val="Paragrafobase"/>
                              <w:rPr>
                                <w:lang w:val="it-IT"/>
                              </w:rPr>
                            </w:pPr>
                            <w:r w:rsidRPr="00150B71">
                              <w:rPr>
                                <w:rFonts w:ascii="Swiss721BT-Thin" w:hAnsi="Swiss721BT-Thin" w:cs="Swiss721BT-Thin"/>
                                <w:spacing w:val="-4"/>
                                <w:sz w:val="38"/>
                                <w:szCs w:val="38"/>
                                <w:lang w:val="it-IT"/>
                              </w:rPr>
                              <w:t>in edificio scolastico per finalità di protezione civile.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36004A" id="Casella di testo 79" o:spid="_x0000_s1098" type="#_x0000_t202" style="position:absolute;left:0;text-align:left;margin-left:220.05pt;margin-top:57.55pt;width:323.75pt;height:189.6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" filled="f" stroked="f">
                <v:textbox>
                  <w:txbxContent>
                    <w:p w:rsidR="005A6CD1" w:rsidRPr="00721421" w:rsidRDefault="005A6CD1" w:rsidP="00FF4AAD">
                      <w:pPr>
                        <w:pStyle w:val="Paragrafobase"/>
                        <w:rPr>
                          <w:rFonts w:ascii="Swiss721BT-Thin" w:hAnsi="Swiss721BT-Thin" w:cs="Swiss721BT-Thin"/>
                          <w:spacing w:val="-4"/>
                          <w:sz w:val="36"/>
                          <w:szCs w:val="36"/>
                          <w:lang w:val="it-IT"/>
                        </w:rPr>
                      </w:pPr>
                      <w:r w:rsidRPr="00721421">
                        <w:rPr>
                          <w:rFonts w:ascii="Swiss721BT-Thin" w:hAnsi="Swiss721BT-Thin" w:cs="Swiss721BT-Thin"/>
                          <w:spacing w:val="-4"/>
                          <w:sz w:val="36"/>
                          <w:szCs w:val="36"/>
                          <w:lang w:val="it-IT"/>
                        </w:rPr>
                        <w:t xml:space="preserve">Ordinanza contingibile ed urgente: ricorso a speciali forme di gestione dei rifiuti per motivi di tutela della salute pubblica e dell’ambiente ex art.13 </w:t>
                      </w:r>
                      <w:proofErr w:type="spellStart"/>
                      <w:r w:rsidRPr="00721421">
                        <w:rPr>
                          <w:rFonts w:ascii="Swiss721BT-Thin" w:hAnsi="Swiss721BT-Thin" w:cs="Swiss721BT-Thin"/>
                          <w:spacing w:val="-4"/>
                          <w:sz w:val="36"/>
                          <w:szCs w:val="36"/>
                          <w:lang w:val="it-IT"/>
                        </w:rPr>
                        <w:t>D.L.vo</w:t>
                      </w:r>
                      <w:proofErr w:type="spellEnd"/>
                      <w:r w:rsidRPr="00721421">
                        <w:rPr>
                          <w:rFonts w:ascii="Swiss721BT-Thin" w:hAnsi="Swiss721BT-Thin" w:cs="Swiss721BT-Thin"/>
                          <w:spacing w:val="-4"/>
                          <w:sz w:val="36"/>
                          <w:szCs w:val="36"/>
                          <w:lang w:val="it-IT"/>
                        </w:rPr>
                        <w:t xml:space="preserve"> 5.2.1997 n.22 per finalità di protezione civile.</w:t>
                      </w:r>
                    </w:p>
                    <w:p w:rsidR="005A6CD1" w:rsidRPr="00721421" w:rsidRDefault="005A6CD1" w:rsidP="00FF4AAD">
                      <w:pPr>
                        <w:pStyle w:val="Paragrafobase"/>
                        <w:rPr>
                          <w:lang w:val="it-IT"/>
                        </w:rPr>
                      </w:pPr>
                      <w:r w:rsidRPr="00150B71">
                        <w:rPr>
                          <w:rFonts w:ascii="Swiss721BT-Thin" w:hAnsi="Swiss721BT-Thin" w:cs="Swiss721BT-Thin"/>
                          <w:spacing w:val="-4"/>
                          <w:sz w:val="38"/>
                          <w:szCs w:val="38"/>
                          <w:lang w:val="it-IT"/>
                        </w:rPr>
                        <w:t>in edificio scolastico per finalità di protezione civile.</w:t>
                      </w:r>
                    </w:p>
                  </w:txbxContent>
                </v:textbox>
                <w10:wrap type="square"/>
              </v:shape>
            </w:pict>
          </mc:Fallback>
        </mc:AlternateContent>
      </w:r>
      <w:r>
        <w:rPr>
          <w:noProof/>
          <w:lang w:val="it-IT" w:eastAsia="it-IT"/>
        </w:rPr>
        <mc:AlternateContent>
          <mc:Choice Requires="wps">
            <w:drawing>
              <wp:anchor distT="0" distB="0" distL="114300" distR="114300" simplePos="0" relativeHeight="251748352" behindDoc="0" locked="0" layoutInCell="1" allowOverlap="1" wp14:anchorId="24C0F0CB" wp14:editId="012A62D1">
                <wp:simplePos x="0" y="0"/>
                <wp:positionH relativeFrom="column">
                  <wp:posOffset>2794635</wp:posOffset>
                </wp:positionH>
                <wp:positionV relativeFrom="paragraph">
                  <wp:posOffset>395605</wp:posOffset>
                </wp:positionV>
                <wp:extent cx="1485900" cy="457200"/>
                <wp:effectExtent l="0" t="0" r="0" b="0"/>
                <wp:wrapSquare wrapText="bothSides"/>
                <wp:docPr id="80" name="Casella di testo 80"/>
                <wp:cNvGraphicFramePr/>
                <a:graphic xmlns:a="http://schemas.openxmlformats.org/drawingml/2006/main">
                  <a:graphicData uri="http://schemas.microsoft.com/office/word/2010/wordprocessingShape">
                    <wps:wsp>
                      <wps:cNvSpPr txBox="1"/>
                      <wps:spPr>
                        <a:xfrm>
                          <a:off x="0" y="0"/>
                          <a:ext cx="1485900" cy="4572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Default="005A6CD1" w:rsidP="00FF4AAD">
                            <w:pPr>
                              <w:pStyle w:val="Testofumetto"/>
                            </w:pPr>
                            <w:r>
                              <w:rPr>
                                <w:rFonts w:ascii="Swiss721BT-Thin" w:hAnsi="Swiss721BT-Thin" w:cs="Swiss721BT-Thin"/>
                                <w:sz w:val="32"/>
                                <w:szCs w:val="32"/>
                              </w:rPr>
                              <w:t>Mod.28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4C0F0CB" id="Casella di testo 80" o:spid="_x0000_s1099" type="#_x0000_t202" style="position:absolute;left:0;text-align:left;margin-left:220.05pt;margin-top:31.15pt;width:117pt;height:36pt;z-index:2517483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" filled="f" stroked="f">
                <v:textbox>
                  <w:txbxContent>
                    <w:p w:rsidR="005A6CD1" w:rsidRDefault="005A6CD1" w:rsidP="00FF4AAD">
                      <w:pPr>
                        <w:pStyle w:val="Testofumetto"/>
                      </w:pPr>
                      <w:r>
                        <w:rPr>
                          <w:rFonts w:ascii="Swiss721BT-Thin" w:hAnsi="Swiss721BT-Thin" w:cs="Swiss721BT-Thin"/>
                          <w:sz w:val="32"/>
                          <w:szCs w:val="32"/>
                        </w:rPr>
                        <w:t>Mod.28</w:t>
                      </w:r>
                    </w:p>
                  </w:txbxContent>
                </v:textbox>
                <w10:wrap type="square"/>
              </v:shape>
            </w:pict>
          </mc:Fallback>
        </mc:AlternateContent>
      </w:r>
    </w:p>
    <w:p w:rsidR="00FF4AAD" w:rsidRPr="00FF4AAD" w:rsidRDefault="00FF4AAD" w:rsidP="00FF4AAD">
      <w:pPr>
        <w:rPr>
          <w:lang w:eastAsia="ja-JP"/>
        </w:rPr>
      </w:pPr>
    </w:p>
    <w:p w:rsidR="00FF4AAD" w:rsidRPr="00FF4AAD" w:rsidRDefault="00FF4AAD" w:rsidP="00FF4AAD">
      <w:pPr>
        <w:rPr>
          <w:lang w:eastAsia="ja-JP"/>
        </w:rPr>
      </w:pPr>
    </w:p>
    <w:p w:rsidR="00FF4AAD" w:rsidRPr="00FF4AAD" w:rsidRDefault="00FF4AAD" w:rsidP="00FF4AAD">
      <w:pPr>
        <w:rPr>
          <w:lang w:eastAsia="ja-JP"/>
        </w:rPr>
      </w:pPr>
    </w:p>
    <w:p w:rsidR="00FF4AAD" w:rsidRPr="00FF4AAD" w:rsidRDefault="00FF4AAD" w:rsidP="00FF4AAD">
      <w:pPr>
        <w:rPr>
          <w:lang w:eastAsia="ja-JP"/>
        </w:rPr>
      </w:pPr>
    </w:p>
    <w:p w:rsidR="00FF4AAD" w:rsidRPr="00FF4AAD" w:rsidRDefault="00FF4AAD" w:rsidP="00FF4AAD">
      <w:pPr>
        <w:rPr>
          <w:lang w:eastAsia="ja-JP"/>
        </w:rPr>
      </w:pPr>
    </w:p>
    <w:p w:rsidR="00FF4AAD" w:rsidRPr="00FF4AAD" w:rsidRDefault="00FF4AAD" w:rsidP="00FF4AAD">
      <w:pPr>
        <w:rPr>
          <w:lang w:eastAsia="ja-JP"/>
        </w:rPr>
      </w:pPr>
    </w:p>
    <w:p w:rsidR="00FF4AAD" w:rsidRPr="00FF4AAD" w:rsidRDefault="00FF4AAD" w:rsidP="00FF4AAD">
      <w:pPr>
        <w:rPr>
          <w:lang w:eastAsia="ja-JP"/>
        </w:rPr>
      </w:pPr>
    </w:p>
    <w:p w:rsidR="00FF4AAD" w:rsidRPr="00FF4AAD" w:rsidRDefault="00FF4AAD" w:rsidP="00FF4AAD">
      <w:pPr>
        <w:rPr>
          <w:lang w:eastAsia="ja-JP"/>
        </w:rPr>
      </w:pPr>
    </w:p>
    <w:p w:rsidR="00FF4AAD" w:rsidRPr="00FF4AAD" w:rsidRDefault="00FF4AAD" w:rsidP="00FF4AAD">
      <w:pPr>
        <w:rPr>
          <w:lang w:eastAsia="ja-JP"/>
        </w:rPr>
      </w:pPr>
    </w:p>
    <w:p w:rsidR="00FF4AAD" w:rsidRPr="00FF4AAD" w:rsidRDefault="00FF4AAD" w:rsidP="00FF4AAD">
      <w:pPr>
        <w:rPr>
          <w:lang w:eastAsia="ja-JP"/>
        </w:rPr>
      </w:pPr>
    </w:p>
    <w:p w:rsidR="00FF4AAD" w:rsidRPr="00FF4AAD" w:rsidRDefault="00FF4AAD" w:rsidP="00FF4AAD">
      <w:pPr>
        <w:rPr>
          <w:lang w:eastAsia="ja-JP"/>
        </w:rPr>
      </w:pPr>
    </w:p>
    <w:p w:rsidR="00FF4AAD" w:rsidRPr="00FF4AAD" w:rsidRDefault="00FF4AAD" w:rsidP="00FF4AAD">
      <w:pPr>
        <w:rPr>
          <w:lang w:eastAsia="ja-JP"/>
        </w:rPr>
      </w:pPr>
    </w:p>
    <w:p w:rsidR="00FF4AAD" w:rsidRPr="00FF4AAD" w:rsidRDefault="00FF4AAD" w:rsidP="00FF4AAD">
      <w:pPr>
        <w:rPr>
          <w:lang w:eastAsia="ja-JP"/>
        </w:rPr>
      </w:pPr>
    </w:p>
    <w:p w:rsidR="00FF4AAD" w:rsidRPr="00FF4AAD" w:rsidRDefault="00FF4AAD" w:rsidP="00FF4AAD">
      <w:pPr>
        <w:rPr>
          <w:lang w:eastAsia="ja-JP"/>
        </w:rPr>
      </w:pPr>
    </w:p>
    <w:p w:rsidR="00FF4AAD" w:rsidRPr="00FF4AAD" w:rsidRDefault="00FF4AAD" w:rsidP="00FF4AAD">
      <w:pPr>
        <w:rPr>
          <w:lang w:eastAsia="ja-JP"/>
        </w:rPr>
      </w:pPr>
    </w:p>
    <w:p w:rsidR="00FF4AAD" w:rsidRPr="00FF4AAD" w:rsidRDefault="00FF4AAD" w:rsidP="00FF4AAD">
      <w:pPr>
        <w:rPr>
          <w:lang w:eastAsia="ja-JP"/>
        </w:rPr>
      </w:pPr>
    </w:p>
    <w:p w:rsidR="00FF4AAD" w:rsidRPr="00FF4AAD" w:rsidRDefault="00FF4AAD" w:rsidP="00FF4AAD">
      <w:pPr>
        <w:rPr>
          <w:lang w:eastAsia="ja-JP"/>
        </w:rPr>
      </w:pPr>
    </w:p>
    <w:p w:rsidR="00FF4AAD" w:rsidRPr="00FF4AAD" w:rsidRDefault="00FF4AAD" w:rsidP="00FF4AAD">
      <w:pPr>
        <w:rPr>
          <w:lang w:eastAsia="ja-JP"/>
        </w:rPr>
      </w:pPr>
    </w:p>
    <w:p w:rsidR="00FF4AAD" w:rsidRDefault="00FF4AAD" w:rsidP="00FF4AAD">
      <w:pPr>
        <w:rPr>
          <w:lang w:eastAsia="ja-JP"/>
        </w:rPr>
      </w:pPr>
    </w:p>
    <w:p w:rsidR="00FF4AAD" w:rsidRDefault="00FF4AAD" w:rsidP="00FF4AAD">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Ordinanza </w:t>
      </w:r>
      <w:proofErr w:type="spellStart"/>
      <w:r>
        <w:rPr>
          <w:rFonts w:ascii="Swiss721BT-Thin" w:hAnsi="Swiss721BT-Thin" w:cs="Swiss721BT-Thin"/>
          <w:spacing w:val="-2"/>
          <w:sz w:val="20"/>
          <w:szCs w:val="20"/>
          <w:lang w:val="it-IT"/>
        </w:rPr>
        <w:t>n.______del</w:t>
      </w:r>
      <w:proofErr w:type="spellEnd"/>
      <w:r>
        <w:rPr>
          <w:rFonts w:ascii="Swiss721BT-Thin" w:hAnsi="Swiss721BT-Thin" w:cs="Swiss721BT-Thin"/>
          <w:spacing w:val="-2"/>
          <w:sz w:val="20"/>
          <w:szCs w:val="20"/>
          <w:lang w:val="it-IT"/>
        </w:rPr>
        <w:t xml:space="preserve"> ____________</w:t>
      </w:r>
    </w:p>
    <w:p w:rsidR="00FF4AAD" w:rsidRDefault="00FF4AAD" w:rsidP="00FF4AAD">
      <w:pPr>
        <w:pStyle w:val="Paragrafobase"/>
        <w:rPr>
          <w:rFonts w:ascii="Swiss721BT-Thin" w:hAnsi="Swiss721BT-Thin" w:cs="Swiss721BT-Thin"/>
          <w:spacing w:val="-2"/>
          <w:sz w:val="20"/>
          <w:szCs w:val="20"/>
          <w:lang w:val="it-IT"/>
        </w:rPr>
      </w:pPr>
    </w:p>
    <w:p w:rsidR="00FF4AAD" w:rsidRDefault="00FF4AAD" w:rsidP="00FF4AAD">
      <w:pPr>
        <w:pStyle w:val="Paragrafobase"/>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IL SINDACO</w:t>
      </w:r>
    </w:p>
    <w:p w:rsidR="00FF4AAD" w:rsidRDefault="00FF4AAD" w:rsidP="00FF4AAD">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Premesso che il grave e straordinario evento ________________ che ha colpito il Comune di______________ i Comuni della Regione____________________ il giorno ________________ha causato la presenza sul territorio comunale accumuli di detriti e rifiuti solidi, residui dei crolli e delle distruzioni causate dall’evento stesso (o dei lavori di demolizione, rimozione....); </w:t>
      </w:r>
    </w:p>
    <w:p w:rsidR="00FF4AAD" w:rsidRDefault="00FF4AAD" w:rsidP="00FF4AAD">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Considerata l’estrema necessità di provvedere con la massima sollecitudine alla rimozione di tali detriti solidi al fine di evitare gravi conseguenze sotto l’aspetto igienico-sanitario, per la salvaguardia dell’ambiente e la tutela della pubblica incolumità; </w:t>
      </w:r>
    </w:p>
    <w:p w:rsidR="00FF4AAD" w:rsidRDefault="00FF4AAD" w:rsidP="00FF4AAD">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Atteso che non esiste al momento soluzione tecnicamente e logisticamente migliore e alternativa, neanche in via provvisoria, allo smaltimento di detto materiale in tempi ragionevolmente accettabili per la pubblica incolumità, la tutela delle condizioni igienico, sanitarie e per un compiuto e sicuro svolgersi delle attività di soccorso e di prima assistenza alla popolazione colpita; </w:t>
      </w:r>
    </w:p>
    <w:p w:rsidR="00FF4AAD" w:rsidRDefault="00FF4AAD" w:rsidP="00FF4AAD">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Ritenuto opportuno provvedere ad occupare un’area in Località ____________________ di superficie totale pari a circa mq. ________ (indicare se possibile i dati catastali), da adibire allo stoccaggio provvisorio di detti rifiuti solidi in attesa di poterli conferire ad idoneo smaltimento in conformità con la normativa vigente; </w:t>
      </w:r>
    </w:p>
    <w:p w:rsidR="00FF4AAD" w:rsidRDefault="00FF4AAD" w:rsidP="00FF4AAD">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Vista la relazione compilata dai tecnici (indicare le qualifiche) in merito all’idoneità ambientale dell’area sopra individuata. </w:t>
      </w:r>
    </w:p>
    <w:p w:rsidR="00FF4AAD" w:rsidRDefault="00FF4AAD" w:rsidP="00FF4AAD">
      <w:pPr>
        <w:pStyle w:val="Paragrafobase"/>
        <w:ind w:left="140" w:hanging="140"/>
        <w:rPr>
          <w:rFonts w:ascii="Swiss721BT-Thin" w:hAnsi="Swiss721BT-Thin" w:cs="Swiss721BT-Thin"/>
          <w:spacing w:val="-2"/>
          <w:sz w:val="20"/>
          <w:szCs w:val="20"/>
          <w:lang w:val="it-IT"/>
        </w:rPr>
      </w:pPr>
    </w:p>
    <w:p w:rsidR="00FF4AAD" w:rsidRDefault="00FF4AAD" w:rsidP="00FF4AAD">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VISTI </w:t>
      </w:r>
    </w:p>
    <w:p w:rsidR="00FF4AAD" w:rsidRDefault="00FF4AAD" w:rsidP="00FF4AAD">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13 del </w:t>
      </w:r>
      <w:proofErr w:type="spellStart"/>
      <w:r>
        <w:rPr>
          <w:rFonts w:ascii="Swiss721BT-Thin" w:hAnsi="Swiss721BT-Thin" w:cs="Swiss721BT-Thin"/>
          <w:spacing w:val="-2"/>
          <w:sz w:val="20"/>
          <w:szCs w:val="20"/>
          <w:lang w:val="it-IT"/>
        </w:rPr>
        <w:t>D.vo</w:t>
      </w:r>
      <w:proofErr w:type="spellEnd"/>
      <w:r>
        <w:rPr>
          <w:rFonts w:ascii="Swiss721BT-Thin" w:hAnsi="Swiss721BT-Thin" w:cs="Swiss721BT-Thin"/>
          <w:spacing w:val="-2"/>
          <w:sz w:val="20"/>
          <w:szCs w:val="20"/>
          <w:lang w:val="it-IT"/>
        </w:rPr>
        <w:t xml:space="preserve"> n. 22 del 5.2.1997; </w:t>
      </w:r>
    </w:p>
    <w:p w:rsidR="00FF4AAD" w:rsidRDefault="00FF4AAD" w:rsidP="00FF4AAD">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32 della Legge 23.12.1978 n. 833; </w:t>
      </w:r>
    </w:p>
    <w:p w:rsidR="00FF4AAD" w:rsidRDefault="00FF4AAD" w:rsidP="00FF4AAD">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15 della legge 24 febbraio 1992 n. 225; </w:t>
      </w:r>
    </w:p>
    <w:p w:rsidR="00FF4AAD" w:rsidRDefault="00FF4AAD" w:rsidP="00FF4AAD">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gli artt. 50 e 54 comma 2 del </w:t>
      </w:r>
      <w:proofErr w:type="spellStart"/>
      <w:r>
        <w:rPr>
          <w:rFonts w:ascii="Swiss721BT-Thin" w:hAnsi="Swiss721BT-Thin" w:cs="Swiss721BT-Thin"/>
          <w:spacing w:val="-2"/>
          <w:sz w:val="20"/>
          <w:szCs w:val="20"/>
          <w:lang w:val="it-IT"/>
        </w:rPr>
        <w:t>D.Lgs.</w:t>
      </w:r>
      <w:proofErr w:type="spellEnd"/>
      <w:r>
        <w:rPr>
          <w:rFonts w:ascii="Swiss721BT-Thin" w:hAnsi="Swiss721BT-Thin" w:cs="Swiss721BT-Thin"/>
          <w:spacing w:val="-2"/>
          <w:sz w:val="20"/>
          <w:szCs w:val="20"/>
          <w:lang w:val="it-IT"/>
        </w:rPr>
        <w:t xml:space="preserve"> 18 agosto 2000 n.267; </w:t>
      </w:r>
    </w:p>
    <w:p w:rsidR="00FF4AAD" w:rsidRDefault="00FF4AAD" w:rsidP="00FF4AAD">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 legge 07.08.1990, n. 241 </w:t>
      </w:r>
    </w:p>
    <w:p w:rsidR="00FF4AAD" w:rsidRDefault="00FF4AAD" w:rsidP="00FF4AAD">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21 novembre 1985, n. 28</w:t>
      </w:r>
    </w:p>
    <w:p w:rsidR="00FF4AAD" w:rsidRDefault="00FF4AAD" w:rsidP="00FF4AAD">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17 gennaio 1989, n. 3</w:t>
      </w:r>
    </w:p>
    <w:p w:rsidR="00FF4AAD" w:rsidRDefault="00FF4AAD" w:rsidP="00FF4AAD">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12 giugno 2006, n. 9</w:t>
      </w:r>
    </w:p>
    <w:p w:rsidR="00FF4AAD" w:rsidRDefault="00300BDF" w:rsidP="00FF4AAD">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Il Decreto Legislativo n° 1 del 02 gennaio 2018</w:t>
      </w:r>
    </w:p>
    <w:p w:rsidR="00FF4AAD" w:rsidRDefault="00FF4AAD" w:rsidP="00FF4AAD">
      <w:pPr>
        <w:pStyle w:val="Paragrafobase"/>
        <w:ind w:left="240" w:hanging="240"/>
        <w:rPr>
          <w:rFonts w:ascii="Swiss721BT-Thin" w:hAnsi="Swiss721BT-Thin" w:cs="Swiss721BT-Thin"/>
          <w:spacing w:val="-2"/>
          <w:sz w:val="20"/>
          <w:szCs w:val="20"/>
          <w:lang w:val="it-IT"/>
        </w:rPr>
      </w:pPr>
    </w:p>
    <w:p w:rsidR="00FF4AAD" w:rsidRDefault="00FF4AAD" w:rsidP="00FF4AAD">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ORDINA </w:t>
      </w:r>
    </w:p>
    <w:p w:rsidR="00FF4AAD" w:rsidRDefault="00FF4AAD" w:rsidP="00FF4AAD">
      <w:pPr>
        <w:pStyle w:val="Paragrafobase"/>
        <w:numPr>
          <w:ilvl w:val="0"/>
          <w:numId w:val="1"/>
        </w:numPr>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Il ricorso temporaneo a forme speciali di gestione dei rifiuti solidi, conseguenti all’eccezionale evento, che verranno attuate nel Comune di ___________________con le seguenti modalità: </w:t>
      </w:r>
    </w:p>
    <w:p w:rsidR="00FF4AAD" w:rsidRDefault="00FF4AAD" w:rsidP="00FF4AAD">
      <w:pPr>
        <w:pStyle w:val="Paragrafobase"/>
        <w:rPr>
          <w:rFonts w:ascii="Swiss721BT-Thin" w:hAnsi="Swiss721BT-Thin" w:cs="Swiss721BT-Thin"/>
          <w:spacing w:val="-2"/>
          <w:sz w:val="20"/>
          <w:szCs w:val="20"/>
          <w:lang w:val="it-IT"/>
        </w:rPr>
      </w:pPr>
    </w:p>
    <w:p w:rsidR="00FF4AAD" w:rsidRDefault="00FF4AAD" w:rsidP="00FF4AAD">
      <w:pPr>
        <w:pStyle w:val="Paragrafobase"/>
        <w:rPr>
          <w:rFonts w:ascii="Swiss721BT-Thin" w:hAnsi="Swiss721BT-Thin" w:cs="Swiss721BT-Thin"/>
          <w:spacing w:val="-2"/>
          <w:sz w:val="20"/>
          <w:szCs w:val="20"/>
          <w:lang w:val="it-IT"/>
        </w:rPr>
      </w:pPr>
    </w:p>
    <w:p w:rsidR="00FF4AAD" w:rsidRDefault="00FF4AAD" w:rsidP="00FF4AAD">
      <w:pPr>
        <w:pStyle w:val="Paragrafobase"/>
        <w:rPr>
          <w:rFonts w:ascii="Swiss721BT-Thin" w:hAnsi="Swiss721BT-Thin" w:cs="Swiss721BT-Thin"/>
          <w:spacing w:val="-2"/>
          <w:sz w:val="20"/>
          <w:szCs w:val="20"/>
          <w:lang w:val="it-IT"/>
        </w:rPr>
      </w:pPr>
    </w:p>
    <w:p w:rsidR="00FF4AAD" w:rsidRDefault="00FF4AAD" w:rsidP="00FF4AAD">
      <w:pPr>
        <w:pStyle w:val="Paragrafobase"/>
        <w:rPr>
          <w:rFonts w:ascii="Swiss721BT-Thin" w:hAnsi="Swiss721BT-Thin" w:cs="Swiss721BT-Thin"/>
          <w:spacing w:val="-2"/>
          <w:sz w:val="20"/>
          <w:szCs w:val="20"/>
          <w:lang w:val="it-IT"/>
        </w:rPr>
      </w:pPr>
    </w:p>
    <w:p w:rsidR="00FF4AAD" w:rsidRDefault="00FF4AAD" w:rsidP="00FF4AAD">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t xml:space="preserve">- carico di rifiuti nelle varie zone dei Comune colpite dall’evento e trasporto degli stessi all’area di stoccaggio provvisorio con l’utilizzo di operatori e mezzi che di volta in volta dovranno essere espressamente autorizzati dall’Ufficio Tecnico Comunale; </w:t>
      </w:r>
    </w:p>
    <w:p w:rsidR="00FF4AAD" w:rsidRDefault="00FF4AAD" w:rsidP="00FF4AAD">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t xml:space="preserve">- stoccaggio dei rifiuti medesimi nella piazzola ubicata in Località ______________, via________________ n. _____, meglio individuata catastalmente nell’’Ordinanza sindacale </w:t>
      </w:r>
      <w:proofErr w:type="spellStart"/>
      <w:r>
        <w:rPr>
          <w:rFonts w:ascii="Swiss721BT-Thin" w:hAnsi="Swiss721BT-Thin" w:cs="Swiss721BT-Thin"/>
          <w:spacing w:val="-2"/>
          <w:sz w:val="20"/>
          <w:szCs w:val="20"/>
          <w:lang w:val="it-IT"/>
        </w:rPr>
        <w:t>n.___del</w:t>
      </w:r>
      <w:proofErr w:type="spellEnd"/>
      <w:r>
        <w:rPr>
          <w:rFonts w:ascii="Swiss721BT-Thin" w:hAnsi="Swiss721BT-Thin" w:cs="Swiss721BT-Thin"/>
          <w:spacing w:val="-2"/>
          <w:sz w:val="20"/>
          <w:szCs w:val="20"/>
          <w:lang w:val="it-IT"/>
        </w:rPr>
        <w:t xml:space="preserve"> ___________, ai fini dei loro successivo smaltimento definitivo con le modalità che verranno individuate dalla Regione; </w:t>
      </w:r>
    </w:p>
    <w:p w:rsidR="00FF4AAD" w:rsidRDefault="00FF4AAD" w:rsidP="00FF4AAD">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2)</w:t>
      </w:r>
      <w:r>
        <w:rPr>
          <w:rFonts w:ascii="Swiss721BT-Thin" w:hAnsi="Swiss721BT-Thin" w:cs="Swiss721BT-Thin"/>
          <w:spacing w:val="-2"/>
          <w:sz w:val="20"/>
          <w:szCs w:val="20"/>
          <w:lang w:val="it-IT"/>
        </w:rPr>
        <w:tab/>
        <w:t xml:space="preserve">Quanto sopra con decorrenza immediata e sino alla completa rimozione di tutti i rifiuti conseguenti all’evento del ___________________ e comunque fino alla completa normalizzazione della situazione attualmente vigente; </w:t>
      </w:r>
    </w:p>
    <w:p w:rsidR="00FF4AAD" w:rsidRDefault="00FF4AAD" w:rsidP="00FF4AAD">
      <w:pPr>
        <w:pStyle w:val="Paragrafobase"/>
        <w:ind w:left="240" w:hanging="240"/>
        <w:rPr>
          <w:rFonts w:ascii="Swiss721BT-Thin" w:hAnsi="Swiss721BT-Thin" w:cs="Swiss721BT-Thin"/>
          <w:spacing w:val="-2"/>
          <w:sz w:val="20"/>
          <w:szCs w:val="20"/>
          <w:lang w:val="it-IT"/>
        </w:rPr>
      </w:pPr>
    </w:p>
    <w:p w:rsidR="00FF4AAD" w:rsidRDefault="00FF4AAD" w:rsidP="00FF4AAD">
      <w:pPr>
        <w:pStyle w:val="Paragrafobase"/>
        <w:ind w:left="240" w:hanging="240"/>
        <w:jc w:val="right"/>
        <w:rPr>
          <w:rFonts w:ascii="Swiss721BT-Thin" w:hAnsi="Swiss721BT-Thin" w:cs="Swiss721BT-Thin"/>
          <w:spacing w:val="-2"/>
          <w:sz w:val="20"/>
          <w:szCs w:val="20"/>
          <w:lang w:val="it-IT"/>
        </w:rPr>
      </w:pPr>
      <w:r>
        <w:rPr>
          <w:rFonts w:ascii="Swiss721BT-Thin" w:hAnsi="Swiss721BT-Thin" w:cs="Swiss721BT-Thin"/>
          <w:spacing w:val="-2"/>
          <w:sz w:val="20"/>
          <w:szCs w:val="20"/>
          <w:lang w:val="it-IT"/>
        </w:rPr>
        <w:t>Segue...</w:t>
      </w:r>
    </w:p>
    <w:p w:rsidR="00FF4AAD" w:rsidRDefault="00FF4AAD" w:rsidP="00FF4AAD">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3)</w:t>
      </w:r>
      <w:r>
        <w:rPr>
          <w:rFonts w:ascii="Swiss721BT-Thin" w:hAnsi="Swiss721BT-Thin" w:cs="Swiss721BT-Thin"/>
          <w:spacing w:val="-2"/>
          <w:sz w:val="20"/>
          <w:szCs w:val="20"/>
          <w:lang w:val="it-IT"/>
        </w:rPr>
        <w:tab/>
        <w:t xml:space="preserve">Di provvedere, di concerto con la Azienda U.S.L., a garantire quotidianamente la protezione, la disinfezione e la disinfestazione dei siti di stoccaggio provvisorio mediante adeguate tecniche di intervento (descrizione delle tecniche se disponibile) sui materiali stoccati e sui siti medesimi; </w:t>
      </w:r>
    </w:p>
    <w:p w:rsidR="00FF4AAD" w:rsidRDefault="00FF4AAD" w:rsidP="00FF4AAD">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4)</w:t>
      </w:r>
      <w:r>
        <w:rPr>
          <w:rFonts w:ascii="Swiss721BT-Thin" w:hAnsi="Swiss721BT-Thin" w:cs="Swiss721BT-Thin"/>
          <w:spacing w:val="-2"/>
          <w:sz w:val="20"/>
          <w:szCs w:val="20"/>
          <w:lang w:val="it-IT"/>
        </w:rPr>
        <w:tab/>
        <w:t xml:space="preserve">L’U.T.C. e il Comando di Polizia Municipale sono incaricati dell’esecuzione e della notifica della presente Ordinanza, copia della quale viene inviata al Prefetto. </w:t>
      </w:r>
    </w:p>
    <w:p w:rsidR="00FF4AAD" w:rsidRDefault="00FF4AAD" w:rsidP="00FF4AAD">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5)</w:t>
      </w:r>
      <w:r>
        <w:rPr>
          <w:rFonts w:ascii="Swiss721BT-Thin" w:hAnsi="Swiss721BT-Thin" w:cs="Swiss721BT-Thin"/>
          <w:spacing w:val="-2"/>
          <w:sz w:val="20"/>
          <w:szCs w:val="20"/>
          <w:lang w:val="it-IT"/>
        </w:rPr>
        <w:tab/>
        <w:t xml:space="preserve">Che copia della presente Ordinanza venga trasmessa al Ministero della Sanità così come previsto dall’art. 13 dei D. vo 5.2.1997 n. 22 per quanto di competenza. </w:t>
      </w:r>
    </w:p>
    <w:p w:rsidR="00FF4AAD" w:rsidRDefault="00FF4AAD" w:rsidP="00FF4AAD">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FF4AAD" w:rsidRDefault="00FF4AAD" w:rsidP="00FF4AAD">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RENDE NOTO </w:t>
      </w:r>
    </w:p>
    <w:p w:rsidR="00FF4AAD" w:rsidRDefault="00FF4AAD" w:rsidP="00FF4AAD">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a norma di legge il responsabile del procedimento è il Sig. ....................................... il quale provvederà all’adozione di tutti gli atti successivi e conseguenti, e dei necessari impegni di spesa; </w:t>
      </w:r>
    </w:p>
    <w:p w:rsidR="00FF4AAD" w:rsidRDefault="00FF4AAD" w:rsidP="00FF4AAD">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Copia del presente provvedimento è pubblicata all’Albo del Comune e notificata a ............................. e verrà trasmessa al Prefetto e al Presidente della Regione. </w:t>
      </w:r>
    </w:p>
    <w:p w:rsidR="00FF4AAD" w:rsidRDefault="00FF4AAD" w:rsidP="00FF4AAD">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Sono incaricati della esecuzione della presente ordinanza, i Vigili Urbani, le Forze dell’Ordine</w:t>
      </w:r>
    </w:p>
    <w:p w:rsidR="00FF4AAD" w:rsidRDefault="00FF4AAD" w:rsidP="00FF4AAD">
      <w:pPr>
        <w:pStyle w:val="Paragrafobase"/>
        <w:ind w:left="240" w:hanging="240"/>
        <w:rPr>
          <w:rFonts w:ascii="Swiss721BT-Thin" w:hAnsi="Swiss721BT-Thin" w:cs="Swiss721BT-Thin"/>
          <w:spacing w:val="-2"/>
          <w:sz w:val="20"/>
          <w:szCs w:val="20"/>
          <w:lang w:val="it-IT"/>
        </w:rPr>
      </w:pPr>
    </w:p>
    <w:p w:rsidR="00FF4AAD" w:rsidRDefault="00FF4AAD" w:rsidP="00FF4AAD">
      <w:pPr>
        <w:pStyle w:val="Paragrafobase"/>
        <w:ind w:left="240" w:hanging="240"/>
        <w:rPr>
          <w:rFonts w:ascii="Swiss721BT-Thin" w:hAnsi="Swiss721BT-Thin" w:cs="Swiss721BT-Thin"/>
          <w:spacing w:val="-2"/>
          <w:sz w:val="20"/>
          <w:szCs w:val="20"/>
          <w:lang w:val="it-IT"/>
        </w:rPr>
      </w:pPr>
    </w:p>
    <w:p w:rsidR="00FF4AAD" w:rsidRDefault="00FF4AAD" w:rsidP="00FF4AAD">
      <w:pPr>
        <w:pStyle w:val="Paragrafobase"/>
        <w:ind w:left="240" w:hanging="240"/>
        <w:rPr>
          <w:rFonts w:ascii="Swiss721BT-Thin" w:hAnsi="Swiss721BT-Thin" w:cs="Swiss721BT-Thin"/>
          <w:spacing w:val="-2"/>
          <w:sz w:val="20"/>
          <w:szCs w:val="20"/>
          <w:lang w:val="it-IT"/>
        </w:rPr>
      </w:pPr>
    </w:p>
    <w:p w:rsidR="00FF4AAD" w:rsidRDefault="00FF4AAD" w:rsidP="00FF4AAD">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Dal Municipio di __________________, li ________________ </w:t>
      </w:r>
    </w:p>
    <w:p w:rsidR="00FF4AAD" w:rsidRDefault="00FF4AAD" w:rsidP="00FF4AAD">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FF4AAD" w:rsidRDefault="00FF4AAD" w:rsidP="00514D89">
      <w:pPr>
        <w:pStyle w:val="Paragrafobase"/>
        <w:rPr>
          <w:rFonts w:ascii="Swiss721BT-Thin" w:hAnsi="Swiss721BT-Thin" w:cs="Swiss721BT-Thin"/>
          <w:spacing w:val="-2"/>
          <w:sz w:val="20"/>
          <w:szCs w:val="20"/>
          <w:lang w:val="it-IT"/>
        </w:rPr>
      </w:pPr>
    </w:p>
    <w:p w:rsidR="00FF4AAD" w:rsidRDefault="00FF4AAD" w:rsidP="00FF4AAD">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IL SINDACO</w:t>
      </w:r>
    </w:p>
    <w:p w:rsidR="00514D89" w:rsidRDefault="00514D89" w:rsidP="00FF4AAD">
      <w:pPr>
        <w:tabs>
          <w:tab w:val="left" w:pos="1350"/>
        </w:tabs>
        <w:rPr>
          <w:lang w:eastAsia="ja-JP"/>
        </w:rPr>
        <w:sectPr w:rsidR="00514D89" w:rsidSect="00365008">
          <w:pgSz w:w="11906" w:h="16838"/>
          <w:pgMar w:top="260" w:right="720" w:bottom="720" w:left="720" w:header="11" w:footer="720" w:gutter="0"/>
          <w:cols w:space="720"/>
          <w:noEndnote/>
        </w:sectPr>
      </w:pPr>
    </w:p>
    <w:p w:rsidR="00231D2E" w:rsidRDefault="00231D2E" w:rsidP="00FF4AAD">
      <w:pPr>
        <w:tabs>
          <w:tab w:val="left" w:pos="1350"/>
        </w:tabs>
        <w:rPr>
          <w:lang w:eastAsia="ja-JP"/>
        </w:rPr>
      </w:pPr>
      <w:r w:rsidRPr="00514D89">
        <w:rPr>
          <w:noProof/>
        </w:rPr>
        <w:lastRenderedPageBreak/>
        <mc:AlternateContent>
          <mc:Choice Requires="wps">
            <w:drawing>
              <wp:anchor distT="0" distB="0" distL="114300" distR="114300" simplePos="0" relativeHeight="251750400" behindDoc="0" locked="0" layoutInCell="1" allowOverlap="1" wp14:anchorId="4FA50D91" wp14:editId="0302574A">
                <wp:simplePos x="0" y="0"/>
                <wp:positionH relativeFrom="column">
                  <wp:posOffset>2794635</wp:posOffset>
                </wp:positionH>
                <wp:positionV relativeFrom="paragraph">
                  <wp:posOffset>845185</wp:posOffset>
                </wp:positionV>
                <wp:extent cx="4111625" cy="929005"/>
                <wp:effectExtent l="0" t="0" r="0" b="10795"/>
                <wp:wrapSquare wrapText="bothSides"/>
                <wp:docPr id="81" name="Casella di testo 81"/>
                <wp:cNvGraphicFramePr/>
                <a:graphic xmlns:a="http://schemas.openxmlformats.org/drawingml/2006/main">
                  <a:graphicData uri="http://schemas.microsoft.com/office/word/2010/wordprocessingShape">
                    <wps:wsp>
                      <wps:cNvSpPr txBox="1"/>
                      <wps:spPr>
                        <a:xfrm>
                          <a:off x="0" y="0"/>
                          <a:ext cx="4111625" cy="929005"/>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Pr="00721421" w:rsidRDefault="005A6CD1" w:rsidP="00514D89">
                            <w:pPr>
                              <w:pStyle w:val="Paragrafobase"/>
                              <w:rPr>
                                <w:rFonts w:ascii="Swiss721BT-Thin" w:hAnsi="Swiss721BT-Thin" w:cs="Swiss721BT-Thin"/>
                                <w:spacing w:val="-6"/>
                                <w:sz w:val="44"/>
                                <w:szCs w:val="44"/>
                                <w:lang w:val="it-IT"/>
                              </w:rPr>
                            </w:pPr>
                            <w:r w:rsidRPr="00721421">
                              <w:rPr>
                                <w:rFonts w:ascii="Swiss721BT-Thin" w:hAnsi="Swiss721BT-Thin" w:cs="Swiss721BT-Thin"/>
                                <w:spacing w:val="-6"/>
                                <w:sz w:val="44"/>
                                <w:szCs w:val="44"/>
                                <w:lang w:val="it-IT"/>
                              </w:rPr>
                              <w:t>Ordinanza di sospensione del servizio acquedotto.</w:t>
                            </w:r>
                          </w:p>
                          <w:p w:rsidR="005A6CD1" w:rsidRPr="00721421" w:rsidRDefault="005A6CD1" w:rsidP="00514D89">
                            <w:pPr>
                              <w:pStyle w:val="Paragrafobase"/>
                              <w:suppressAutoHyphens/>
                              <w:rPr>
                                <w:rFonts w:ascii="Swiss721BT-Thin" w:hAnsi="Swiss721BT-Thin" w:cs="Swiss721BT-Thin"/>
                                <w:spacing w:val="-6"/>
                                <w:sz w:val="56"/>
                                <w:szCs w:val="56"/>
                                <w:lang w:val="it-IT"/>
                              </w:rPr>
                            </w:pPr>
                          </w:p>
                          <w:p w:rsidR="005A6CD1" w:rsidRDefault="005A6CD1" w:rsidP="00514D89">
                            <w:pPr>
                              <w:pStyle w:val="Testofumetto"/>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A50D91" id="Casella di testo 81" o:spid="_x0000_s1100" type="#_x0000_t202" style="position:absolute;margin-left:220.05pt;margin-top:66.55pt;width:323.75pt;height:73.1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" filled="f" stroked="f">
                <v:textbox>
                  <w:txbxContent>
                    <w:p w:rsidR="005A6CD1" w:rsidRPr="00721421" w:rsidRDefault="005A6CD1" w:rsidP="00514D89">
                      <w:pPr>
                        <w:pStyle w:val="Paragrafobase"/>
                        <w:rPr>
                          <w:rFonts w:ascii="Swiss721BT-Thin" w:hAnsi="Swiss721BT-Thin" w:cs="Swiss721BT-Thin"/>
                          <w:spacing w:val="-6"/>
                          <w:sz w:val="44"/>
                          <w:szCs w:val="44"/>
                          <w:lang w:val="it-IT"/>
                        </w:rPr>
                      </w:pPr>
                      <w:r w:rsidRPr="00721421">
                        <w:rPr>
                          <w:rFonts w:ascii="Swiss721BT-Thin" w:hAnsi="Swiss721BT-Thin" w:cs="Swiss721BT-Thin"/>
                          <w:spacing w:val="-6"/>
                          <w:sz w:val="44"/>
                          <w:szCs w:val="44"/>
                          <w:lang w:val="it-IT"/>
                        </w:rPr>
                        <w:t>Ordinanza di sospensione del servizio acquedotto.</w:t>
                      </w:r>
                    </w:p>
                    <w:p w:rsidR="005A6CD1" w:rsidRPr="00721421" w:rsidRDefault="005A6CD1" w:rsidP="00514D89">
                      <w:pPr>
                        <w:pStyle w:val="Paragrafobase"/>
                        <w:suppressAutoHyphens/>
                        <w:rPr>
                          <w:rFonts w:ascii="Swiss721BT-Thin" w:hAnsi="Swiss721BT-Thin" w:cs="Swiss721BT-Thin"/>
                          <w:spacing w:val="-6"/>
                          <w:sz w:val="56"/>
                          <w:szCs w:val="56"/>
                          <w:lang w:val="it-IT"/>
                        </w:rPr>
                      </w:pPr>
                    </w:p>
                    <w:p w:rsidR="005A6CD1" w:rsidRDefault="005A6CD1" w:rsidP="00514D89">
                      <w:pPr>
                        <w:pStyle w:val="Testofumetto"/>
                      </w:pPr>
                    </w:p>
                  </w:txbxContent>
                </v:textbox>
                <w10:wrap type="square"/>
              </v:shape>
            </w:pict>
          </mc:Fallback>
        </mc:AlternateContent>
      </w:r>
      <w:r w:rsidR="00514D89" w:rsidRPr="00514D89">
        <w:rPr>
          <w:noProof/>
        </w:rPr>
        <mc:AlternateContent>
          <mc:Choice Requires="wps">
            <w:drawing>
              <wp:anchor distT="0" distB="0" distL="114300" distR="114300" simplePos="0" relativeHeight="251751424" behindDoc="0" locked="0" layoutInCell="1" allowOverlap="1" wp14:anchorId="2FF525D3" wp14:editId="3DF3A608">
                <wp:simplePos x="0" y="0"/>
                <wp:positionH relativeFrom="column">
                  <wp:posOffset>2794635</wp:posOffset>
                </wp:positionH>
                <wp:positionV relativeFrom="paragraph">
                  <wp:posOffset>509905</wp:posOffset>
                </wp:positionV>
                <wp:extent cx="1485900" cy="457200"/>
                <wp:effectExtent l="0" t="0" r="0" b="0"/>
                <wp:wrapSquare wrapText="bothSides"/>
                <wp:docPr id="82" name="Casella di testo 82"/>
                <wp:cNvGraphicFramePr/>
                <a:graphic xmlns:a="http://schemas.openxmlformats.org/drawingml/2006/main">
                  <a:graphicData uri="http://schemas.microsoft.com/office/word/2010/wordprocessingShape">
                    <wps:wsp>
                      <wps:cNvSpPr txBox="1"/>
                      <wps:spPr>
                        <a:xfrm>
                          <a:off x="0" y="0"/>
                          <a:ext cx="1485900" cy="4572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Default="005A6CD1" w:rsidP="00514D89">
                            <w:r>
                              <w:rPr>
                                <w:rFonts w:ascii="Swiss721BT-Thin" w:hAnsi="Swiss721BT-Thin" w:cs="Swiss721BT-Thin"/>
                                <w:sz w:val="32"/>
                                <w:szCs w:val="32"/>
                              </w:rPr>
                              <w:t>Mod.29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FF525D3" id="Casella di testo 82" o:spid="_x0000_s1101" type="#_x0000_t202" style="position:absolute;margin-left:220.05pt;margin-top:40.15pt;width:117pt;height:36pt;z-index:2517514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" filled="f" stroked="f">
                <v:textbox>
                  <w:txbxContent>
                    <w:p w:rsidR="005A6CD1" w:rsidRDefault="005A6CD1" w:rsidP="00514D89">
                      <w:r>
                        <w:rPr>
                          <w:rFonts w:ascii="Swiss721BT-Thin" w:hAnsi="Swiss721BT-Thin" w:cs="Swiss721BT-Thin"/>
                          <w:sz w:val="32"/>
                          <w:szCs w:val="32"/>
                        </w:rPr>
                        <w:t>Mod.29</w:t>
                      </w:r>
                    </w:p>
                  </w:txbxContent>
                </v:textbox>
                <w10:wrap type="square"/>
              </v:shape>
            </w:pict>
          </mc:Fallback>
        </mc:AlternateContent>
      </w:r>
    </w:p>
    <w:p w:rsidR="00231D2E" w:rsidRPr="00231D2E" w:rsidRDefault="00231D2E" w:rsidP="00231D2E">
      <w:pPr>
        <w:rPr>
          <w:lang w:eastAsia="ja-JP"/>
        </w:rPr>
      </w:pPr>
    </w:p>
    <w:p w:rsidR="00231D2E" w:rsidRPr="00231D2E" w:rsidRDefault="00231D2E" w:rsidP="00231D2E">
      <w:pPr>
        <w:rPr>
          <w:lang w:eastAsia="ja-JP"/>
        </w:rPr>
      </w:pPr>
    </w:p>
    <w:p w:rsidR="00231D2E" w:rsidRPr="00231D2E" w:rsidRDefault="00231D2E" w:rsidP="00231D2E">
      <w:pPr>
        <w:rPr>
          <w:lang w:eastAsia="ja-JP"/>
        </w:rPr>
      </w:pPr>
    </w:p>
    <w:p w:rsidR="00231D2E" w:rsidRPr="00231D2E" w:rsidRDefault="00231D2E" w:rsidP="00231D2E">
      <w:pPr>
        <w:rPr>
          <w:lang w:eastAsia="ja-JP"/>
        </w:rPr>
      </w:pPr>
    </w:p>
    <w:p w:rsidR="00231D2E" w:rsidRPr="00231D2E" w:rsidRDefault="00231D2E" w:rsidP="00231D2E">
      <w:pPr>
        <w:rPr>
          <w:lang w:eastAsia="ja-JP"/>
        </w:rPr>
      </w:pPr>
    </w:p>
    <w:p w:rsidR="00231D2E" w:rsidRPr="00231D2E" w:rsidRDefault="00231D2E" w:rsidP="00231D2E">
      <w:pPr>
        <w:rPr>
          <w:lang w:eastAsia="ja-JP"/>
        </w:rPr>
      </w:pPr>
    </w:p>
    <w:p w:rsidR="00231D2E" w:rsidRPr="00231D2E" w:rsidRDefault="00231D2E" w:rsidP="00231D2E">
      <w:pPr>
        <w:rPr>
          <w:lang w:eastAsia="ja-JP"/>
        </w:rPr>
      </w:pPr>
    </w:p>
    <w:p w:rsidR="00231D2E" w:rsidRPr="00231D2E" w:rsidRDefault="00231D2E" w:rsidP="00231D2E">
      <w:pPr>
        <w:rPr>
          <w:lang w:eastAsia="ja-JP"/>
        </w:rPr>
      </w:pPr>
    </w:p>
    <w:p w:rsidR="00231D2E" w:rsidRPr="00231D2E" w:rsidRDefault="00231D2E" w:rsidP="00231D2E">
      <w:pPr>
        <w:rPr>
          <w:lang w:eastAsia="ja-JP"/>
        </w:rPr>
      </w:pPr>
    </w:p>
    <w:p w:rsidR="00231D2E" w:rsidRPr="00231D2E" w:rsidRDefault="00231D2E" w:rsidP="00231D2E">
      <w:pPr>
        <w:rPr>
          <w:lang w:eastAsia="ja-JP"/>
        </w:rPr>
      </w:pPr>
    </w:p>
    <w:p w:rsidR="00231D2E" w:rsidRDefault="00231D2E" w:rsidP="00231D2E">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Ordinanza </w:t>
      </w:r>
      <w:proofErr w:type="spellStart"/>
      <w:r>
        <w:rPr>
          <w:rFonts w:ascii="Swiss721BT-Thin" w:hAnsi="Swiss721BT-Thin" w:cs="Swiss721BT-Thin"/>
          <w:spacing w:val="-2"/>
          <w:sz w:val="20"/>
          <w:szCs w:val="20"/>
          <w:lang w:val="it-IT"/>
        </w:rPr>
        <w:t>n.______del</w:t>
      </w:r>
      <w:proofErr w:type="spellEnd"/>
      <w:r>
        <w:rPr>
          <w:rFonts w:ascii="Swiss721BT-Thin" w:hAnsi="Swiss721BT-Thin" w:cs="Swiss721BT-Thin"/>
          <w:spacing w:val="-2"/>
          <w:sz w:val="20"/>
          <w:szCs w:val="20"/>
          <w:lang w:val="it-IT"/>
        </w:rPr>
        <w:t xml:space="preserve"> ____________</w:t>
      </w:r>
    </w:p>
    <w:p w:rsidR="00231D2E" w:rsidRDefault="00231D2E" w:rsidP="00231D2E">
      <w:pPr>
        <w:pStyle w:val="Paragrafobase"/>
        <w:rPr>
          <w:rFonts w:ascii="Swiss721BT-Thin" w:hAnsi="Swiss721BT-Thin" w:cs="Swiss721BT-Thin"/>
          <w:spacing w:val="-2"/>
          <w:sz w:val="20"/>
          <w:szCs w:val="20"/>
          <w:lang w:val="it-IT"/>
        </w:rPr>
      </w:pPr>
    </w:p>
    <w:p w:rsidR="00231D2E" w:rsidRDefault="00231D2E" w:rsidP="00231D2E">
      <w:pPr>
        <w:pStyle w:val="Paragrafobase"/>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IL SINDACO</w:t>
      </w:r>
    </w:p>
    <w:p w:rsidR="00231D2E" w:rsidRDefault="00231D2E" w:rsidP="00231D2E">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Premesso che a causa dell’evento …………………………..verificatosi il giorno ………………………………….si sono verificate interruzioni, guasti e rotture nell’acquedotto comunale; che per motivi di igiene, sanità e sicurezza pubblica l’acquedotto comunale non è da ritenersi utilizzabile, fino a verifiche tecniche avvenute sulla qualità dell’acqua destinata al consumo umano;</w:t>
      </w:r>
    </w:p>
    <w:p w:rsidR="00231D2E" w:rsidRDefault="00231D2E" w:rsidP="00231D2E">
      <w:pPr>
        <w:pStyle w:val="Paragrafobase"/>
        <w:ind w:left="140" w:hanging="140"/>
        <w:rPr>
          <w:rFonts w:ascii="Swiss721BT-Thin" w:hAnsi="Swiss721BT-Thin" w:cs="Swiss721BT-Thin"/>
          <w:spacing w:val="-2"/>
          <w:sz w:val="20"/>
          <w:szCs w:val="20"/>
          <w:lang w:val="it-IT"/>
        </w:rPr>
      </w:pPr>
    </w:p>
    <w:p w:rsidR="00231D2E" w:rsidRDefault="00231D2E" w:rsidP="00231D2E">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RITENUTO </w:t>
      </w:r>
    </w:p>
    <w:p w:rsidR="00231D2E" w:rsidRDefault="00231D2E" w:rsidP="00231D2E">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di dover sospendere l’erogazione del servizio di acqua potabile del Comune/delle Frazioni, in attesa di controlli e accertamenti analitici sulla potabilità delle acque destinate al consumo umano;</w:t>
      </w:r>
    </w:p>
    <w:p w:rsidR="00231D2E" w:rsidRDefault="00231D2E" w:rsidP="00231D2E">
      <w:pPr>
        <w:pStyle w:val="Paragrafobase"/>
        <w:ind w:left="140" w:hanging="140"/>
        <w:rPr>
          <w:rFonts w:ascii="Swiss721BT-Thin" w:hAnsi="Swiss721BT-Thin" w:cs="Swiss721BT-Thin"/>
          <w:spacing w:val="-2"/>
          <w:sz w:val="20"/>
          <w:szCs w:val="20"/>
          <w:lang w:val="it-IT"/>
        </w:rPr>
      </w:pPr>
    </w:p>
    <w:p w:rsidR="00231D2E" w:rsidRDefault="00231D2E" w:rsidP="00231D2E">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VISTI </w:t>
      </w:r>
    </w:p>
    <w:p w:rsidR="00231D2E" w:rsidRDefault="00231D2E" w:rsidP="00231D2E">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gli artt. 3 e 12 del D.P.R. 24 maggio 1988 n. 236 </w:t>
      </w:r>
    </w:p>
    <w:p w:rsidR="00231D2E" w:rsidRDefault="00231D2E" w:rsidP="00231D2E">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32 della Legge 23 dicembre 1978, n. 833 </w:t>
      </w:r>
    </w:p>
    <w:p w:rsidR="00231D2E" w:rsidRDefault="00231D2E" w:rsidP="00231D2E">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15 della legge 24 febbraio 1992 n. 225; </w:t>
      </w:r>
    </w:p>
    <w:p w:rsidR="00231D2E" w:rsidRDefault="00231D2E" w:rsidP="00231D2E">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54 comma 2 del </w:t>
      </w:r>
      <w:proofErr w:type="spellStart"/>
      <w:r>
        <w:rPr>
          <w:rFonts w:ascii="Swiss721BT-Thin" w:hAnsi="Swiss721BT-Thin" w:cs="Swiss721BT-Thin"/>
          <w:spacing w:val="-2"/>
          <w:sz w:val="20"/>
          <w:szCs w:val="20"/>
          <w:lang w:val="it-IT"/>
        </w:rPr>
        <w:t>D.Lgs.</w:t>
      </w:r>
      <w:proofErr w:type="spellEnd"/>
      <w:r>
        <w:rPr>
          <w:rFonts w:ascii="Swiss721BT-Thin" w:hAnsi="Swiss721BT-Thin" w:cs="Swiss721BT-Thin"/>
          <w:spacing w:val="-2"/>
          <w:sz w:val="20"/>
          <w:szCs w:val="20"/>
          <w:lang w:val="it-IT"/>
        </w:rPr>
        <w:t xml:space="preserve"> 18 agosto 2000 n.267; </w:t>
      </w:r>
    </w:p>
    <w:p w:rsidR="00231D2E" w:rsidRDefault="00231D2E" w:rsidP="00231D2E">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 legge 07.08.1990, n. 241 </w:t>
      </w:r>
    </w:p>
    <w:p w:rsidR="00231D2E" w:rsidRDefault="00231D2E" w:rsidP="00231D2E">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21 novembre 1985, n. 28</w:t>
      </w:r>
    </w:p>
    <w:p w:rsidR="00231D2E" w:rsidRDefault="00231D2E" w:rsidP="00231D2E">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17 gennaio 1989, n. 3</w:t>
      </w:r>
    </w:p>
    <w:p w:rsidR="00231D2E" w:rsidRDefault="00231D2E" w:rsidP="00231D2E">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12 giugno 2006, n. 9</w:t>
      </w:r>
    </w:p>
    <w:p w:rsidR="00231D2E" w:rsidRDefault="00300BDF" w:rsidP="00231D2E">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Il Decreto Legislativo n° 1 del 02 gennaio 2018</w:t>
      </w:r>
    </w:p>
    <w:p w:rsidR="00231D2E" w:rsidRDefault="00231D2E" w:rsidP="00231D2E">
      <w:pPr>
        <w:pStyle w:val="Paragrafobase"/>
        <w:ind w:left="240" w:hanging="240"/>
        <w:rPr>
          <w:rFonts w:ascii="Swiss721BT-Thin" w:hAnsi="Swiss721BT-Thin" w:cs="Swiss721BT-Thin"/>
          <w:spacing w:val="-2"/>
          <w:sz w:val="20"/>
          <w:szCs w:val="20"/>
          <w:lang w:val="it-IT"/>
        </w:rPr>
      </w:pPr>
    </w:p>
    <w:p w:rsidR="00231D2E" w:rsidRDefault="00231D2E" w:rsidP="00231D2E">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ORDINA </w:t>
      </w:r>
    </w:p>
    <w:p w:rsidR="00231D2E" w:rsidRDefault="00231D2E" w:rsidP="00231D2E">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E’ sospesa fino a nuovo ordine l’erogazione del servizio di acqua potabile degli acquedotti comunali di: </w:t>
      </w:r>
    </w:p>
    <w:p w:rsidR="00231D2E" w:rsidRDefault="00231D2E" w:rsidP="00231D2E">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_______________________ </w:t>
      </w:r>
    </w:p>
    <w:p w:rsidR="00231D2E" w:rsidRDefault="00231D2E" w:rsidP="00231D2E">
      <w:pPr>
        <w:pStyle w:val="Paragrafobase"/>
        <w:ind w:left="240" w:hanging="240"/>
        <w:rPr>
          <w:rFonts w:ascii="Swiss721BT-Thin" w:hAnsi="Swiss721BT-Thin" w:cs="Swiss721BT-Thin"/>
          <w:spacing w:val="-2"/>
          <w:sz w:val="20"/>
          <w:szCs w:val="20"/>
          <w:lang w:val="it-IT"/>
        </w:rPr>
      </w:pPr>
    </w:p>
    <w:p w:rsidR="00231D2E" w:rsidRDefault="00231D2E" w:rsidP="00231D2E">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RENDE NOTO </w:t>
      </w:r>
    </w:p>
    <w:p w:rsidR="00231D2E" w:rsidRDefault="00231D2E" w:rsidP="00231D2E">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Che a norma di legge il responsabile del procedimento è il Sig. ............................................. il quale provvederà all’adozione di tutti gli atti successivi e conseguenti, e dei necessari impegni di spesa. </w:t>
      </w:r>
    </w:p>
    <w:p w:rsidR="00231D2E" w:rsidRDefault="00231D2E" w:rsidP="00231D2E">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231D2E" w:rsidRDefault="00231D2E" w:rsidP="00231D2E">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AVVERTE </w:t>
      </w:r>
    </w:p>
    <w:p w:rsidR="00231D2E" w:rsidRDefault="00231D2E" w:rsidP="00231D2E">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copia del presente provvedimento è inoltre pubblicata all’Albo del Comune e notificata a ................................. e verrà trasmessa al Prefetto e al Presidente della Regione. </w:t>
      </w:r>
    </w:p>
    <w:p w:rsidR="00231D2E" w:rsidRDefault="00231D2E" w:rsidP="00231D2E">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Che sono incaricati della esecuzione della presente ordinanza, i Vigili Urbani, le Forze dell’Ordine, (altri)…………..</w:t>
      </w:r>
    </w:p>
    <w:p w:rsidR="00231D2E" w:rsidRDefault="00231D2E" w:rsidP="00231D2E">
      <w:pPr>
        <w:pStyle w:val="Paragrafobase"/>
        <w:ind w:left="240" w:hanging="240"/>
        <w:rPr>
          <w:rFonts w:ascii="Swiss721BT-Thin" w:hAnsi="Swiss721BT-Thin" w:cs="Swiss721BT-Thin"/>
          <w:spacing w:val="-2"/>
          <w:sz w:val="20"/>
          <w:szCs w:val="20"/>
          <w:lang w:val="it-IT"/>
        </w:rPr>
      </w:pPr>
    </w:p>
    <w:p w:rsidR="00231D2E" w:rsidRDefault="00231D2E" w:rsidP="00231D2E">
      <w:pPr>
        <w:pStyle w:val="Paragrafobase"/>
        <w:ind w:left="240" w:hanging="240"/>
        <w:rPr>
          <w:rFonts w:ascii="Swiss721BT-Thin" w:hAnsi="Swiss721BT-Thin" w:cs="Swiss721BT-Thin"/>
          <w:spacing w:val="-2"/>
          <w:sz w:val="20"/>
          <w:szCs w:val="20"/>
          <w:lang w:val="it-IT"/>
        </w:rPr>
      </w:pPr>
    </w:p>
    <w:p w:rsidR="00231D2E" w:rsidRDefault="00231D2E" w:rsidP="00231D2E">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Dal Municipio di __________________, li ________________ </w:t>
      </w:r>
    </w:p>
    <w:p w:rsidR="00231D2E" w:rsidRDefault="00231D2E" w:rsidP="00231D2E">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231D2E" w:rsidRDefault="00231D2E" w:rsidP="00231D2E">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IL SINDACO</w:t>
      </w:r>
    </w:p>
    <w:p w:rsidR="00C619D2" w:rsidRDefault="00C619D2" w:rsidP="00231D2E">
      <w:pPr>
        <w:tabs>
          <w:tab w:val="left" w:pos="1710"/>
        </w:tabs>
        <w:rPr>
          <w:lang w:eastAsia="ja-JP"/>
        </w:rPr>
        <w:sectPr w:rsidR="00C619D2" w:rsidSect="00F1397E">
          <w:pgSz w:w="11906" w:h="16838"/>
          <w:pgMar w:top="382" w:right="720" w:bottom="720" w:left="720" w:header="11" w:footer="720" w:gutter="0"/>
          <w:cols w:space="720"/>
          <w:noEndnote/>
        </w:sectPr>
      </w:pPr>
    </w:p>
    <w:p w:rsidR="00F1397E" w:rsidRDefault="00D278DC" w:rsidP="00231D2E">
      <w:pPr>
        <w:tabs>
          <w:tab w:val="left" w:pos="1710"/>
        </w:tabs>
        <w:rPr>
          <w:lang w:eastAsia="ja-JP"/>
        </w:rPr>
      </w:pPr>
      <w:r w:rsidRPr="00F1397E">
        <w:rPr>
          <w:noProof/>
        </w:rPr>
        <w:lastRenderedPageBreak/>
        <mc:AlternateContent>
          <mc:Choice Requires="wps">
            <w:drawing>
              <wp:anchor distT="0" distB="0" distL="114300" distR="114300" simplePos="0" relativeHeight="251754496" behindDoc="0" locked="0" layoutInCell="1" allowOverlap="1" wp14:anchorId="44BD6B92" wp14:editId="126234CF">
                <wp:simplePos x="0" y="0"/>
                <wp:positionH relativeFrom="column">
                  <wp:posOffset>2794635</wp:posOffset>
                </wp:positionH>
                <wp:positionV relativeFrom="paragraph">
                  <wp:posOffset>167005</wp:posOffset>
                </wp:positionV>
                <wp:extent cx="1485900" cy="457200"/>
                <wp:effectExtent l="0" t="0" r="0" b="0"/>
                <wp:wrapSquare wrapText="bothSides"/>
                <wp:docPr id="84" name="Casella di testo 84"/>
                <wp:cNvGraphicFramePr/>
                <a:graphic xmlns:a="http://schemas.openxmlformats.org/drawingml/2006/main">
                  <a:graphicData uri="http://schemas.microsoft.com/office/word/2010/wordprocessingShape">
                    <wps:wsp>
                      <wps:cNvSpPr txBox="1"/>
                      <wps:spPr>
                        <a:xfrm>
                          <a:off x="0" y="0"/>
                          <a:ext cx="1485900" cy="4572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Default="005A6CD1" w:rsidP="00F1397E">
                            <w:r>
                              <w:rPr>
                                <w:rFonts w:ascii="Swiss721BT-Thin" w:hAnsi="Swiss721BT-Thin" w:cs="Swiss721BT-Thin"/>
                                <w:sz w:val="32"/>
                                <w:szCs w:val="32"/>
                              </w:rPr>
                              <w:t>Mod.30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4BD6B92" id="Casella di testo 84" o:spid="_x0000_s1102" type="#_x0000_t202" style="position:absolute;margin-left:220.05pt;margin-top:13.15pt;width:117pt;height:36pt;z-index:2517544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" filled="f" stroked="f">
                <v:textbox>
                  <w:txbxContent>
                    <w:p w:rsidR="005A6CD1" w:rsidRDefault="005A6CD1" w:rsidP="00F1397E">
                      <w:r>
                        <w:rPr>
                          <w:rFonts w:ascii="Swiss721BT-Thin" w:hAnsi="Swiss721BT-Thin" w:cs="Swiss721BT-Thin"/>
                          <w:sz w:val="32"/>
                          <w:szCs w:val="32"/>
                        </w:rPr>
                        <w:t>Mod.30</w:t>
                      </w:r>
                    </w:p>
                  </w:txbxContent>
                </v:textbox>
                <w10:wrap type="square"/>
              </v:shape>
            </w:pict>
          </mc:Fallback>
        </mc:AlternateContent>
      </w:r>
      <w:r w:rsidRPr="00F1397E">
        <w:rPr>
          <w:noProof/>
        </w:rPr>
        <mc:AlternateContent>
          <mc:Choice Requires="wps">
            <w:drawing>
              <wp:anchor distT="0" distB="0" distL="114300" distR="114300" simplePos="0" relativeHeight="251753472" behindDoc="0" locked="0" layoutInCell="1" allowOverlap="1" wp14:anchorId="24621966" wp14:editId="55B4C123">
                <wp:simplePos x="0" y="0"/>
                <wp:positionH relativeFrom="column">
                  <wp:posOffset>2794635</wp:posOffset>
                </wp:positionH>
                <wp:positionV relativeFrom="paragraph">
                  <wp:posOffset>502285</wp:posOffset>
                </wp:positionV>
                <wp:extent cx="4111625" cy="1257935"/>
                <wp:effectExtent l="0" t="0" r="0" b="12065"/>
                <wp:wrapSquare wrapText="bothSides"/>
                <wp:docPr id="83" name="Casella di testo 83"/>
                <wp:cNvGraphicFramePr/>
                <a:graphic xmlns:a="http://schemas.openxmlformats.org/drawingml/2006/main">
                  <a:graphicData uri="http://schemas.microsoft.com/office/word/2010/wordprocessingShape">
                    <wps:wsp>
                      <wps:cNvSpPr txBox="1"/>
                      <wps:spPr>
                        <a:xfrm>
                          <a:off x="0" y="0"/>
                          <a:ext cx="4111625" cy="1257935"/>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Pr="00721421" w:rsidRDefault="005A6CD1" w:rsidP="00D278DC">
                            <w:pPr>
                              <w:pStyle w:val="Paragrafobase"/>
                              <w:rPr>
                                <w:rFonts w:ascii="Swiss721BT-Thin" w:hAnsi="Swiss721BT-Thin" w:cs="Swiss721BT-Thin"/>
                                <w:spacing w:val="-6"/>
                                <w:sz w:val="44"/>
                                <w:szCs w:val="44"/>
                                <w:lang w:val="it-IT"/>
                              </w:rPr>
                            </w:pPr>
                            <w:r w:rsidRPr="00721421">
                              <w:rPr>
                                <w:rFonts w:ascii="Swiss721BT-Thin" w:hAnsi="Swiss721BT-Thin" w:cs="Swiss721BT-Thin"/>
                                <w:spacing w:val="-6"/>
                                <w:sz w:val="44"/>
                                <w:szCs w:val="44"/>
                                <w:lang w:val="it-IT"/>
                              </w:rPr>
                              <w:t>Sospensione attività produttive generali per finalità di protezione civile.</w:t>
                            </w:r>
                          </w:p>
                          <w:p w:rsidR="005A6CD1" w:rsidRPr="00721421" w:rsidRDefault="005A6CD1" w:rsidP="00F1397E">
                            <w:pPr>
                              <w:pStyle w:val="Paragrafobase"/>
                              <w:suppressAutoHyphens/>
                              <w:rPr>
                                <w:rFonts w:ascii="Swiss721BT-Thin" w:hAnsi="Swiss721BT-Thin" w:cs="Swiss721BT-Thin"/>
                                <w:spacing w:val="-6"/>
                                <w:sz w:val="56"/>
                                <w:szCs w:val="56"/>
                                <w:lang w:val="it-IT"/>
                              </w:rPr>
                            </w:pPr>
                          </w:p>
                          <w:p w:rsidR="005A6CD1" w:rsidRDefault="005A6CD1" w:rsidP="00F1397E">
                            <w:pPr>
                              <w:pStyle w:val="Testofumetto"/>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621966" id="Casella di testo 83" o:spid="_x0000_s1103" type="#_x0000_t202" style="position:absolute;margin-left:220.05pt;margin-top:39.55pt;width:323.75pt;height:99.0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" filled="f" stroked="f">
                <v:textbox>
                  <w:txbxContent>
                    <w:p w:rsidR="005A6CD1" w:rsidRPr="00721421" w:rsidRDefault="005A6CD1" w:rsidP="00D278DC">
                      <w:pPr>
                        <w:pStyle w:val="Paragrafobase"/>
                        <w:rPr>
                          <w:rFonts w:ascii="Swiss721BT-Thin" w:hAnsi="Swiss721BT-Thin" w:cs="Swiss721BT-Thin"/>
                          <w:spacing w:val="-6"/>
                          <w:sz w:val="44"/>
                          <w:szCs w:val="44"/>
                          <w:lang w:val="it-IT"/>
                        </w:rPr>
                      </w:pPr>
                      <w:r w:rsidRPr="00721421">
                        <w:rPr>
                          <w:rFonts w:ascii="Swiss721BT-Thin" w:hAnsi="Swiss721BT-Thin" w:cs="Swiss721BT-Thin"/>
                          <w:spacing w:val="-6"/>
                          <w:sz w:val="44"/>
                          <w:szCs w:val="44"/>
                          <w:lang w:val="it-IT"/>
                        </w:rPr>
                        <w:t>Sospensione attività produttive generali per finalità di protezione civile.</w:t>
                      </w:r>
                    </w:p>
                    <w:p w:rsidR="005A6CD1" w:rsidRPr="00721421" w:rsidRDefault="005A6CD1" w:rsidP="00F1397E">
                      <w:pPr>
                        <w:pStyle w:val="Paragrafobase"/>
                        <w:suppressAutoHyphens/>
                        <w:rPr>
                          <w:rFonts w:ascii="Swiss721BT-Thin" w:hAnsi="Swiss721BT-Thin" w:cs="Swiss721BT-Thin"/>
                          <w:spacing w:val="-6"/>
                          <w:sz w:val="56"/>
                          <w:szCs w:val="56"/>
                          <w:lang w:val="it-IT"/>
                        </w:rPr>
                      </w:pPr>
                    </w:p>
                    <w:p w:rsidR="005A6CD1" w:rsidRDefault="005A6CD1" w:rsidP="00F1397E">
                      <w:pPr>
                        <w:pStyle w:val="Testofumetto"/>
                      </w:pPr>
                    </w:p>
                  </w:txbxContent>
                </v:textbox>
                <w10:wrap type="square"/>
              </v:shape>
            </w:pict>
          </mc:Fallback>
        </mc:AlternateContent>
      </w:r>
    </w:p>
    <w:p w:rsidR="00F1397E" w:rsidRPr="00F1397E" w:rsidRDefault="00F1397E" w:rsidP="00F1397E">
      <w:pPr>
        <w:rPr>
          <w:lang w:eastAsia="ja-JP"/>
        </w:rPr>
      </w:pPr>
    </w:p>
    <w:p w:rsidR="00F1397E" w:rsidRPr="00F1397E" w:rsidRDefault="00F1397E" w:rsidP="00F1397E">
      <w:pPr>
        <w:rPr>
          <w:lang w:eastAsia="ja-JP"/>
        </w:rPr>
      </w:pPr>
    </w:p>
    <w:p w:rsidR="00F1397E" w:rsidRPr="00F1397E" w:rsidRDefault="00F1397E" w:rsidP="00F1397E">
      <w:pPr>
        <w:rPr>
          <w:lang w:eastAsia="ja-JP"/>
        </w:rPr>
      </w:pPr>
    </w:p>
    <w:p w:rsidR="00F1397E" w:rsidRPr="00F1397E" w:rsidRDefault="00F1397E" w:rsidP="00F1397E">
      <w:pPr>
        <w:rPr>
          <w:lang w:eastAsia="ja-JP"/>
        </w:rPr>
      </w:pPr>
    </w:p>
    <w:p w:rsidR="00F1397E" w:rsidRPr="00F1397E" w:rsidRDefault="00F1397E" w:rsidP="00F1397E">
      <w:pPr>
        <w:rPr>
          <w:lang w:eastAsia="ja-JP"/>
        </w:rPr>
      </w:pPr>
    </w:p>
    <w:p w:rsidR="00F1397E" w:rsidRPr="00F1397E" w:rsidRDefault="00F1397E" w:rsidP="00F1397E">
      <w:pPr>
        <w:rPr>
          <w:lang w:eastAsia="ja-JP"/>
        </w:rPr>
      </w:pPr>
    </w:p>
    <w:p w:rsidR="00F1397E" w:rsidRPr="00F1397E" w:rsidRDefault="00F1397E" w:rsidP="00F1397E">
      <w:pPr>
        <w:rPr>
          <w:lang w:eastAsia="ja-JP"/>
        </w:rPr>
      </w:pPr>
    </w:p>
    <w:p w:rsidR="00F1397E" w:rsidRPr="00F1397E" w:rsidRDefault="00F1397E" w:rsidP="00F1397E">
      <w:pPr>
        <w:rPr>
          <w:lang w:eastAsia="ja-JP"/>
        </w:rPr>
      </w:pPr>
    </w:p>
    <w:p w:rsidR="00F1397E" w:rsidRPr="00F1397E" w:rsidRDefault="00F1397E" w:rsidP="00F1397E">
      <w:pPr>
        <w:rPr>
          <w:lang w:eastAsia="ja-JP"/>
        </w:rPr>
      </w:pPr>
    </w:p>
    <w:p w:rsidR="00D278DC" w:rsidRDefault="00D278DC" w:rsidP="00D278DC">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Ordinanza </w:t>
      </w:r>
      <w:proofErr w:type="spellStart"/>
      <w:r>
        <w:rPr>
          <w:rFonts w:ascii="Swiss721BT-Thin" w:hAnsi="Swiss721BT-Thin" w:cs="Swiss721BT-Thin"/>
          <w:spacing w:val="-2"/>
          <w:sz w:val="20"/>
          <w:szCs w:val="20"/>
          <w:lang w:val="it-IT"/>
        </w:rPr>
        <w:t>n.______del</w:t>
      </w:r>
      <w:proofErr w:type="spellEnd"/>
      <w:r>
        <w:rPr>
          <w:rFonts w:ascii="Swiss721BT-Thin" w:hAnsi="Swiss721BT-Thin" w:cs="Swiss721BT-Thin"/>
          <w:spacing w:val="-2"/>
          <w:sz w:val="20"/>
          <w:szCs w:val="20"/>
          <w:lang w:val="it-IT"/>
        </w:rPr>
        <w:t xml:space="preserve"> ____________</w:t>
      </w:r>
    </w:p>
    <w:p w:rsidR="00D278DC" w:rsidRDefault="00D278DC" w:rsidP="00D278DC">
      <w:pPr>
        <w:pStyle w:val="Paragrafobase"/>
        <w:rPr>
          <w:rFonts w:ascii="Swiss721BT-Thin" w:hAnsi="Swiss721BT-Thin" w:cs="Swiss721BT-Thin"/>
          <w:spacing w:val="-2"/>
          <w:sz w:val="20"/>
          <w:szCs w:val="20"/>
          <w:lang w:val="it-IT"/>
        </w:rPr>
      </w:pPr>
    </w:p>
    <w:p w:rsidR="00D278DC" w:rsidRDefault="00D278DC" w:rsidP="00D278DC">
      <w:pPr>
        <w:pStyle w:val="Paragrafobase"/>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IL SINDACO</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Premesso che in data ..................., un (descrizione dell’evento) ha causato danni alle persone, alle abitazioni ed alle strutture pubbliche e produttive del Comune di ..................................................................................;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Considerato che la situazione è tale da aver causato (descrizione eventi e misure adottate) …………………………;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Considerato che nel territorio del Comune sono localizzate numerose imprese i cui cicli produttivi prevedono l’utilizzo di materiali pericolosi, o che tali materiali producono;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Considerato che in conseguenza dell’evento è possibile che detti materiali si disperdano creando reale pericolo per la pubblica incolumità, per la salute pubblica e per l’ambiente, e che è pertanto indispensabile che nell’immediato tali produzioni vengano sospese in attesa che venga dichiarato il cessato allarme;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Ritenuto di dover provvedere in merito, stante l’esigenza di tutelare la salute pubblica, la pubblica incolumità e l’ambiente;</w:t>
      </w:r>
    </w:p>
    <w:p w:rsidR="00D278DC" w:rsidRDefault="00D278DC" w:rsidP="00D278DC">
      <w:pPr>
        <w:pStyle w:val="Paragrafobase"/>
        <w:ind w:left="140" w:hanging="140"/>
        <w:rPr>
          <w:rFonts w:ascii="Swiss721BT-Thin" w:hAnsi="Swiss721BT-Thin" w:cs="Swiss721BT-Thin"/>
          <w:spacing w:val="-2"/>
          <w:sz w:val="20"/>
          <w:szCs w:val="20"/>
          <w:lang w:val="it-IT"/>
        </w:rPr>
      </w:pPr>
    </w:p>
    <w:p w:rsidR="00D278DC" w:rsidRDefault="00D278DC" w:rsidP="00D278DC">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VISTI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 32 della legge 23.12.1978, n.833;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15 della legge 24 febbraio 1992 n. 225;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54 comma 2 del </w:t>
      </w:r>
      <w:proofErr w:type="spellStart"/>
      <w:r>
        <w:rPr>
          <w:rFonts w:ascii="Swiss721BT-Thin" w:hAnsi="Swiss721BT-Thin" w:cs="Swiss721BT-Thin"/>
          <w:spacing w:val="-2"/>
          <w:sz w:val="20"/>
          <w:szCs w:val="20"/>
          <w:lang w:val="it-IT"/>
        </w:rPr>
        <w:t>D.Lgs.</w:t>
      </w:r>
      <w:proofErr w:type="spellEnd"/>
      <w:r>
        <w:rPr>
          <w:rFonts w:ascii="Swiss721BT-Thin" w:hAnsi="Swiss721BT-Thin" w:cs="Swiss721BT-Thin"/>
          <w:spacing w:val="-2"/>
          <w:sz w:val="20"/>
          <w:szCs w:val="20"/>
          <w:lang w:val="it-IT"/>
        </w:rPr>
        <w:t xml:space="preserve"> 18 agosto 2000 n.267;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 legge 07.08.1990, n. 241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21 novembre 1985, n. 28</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17 gennaio 1989, n. 3</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12 giugno 2006, n. 9</w:t>
      </w:r>
    </w:p>
    <w:p w:rsidR="00D278DC" w:rsidRDefault="00300BDF"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Il Decreto Legislativo n° 1 del 02 gennaio 2018</w:t>
      </w:r>
    </w:p>
    <w:p w:rsidR="00D278DC" w:rsidRDefault="00D278DC" w:rsidP="00D278DC">
      <w:pPr>
        <w:pStyle w:val="Paragrafobase"/>
        <w:ind w:left="240" w:hanging="240"/>
        <w:rPr>
          <w:rFonts w:ascii="Swiss721BT-Thin" w:hAnsi="Swiss721BT-Thin" w:cs="Swiss721BT-Thin"/>
          <w:spacing w:val="-2"/>
          <w:sz w:val="20"/>
          <w:szCs w:val="20"/>
          <w:lang w:val="it-IT"/>
        </w:rPr>
      </w:pPr>
    </w:p>
    <w:p w:rsidR="00D278DC" w:rsidRDefault="00D278DC" w:rsidP="00D278DC">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ORDINA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l’immediata sospensione di tutte le attività produttive delle imprese i cui cicli produttivi prevedono l’utilizzo di materiali pericolosi, o che tali materiali producono. Tale sospensione durerà fino alla dichiarazione di cessato allarme;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i Responsabili di stabilimento provvederanno all’allontanamento o alla messa in sicurezza di detti materiali ed a segnalare l’eventuale necessità di adottare precauzioni o provvedimenti particolari; </w:t>
      </w:r>
    </w:p>
    <w:p w:rsidR="00D278DC" w:rsidRDefault="00D278DC" w:rsidP="00D278DC">
      <w:pPr>
        <w:pStyle w:val="Paragrafobase"/>
        <w:ind w:left="240" w:hanging="240"/>
        <w:rPr>
          <w:rFonts w:ascii="Swiss721BT-Thin" w:hAnsi="Swiss721BT-Thin" w:cs="Swiss721BT-Thin"/>
          <w:spacing w:val="-2"/>
          <w:sz w:val="20"/>
          <w:szCs w:val="20"/>
          <w:lang w:val="it-IT"/>
        </w:rPr>
      </w:pPr>
    </w:p>
    <w:p w:rsidR="00D278DC" w:rsidRDefault="00D278DC" w:rsidP="00D278DC">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RENDE NOTO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a norma di legge il responsabile del procedimento è il Sig. ............................................. il quale provvederà all’adozione di tutti gli atti successivi e conseguenti, e dei necessari impegni di spesa;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eventuali danni a persone e cose, derivanti dal mancato rispetto del presente provvedimento, saranno a carico degli inadempienti che ne risponderanno in via civile, penale ed amministrativa;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copia del presente provvedimento è pubblicata all’Albo del Comune e notificata a ................................. e verrà trasmessa  al Prefetto e al Presidente della Regione.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Sono incaricati della esecuzione della presente ordinanza, i Vigili Urbani, le Forze dell’Ordine (altri…). </w:t>
      </w:r>
    </w:p>
    <w:p w:rsidR="00D278DC" w:rsidRDefault="00D278DC" w:rsidP="00D278DC">
      <w:pPr>
        <w:pStyle w:val="Paragrafobase"/>
        <w:rPr>
          <w:rFonts w:ascii="Swiss721BT-Thin" w:hAnsi="Swiss721BT-Thin" w:cs="Swiss721BT-Thin"/>
          <w:spacing w:val="-2"/>
          <w:sz w:val="20"/>
          <w:szCs w:val="20"/>
          <w:lang w:val="it-IT"/>
        </w:rPr>
      </w:pP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Dal Municipio di ____________, li ________________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D278DC" w:rsidRDefault="00D278DC" w:rsidP="00D278DC">
      <w:pPr>
        <w:pStyle w:val="Paragrafobase"/>
        <w:ind w:left="240" w:hanging="240"/>
        <w:rPr>
          <w:rFonts w:ascii="Swiss721BT-Thin" w:hAnsi="Swiss721BT-Thin" w:cs="Swiss721BT-Thin"/>
          <w:spacing w:val="-2"/>
          <w:sz w:val="20"/>
          <w:szCs w:val="20"/>
          <w:lang w:val="it-IT"/>
        </w:rPr>
        <w:sectPr w:rsidR="00D278DC" w:rsidSect="00365008">
          <w:pgSz w:w="11906" w:h="16838"/>
          <w:pgMar w:top="260" w:right="720" w:bottom="720" w:left="720" w:header="11" w:footer="720" w:gutter="0"/>
          <w:cols w:space="720"/>
          <w:noEndnote/>
        </w:sectPr>
      </w:pPr>
      <w:r>
        <w:rPr>
          <w:rFonts w:ascii="Swiss721BT-Thin" w:hAnsi="Swiss721BT-Thin" w:cs="Swiss721BT-Thin"/>
          <w:spacing w:val="-2"/>
          <w:sz w:val="20"/>
          <w:szCs w:val="20"/>
          <w:lang w:val="it-IT"/>
        </w:rPr>
        <w:lastRenderedPageBreak/>
        <w:t>IL SINDACO</w:t>
      </w:r>
    </w:p>
    <w:p w:rsidR="00D278DC" w:rsidRDefault="00D278DC" w:rsidP="00D278DC">
      <w:pPr>
        <w:pStyle w:val="Paragrafobase"/>
        <w:ind w:left="240" w:hanging="240"/>
        <w:rPr>
          <w:rFonts w:ascii="Swiss721BT-Thin" w:hAnsi="Swiss721BT-Thin" w:cs="Swiss721BT-Thin"/>
          <w:spacing w:val="-2"/>
          <w:sz w:val="20"/>
          <w:szCs w:val="20"/>
          <w:lang w:val="it-IT"/>
        </w:rPr>
      </w:pPr>
      <w:r w:rsidRPr="00F1397E">
        <w:rPr>
          <w:noProof/>
          <w:lang w:val="it-IT" w:eastAsia="it-IT"/>
        </w:rPr>
        <w:lastRenderedPageBreak/>
        <mc:AlternateContent>
          <mc:Choice Requires="wps">
            <w:drawing>
              <wp:anchor distT="0" distB="0" distL="114300" distR="114300" simplePos="0" relativeHeight="251756544" behindDoc="0" locked="0" layoutInCell="1" allowOverlap="1" wp14:anchorId="20E04FA2" wp14:editId="2A804005">
                <wp:simplePos x="0" y="0"/>
                <wp:positionH relativeFrom="column">
                  <wp:posOffset>2794635</wp:posOffset>
                </wp:positionH>
                <wp:positionV relativeFrom="paragraph">
                  <wp:posOffset>654685</wp:posOffset>
                </wp:positionV>
                <wp:extent cx="4111625" cy="1684020"/>
                <wp:effectExtent l="0" t="0" r="0" b="0"/>
                <wp:wrapSquare wrapText="bothSides"/>
                <wp:docPr id="85" name="Casella di testo 85"/>
                <wp:cNvGraphicFramePr/>
                <a:graphic xmlns:a="http://schemas.openxmlformats.org/drawingml/2006/main">
                  <a:graphicData uri="http://schemas.microsoft.com/office/word/2010/wordprocessingShape">
                    <wps:wsp>
                      <wps:cNvSpPr txBox="1"/>
                      <wps:spPr>
                        <a:xfrm>
                          <a:off x="0" y="0"/>
                          <a:ext cx="4111625" cy="168402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Pr="00721421" w:rsidRDefault="005A6CD1" w:rsidP="00D278DC">
                            <w:pPr>
                              <w:pStyle w:val="Paragrafobase"/>
                              <w:rPr>
                                <w:rFonts w:ascii="Swiss721BT-Thin" w:hAnsi="Swiss721BT-Thin" w:cs="Swiss721BT-Thin"/>
                                <w:spacing w:val="-6"/>
                                <w:sz w:val="44"/>
                                <w:szCs w:val="44"/>
                                <w:lang w:val="it-IT"/>
                              </w:rPr>
                            </w:pPr>
                            <w:r w:rsidRPr="00721421">
                              <w:rPr>
                                <w:rFonts w:ascii="Swiss721BT-Thin" w:hAnsi="Swiss721BT-Thin" w:cs="Swiss721BT-Thin"/>
                                <w:spacing w:val="-6"/>
                                <w:sz w:val="44"/>
                                <w:szCs w:val="44"/>
                                <w:lang w:val="it-IT"/>
                              </w:rPr>
                              <w:t>Occupazione temporanea di una porzione di terreno da adibire a piazzola di stoccaggio provvisorio di detriti e rifiuti.</w:t>
                            </w:r>
                          </w:p>
                          <w:p w:rsidR="005A6CD1" w:rsidRPr="00721421" w:rsidRDefault="005A6CD1" w:rsidP="00D278DC">
                            <w:pPr>
                              <w:pStyle w:val="Paragrafobase"/>
                              <w:suppressAutoHyphens/>
                              <w:rPr>
                                <w:rFonts w:ascii="Swiss721BT-Thin" w:hAnsi="Swiss721BT-Thin" w:cs="Swiss721BT-Thin"/>
                                <w:spacing w:val="-6"/>
                                <w:sz w:val="56"/>
                                <w:szCs w:val="56"/>
                                <w:lang w:val="it-IT"/>
                              </w:rPr>
                            </w:pPr>
                          </w:p>
                          <w:p w:rsidR="005A6CD1" w:rsidRDefault="005A6CD1" w:rsidP="00D278DC">
                            <w:pPr>
                              <w:pStyle w:val="Testofumetto"/>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E04FA2" id="Casella di testo 85" o:spid="_x0000_s1104" type="#_x0000_t202" style="position:absolute;left:0;text-align:left;margin-left:220.05pt;margin-top:51.55pt;width:323.75pt;height:132.6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" filled="f" stroked="f">
                <v:textbox>
                  <w:txbxContent>
                    <w:p w:rsidR="005A6CD1" w:rsidRPr="00721421" w:rsidRDefault="005A6CD1" w:rsidP="00D278DC">
                      <w:pPr>
                        <w:pStyle w:val="Paragrafobase"/>
                        <w:rPr>
                          <w:rFonts w:ascii="Swiss721BT-Thin" w:hAnsi="Swiss721BT-Thin" w:cs="Swiss721BT-Thin"/>
                          <w:spacing w:val="-6"/>
                          <w:sz w:val="44"/>
                          <w:szCs w:val="44"/>
                          <w:lang w:val="it-IT"/>
                        </w:rPr>
                      </w:pPr>
                      <w:r w:rsidRPr="00721421">
                        <w:rPr>
                          <w:rFonts w:ascii="Swiss721BT-Thin" w:hAnsi="Swiss721BT-Thin" w:cs="Swiss721BT-Thin"/>
                          <w:spacing w:val="-6"/>
                          <w:sz w:val="44"/>
                          <w:szCs w:val="44"/>
                          <w:lang w:val="it-IT"/>
                        </w:rPr>
                        <w:t>Occupazione temporanea di una porzione di terreno da adibire a piazzola di stoccaggio provvisorio di detriti e rifiuti.</w:t>
                      </w:r>
                    </w:p>
                    <w:p w:rsidR="005A6CD1" w:rsidRPr="00721421" w:rsidRDefault="005A6CD1" w:rsidP="00D278DC">
                      <w:pPr>
                        <w:pStyle w:val="Paragrafobase"/>
                        <w:suppressAutoHyphens/>
                        <w:rPr>
                          <w:rFonts w:ascii="Swiss721BT-Thin" w:hAnsi="Swiss721BT-Thin" w:cs="Swiss721BT-Thin"/>
                          <w:spacing w:val="-6"/>
                          <w:sz w:val="56"/>
                          <w:szCs w:val="56"/>
                          <w:lang w:val="it-IT"/>
                        </w:rPr>
                      </w:pPr>
                    </w:p>
                    <w:p w:rsidR="005A6CD1" w:rsidRDefault="005A6CD1" w:rsidP="00D278DC">
                      <w:pPr>
                        <w:pStyle w:val="Testofumetto"/>
                      </w:pPr>
                    </w:p>
                  </w:txbxContent>
                </v:textbox>
                <w10:wrap type="square"/>
              </v:shape>
            </w:pict>
          </mc:Fallback>
        </mc:AlternateContent>
      </w:r>
      <w:r w:rsidRPr="00F1397E">
        <w:rPr>
          <w:noProof/>
          <w:lang w:val="it-IT" w:eastAsia="it-IT"/>
        </w:rPr>
        <mc:AlternateContent>
          <mc:Choice Requires="wps">
            <w:drawing>
              <wp:anchor distT="0" distB="0" distL="114300" distR="114300" simplePos="0" relativeHeight="251757568" behindDoc="0" locked="0" layoutInCell="1" allowOverlap="1" wp14:anchorId="51D88CE2" wp14:editId="49D59608">
                <wp:simplePos x="0" y="0"/>
                <wp:positionH relativeFrom="column">
                  <wp:posOffset>2794635</wp:posOffset>
                </wp:positionH>
                <wp:positionV relativeFrom="paragraph">
                  <wp:posOffset>319405</wp:posOffset>
                </wp:positionV>
                <wp:extent cx="1485900" cy="457200"/>
                <wp:effectExtent l="0" t="0" r="0" b="0"/>
                <wp:wrapSquare wrapText="bothSides"/>
                <wp:docPr id="86" name="Casella di testo 86"/>
                <wp:cNvGraphicFramePr/>
                <a:graphic xmlns:a="http://schemas.openxmlformats.org/drawingml/2006/main">
                  <a:graphicData uri="http://schemas.microsoft.com/office/word/2010/wordprocessingShape">
                    <wps:wsp>
                      <wps:cNvSpPr txBox="1"/>
                      <wps:spPr>
                        <a:xfrm>
                          <a:off x="0" y="0"/>
                          <a:ext cx="1485900" cy="4572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Default="005A6CD1" w:rsidP="00D278DC">
                            <w:r>
                              <w:rPr>
                                <w:rFonts w:ascii="Swiss721BT-Thin" w:hAnsi="Swiss721BT-Thin" w:cs="Swiss721BT-Thin"/>
                                <w:sz w:val="32"/>
                                <w:szCs w:val="32"/>
                              </w:rPr>
                              <w:t>Mod.31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1D88CE2" id="Casella di testo 86" o:spid="_x0000_s1105" type="#_x0000_t202" style="position:absolute;left:0;text-align:left;margin-left:220.05pt;margin-top:25.15pt;width:117pt;height:36pt;z-index:2517575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" filled="f" stroked="f">
                <v:textbox>
                  <w:txbxContent>
                    <w:p w:rsidR="005A6CD1" w:rsidRDefault="005A6CD1" w:rsidP="00D278DC">
                      <w:r>
                        <w:rPr>
                          <w:rFonts w:ascii="Swiss721BT-Thin" w:hAnsi="Swiss721BT-Thin" w:cs="Swiss721BT-Thin"/>
                          <w:sz w:val="32"/>
                          <w:szCs w:val="32"/>
                        </w:rPr>
                        <w:t>Mod.31</w:t>
                      </w:r>
                    </w:p>
                  </w:txbxContent>
                </v:textbox>
                <w10:wrap type="square"/>
              </v:shape>
            </w:pict>
          </mc:Fallback>
        </mc:AlternateContent>
      </w:r>
    </w:p>
    <w:p w:rsidR="00D278DC" w:rsidRPr="00D278DC" w:rsidRDefault="00D278DC" w:rsidP="00D278DC">
      <w:pPr>
        <w:rPr>
          <w:lang w:eastAsia="ja-JP"/>
        </w:rPr>
      </w:pPr>
    </w:p>
    <w:p w:rsidR="00D278DC" w:rsidRPr="00D278DC" w:rsidRDefault="00D278DC" w:rsidP="00D278DC">
      <w:pPr>
        <w:rPr>
          <w:lang w:eastAsia="ja-JP"/>
        </w:rPr>
      </w:pPr>
    </w:p>
    <w:p w:rsidR="00D278DC" w:rsidRPr="00D278DC" w:rsidRDefault="00D278DC" w:rsidP="00D278DC">
      <w:pPr>
        <w:rPr>
          <w:lang w:eastAsia="ja-JP"/>
        </w:rPr>
      </w:pPr>
    </w:p>
    <w:p w:rsidR="00D278DC" w:rsidRPr="00D278DC" w:rsidRDefault="00D278DC" w:rsidP="00D278DC">
      <w:pPr>
        <w:rPr>
          <w:lang w:eastAsia="ja-JP"/>
        </w:rPr>
      </w:pPr>
    </w:p>
    <w:p w:rsidR="00D278DC" w:rsidRPr="00D278DC" w:rsidRDefault="00D278DC" w:rsidP="00D278DC">
      <w:pPr>
        <w:rPr>
          <w:lang w:eastAsia="ja-JP"/>
        </w:rPr>
      </w:pPr>
    </w:p>
    <w:p w:rsidR="00D278DC" w:rsidRPr="00D278DC" w:rsidRDefault="00D278DC" w:rsidP="00D278DC">
      <w:pPr>
        <w:rPr>
          <w:lang w:eastAsia="ja-JP"/>
        </w:rPr>
      </w:pPr>
    </w:p>
    <w:p w:rsidR="00D278DC" w:rsidRPr="00D278DC" w:rsidRDefault="00D278DC" w:rsidP="00D278DC">
      <w:pPr>
        <w:rPr>
          <w:lang w:eastAsia="ja-JP"/>
        </w:rPr>
      </w:pPr>
    </w:p>
    <w:p w:rsidR="00D278DC" w:rsidRPr="00D278DC" w:rsidRDefault="00D278DC" w:rsidP="00D278DC">
      <w:pPr>
        <w:rPr>
          <w:lang w:eastAsia="ja-JP"/>
        </w:rPr>
      </w:pPr>
    </w:p>
    <w:p w:rsidR="00D278DC" w:rsidRPr="00D278DC" w:rsidRDefault="00D278DC" w:rsidP="00D278DC">
      <w:pPr>
        <w:rPr>
          <w:lang w:eastAsia="ja-JP"/>
        </w:rPr>
      </w:pPr>
    </w:p>
    <w:p w:rsidR="00D278DC" w:rsidRPr="00D278DC" w:rsidRDefault="00D278DC" w:rsidP="00D278DC">
      <w:pPr>
        <w:rPr>
          <w:lang w:eastAsia="ja-JP"/>
        </w:rPr>
      </w:pPr>
    </w:p>
    <w:p w:rsidR="00D278DC" w:rsidRPr="00D278DC" w:rsidRDefault="00D278DC" w:rsidP="00D278DC">
      <w:pPr>
        <w:rPr>
          <w:lang w:eastAsia="ja-JP"/>
        </w:rPr>
      </w:pPr>
    </w:p>
    <w:p w:rsidR="00D278DC" w:rsidRPr="00D278DC" w:rsidRDefault="00D278DC" w:rsidP="00D278DC">
      <w:pPr>
        <w:rPr>
          <w:lang w:eastAsia="ja-JP"/>
        </w:rPr>
      </w:pPr>
    </w:p>
    <w:p w:rsidR="00D278DC" w:rsidRDefault="00D278DC" w:rsidP="00D278DC">
      <w:pPr>
        <w:rPr>
          <w:lang w:eastAsia="ja-JP"/>
        </w:rPr>
      </w:pPr>
    </w:p>
    <w:p w:rsidR="00D278DC" w:rsidRDefault="00D278DC" w:rsidP="00D278DC">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Ordinanza </w:t>
      </w:r>
      <w:proofErr w:type="spellStart"/>
      <w:r>
        <w:rPr>
          <w:rFonts w:ascii="Swiss721BT-Thin" w:hAnsi="Swiss721BT-Thin" w:cs="Swiss721BT-Thin"/>
          <w:spacing w:val="-2"/>
          <w:sz w:val="20"/>
          <w:szCs w:val="20"/>
          <w:lang w:val="it-IT"/>
        </w:rPr>
        <w:t>n.______del</w:t>
      </w:r>
      <w:proofErr w:type="spellEnd"/>
      <w:r>
        <w:rPr>
          <w:rFonts w:ascii="Swiss721BT-Thin" w:hAnsi="Swiss721BT-Thin" w:cs="Swiss721BT-Thin"/>
          <w:spacing w:val="-2"/>
          <w:sz w:val="20"/>
          <w:szCs w:val="20"/>
          <w:lang w:val="it-IT"/>
        </w:rPr>
        <w:t xml:space="preserve"> ____________</w:t>
      </w:r>
    </w:p>
    <w:p w:rsidR="00D278DC" w:rsidRDefault="00D278DC" w:rsidP="00D278DC">
      <w:pPr>
        <w:pStyle w:val="Paragrafobase"/>
        <w:rPr>
          <w:rFonts w:ascii="Swiss721BT-Thin" w:hAnsi="Swiss721BT-Thin" w:cs="Swiss721BT-Thin"/>
          <w:spacing w:val="-2"/>
          <w:sz w:val="20"/>
          <w:szCs w:val="20"/>
          <w:lang w:val="it-IT"/>
        </w:rPr>
      </w:pPr>
    </w:p>
    <w:p w:rsidR="00D278DC" w:rsidRDefault="00D278DC" w:rsidP="00D278DC">
      <w:pPr>
        <w:pStyle w:val="Paragrafobase"/>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IL SINDACO</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Rilevato il grave evento _______________ che ha colpito il Comune di ________________ il giorno _____________;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Atteso che in conseguenza di ciò, risultano presenti sul territorio comunale accumuli di detriti e rifiuti solidi residuo di</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t xml:space="preserve">______________________________________________________;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Considerata la necessità di provvedere con la massima sollecitudine alla rimozione di tali materiali al fine di evitare gravi conseguenze sotto l’aspetto igienico-sanitario, per l’ambiente e la pubblica incolumità;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Considerato che in queste zone, data la grave entità dei danni, sono in azione forze della protezione Civile, che cooperano nei lavori;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Precisato che è ampiamente dimostrata l’esistenza della grave necessità pubblica di procedere attraverso l’occupazione al reperimento di una piazzola da adibire a discarica di stoccaggio provvisorio per le esigenze di cui sopra;</w:t>
      </w:r>
    </w:p>
    <w:p w:rsidR="00D278DC" w:rsidRDefault="00D278DC" w:rsidP="00D278DC">
      <w:pPr>
        <w:pStyle w:val="Paragrafobase"/>
        <w:ind w:left="140" w:hanging="140"/>
        <w:rPr>
          <w:rFonts w:ascii="Swiss721BT-Thin" w:hAnsi="Swiss721BT-Thin" w:cs="Swiss721BT-Thin"/>
          <w:spacing w:val="-2"/>
          <w:sz w:val="20"/>
          <w:szCs w:val="20"/>
          <w:lang w:val="it-IT"/>
        </w:rPr>
      </w:pPr>
    </w:p>
    <w:p w:rsidR="00D278DC" w:rsidRDefault="00D278DC" w:rsidP="00D278DC">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VISTI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 835 dei Codice Civile, che stabilisce la possibilità per l’autorità amministrativa di requisire beni mobili ed immobili quando ricorrano gravi necessità pubbliche;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15 della legge 24 febbraio 1992 n. 225;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54 comma 2 del </w:t>
      </w:r>
      <w:proofErr w:type="spellStart"/>
      <w:r>
        <w:rPr>
          <w:rFonts w:ascii="Swiss721BT-Thin" w:hAnsi="Swiss721BT-Thin" w:cs="Swiss721BT-Thin"/>
          <w:spacing w:val="-2"/>
          <w:sz w:val="20"/>
          <w:szCs w:val="20"/>
          <w:lang w:val="it-IT"/>
        </w:rPr>
        <w:t>D.Lgs.</w:t>
      </w:r>
      <w:proofErr w:type="spellEnd"/>
      <w:r>
        <w:rPr>
          <w:rFonts w:ascii="Swiss721BT-Thin" w:hAnsi="Swiss721BT-Thin" w:cs="Swiss721BT-Thin"/>
          <w:spacing w:val="-2"/>
          <w:sz w:val="20"/>
          <w:szCs w:val="20"/>
          <w:lang w:val="it-IT"/>
        </w:rPr>
        <w:t xml:space="preserve"> 18 agosto 2000 n.267;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 legge 07.08.1990, n. 241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21 novembre 1985, n. 28</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17 gennaio 1989, n. 3</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12 giugno 2006, n. 9</w:t>
      </w:r>
    </w:p>
    <w:p w:rsidR="00D278DC" w:rsidRDefault="00300BDF"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Il Decreto Legislativo n° 1 del 02 gennaio 2018</w:t>
      </w:r>
    </w:p>
    <w:p w:rsidR="00D278DC" w:rsidRDefault="00D278DC" w:rsidP="00D278DC">
      <w:pPr>
        <w:pStyle w:val="Paragrafobase"/>
        <w:ind w:left="240" w:hanging="240"/>
        <w:rPr>
          <w:rFonts w:ascii="Swiss721BT-Thin" w:hAnsi="Swiss721BT-Thin" w:cs="Swiss721BT-Thin"/>
          <w:spacing w:val="-2"/>
          <w:sz w:val="20"/>
          <w:szCs w:val="20"/>
          <w:lang w:val="it-IT"/>
        </w:rPr>
      </w:pPr>
    </w:p>
    <w:p w:rsidR="00D278DC" w:rsidRDefault="00D278DC" w:rsidP="00D278DC">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ORDINA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1)</w:t>
      </w:r>
      <w:r>
        <w:rPr>
          <w:rFonts w:ascii="Swiss721BT-Thin" w:hAnsi="Swiss721BT-Thin" w:cs="Swiss721BT-Thin"/>
          <w:spacing w:val="-2"/>
          <w:sz w:val="20"/>
          <w:szCs w:val="20"/>
          <w:lang w:val="it-IT"/>
        </w:rPr>
        <w:tab/>
        <w:t xml:space="preserve">Di procedere con effetto immediato all’occupazione d’urgenza in uso ed invia temporanea, per le ragioni ampiamente esposte nelle premesse, di una superficie di terreno di circa Mq._______ posta in Località ___________________, meglio individuata catastalmente dal foglio __________, mappale __________, da adibire a discarica per detriti, macerie, fango, ramaglie, legname, inerti, rifiuti e quant’altro venga asportato dai luoghi colpiti dalla calamità;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2)</w:t>
      </w:r>
      <w:r>
        <w:rPr>
          <w:rFonts w:ascii="Swiss721BT-Thin" w:hAnsi="Swiss721BT-Thin" w:cs="Swiss721BT-Thin"/>
          <w:spacing w:val="-2"/>
          <w:sz w:val="20"/>
          <w:szCs w:val="20"/>
          <w:lang w:val="it-IT"/>
        </w:rPr>
        <w:tab/>
        <w:t xml:space="preserve">Di disporre l’immediata immissione in possesso mediante redazione di apposito verbale di consistenza, provvedendo con successivo provvedimento alla determinazione e alla liquidazione dell’indennità di requisizione;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3)</w:t>
      </w:r>
      <w:r>
        <w:rPr>
          <w:rFonts w:ascii="Swiss721BT-Thin" w:hAnsi="Swiss721BT-Thin" w:cs="Swiss721BT-Thin"/>
          <w:spacing w:val="-2"/>
          <w:sz w:val="20"/>
          <w:szCs w:val="20"/>
          <w:lang w:val="it-IT"/>
        </w:rPr>
        <w:tab/>
        <w:t xml:space="preserve">Di notificare il presente provvedimento: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t xml:space="preserve">• ai proprietari dell’area, Sigg. _________________, residenti in </w:t>
      </w:r>
      <w:proofErr w:type="spellStart"/>
      <w:r>
        <w:rPr>
          <w:rFonts w:ascii="Swiss721BT-Thin" w:hAnsi="Swiss721BT-Thin" w:cs="Swiss721BT-Thin"/>
          <w:spacing w:val="-2"/>
          <w:sz w:val="20"/>
          <w:szCs w:val="20"/>
          <w:lang w:val="it-IT"/>
        </w:rPr>
        <w:t>Loc</w:t>
      </w:r>
      <w:proofErr w:type="spellEnd"/>
      <w:r>
        <w:rPr>
          <w:rFonts w:ascii="Swiss721BT-Thin" w:hAnsi="Swiss721BT-Thin" w:cs="Swiss721BT-Thin"/>
          <w:spacing w:val="-2"/>
          <w:sz w:val="20"/>
          <w:szCs w:val="20"/>
          <w:lang w:val="it-IT"/>
        </w:rPr>
        <w:t xml:space="preserve">. ______________________, via _______________ n. ________ mediante notifica diretta o nell’impossibilità mediante pubblicazione ai sensi di Legge;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t xml:space="preserve">• al Comandante della Polizia Municipale, al Responsabile dell’ufficio Tecnico, al fine di dare immediata esecuzione alla presente Ordinanza; </w:t>
      </w:r>
    </w:p>
    <w:p w:rsidR="00D278DC" w:rsidRDefault="00D278DC" w:rsidP="00D278DC">
      <w:pPr>
        <w:pStyle w:val="Paragrafobase"/>
        <w:ind w:left="240" w:hanging="240"/>
        <w:rPr>
          <w:rFonts w:ascii="Swiss721BT-Thin" w:hAnsi="Swiss721BT-Thin" w:cs="Swiss721BT-Thin"/>
          <w:spacing w:val="-2"/>
          <w:sz w:val="20"/>
          <w:szCs w:val="20"/>
          <w:lang w:val="it-IT"/>
        </w:rPr>
      </w:pPr>
    </w:p>
    <w:p w:rsidR="00D278DC" w:rsidRDefault="00D278DC" w:rsidP="00D278DC">
      <w:pPr>
        <w:pStyle w:val="Paragrafobase"/>
        <w:ind w:left="240" w:hanging="240"/>
        <w:rPr>
          <w:rFonts w:ascii="Swiss721BT-Thin" w:hAnsi="Swiss721BT-Thin" w:cs="Swiss721BT-Thin"/>
          <w:spacing w:val="-2"/>
          <w:sz w:val="20"/>
          <w:szCs w:val="20"/>
          <w:lang w:val="it-IT"/>
        </w:rPr>
      </w:pPr>
    </w:p>
    <w:p w:rsidR="00D278DC" w:rsidRDefault="00D278DC" w:rsidP="00D278DC">
      <w:pPr>
        <w:pStyle w:val="Paragrafobase"/>
        <w:ind w:left="240" w:hanging="240"/>
        <w:rPr>
          <w:rFonts w:ascii="Swiss721BT-Thin" w:hAnsi="Swiss721BT-Thin" w:cs="Swiss721BT-Thin"/>
          <w:spacing w:val="-2"/>
          <w:sz w:val="20"/>
          <w:szCs w:val="20"/>
          <w:lang w:val="it-IT"/>
        </w:rPr>
      </w:pPr>
    </w:p>
    <w:p w:rsidR="00D278DC" w:rsidRDefault="00D278DC" w:rsidP="00D278DC">
      <w:pPr>
        <w:pStyle w:val="Paragrafobase"/>
        <w:ind w:left="240" w:hanging="240"/>
        <w:rPr>
          <w:rFonts w:ascii="Swiss721BT-Thin" w:hAnsi="Swiss721BT-Thin" w:cs="Swiss721BT-Thin"/>
          <w:spacing w:val="-2"/>
          <w:sz w:val="20"/>
          <w:szCs w:val="20"/>
          <w:lang w:val="it-IT"/>
        </w:rPr>
      </w:pPr>
    </w:p>
    <w:p w:rsidR="00D278DC" w:rsidRDefault="00D278DC" w:rsidP="00D278DC">
      <w:pPr>
        <w:pStyle w:val="Paragrafobase"/>
        <w:ind w:left="240" w:hanging="240"/>
        <w:rPr>
          <w:rFonts w:ascii="Swiss721BT-Thin" w:hAnsi="Swiss721BT-Thin" w:cs="Swiss721BT-Thin"/>
          <w:spacing w:val="-2"/>
          <w:sz w:val="20"/>
          <w:szCs w:val="20"/>
          <w:lang w:val="it-IT"/>
        </w:rPr>
      </w:pP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4)</w:t>
      </w:r>
      <w:r>
        <w:rPr>
          <w:rFonts w:ascii="Swiss721BT-Thin" w:hAnsi="Swiss721BT-Thin" w:cs="Swiss721BT-Thin"/>
          <w:spacing w:val="-2"/>
          <w:sz w:val="20"/>
          <w:szCs w:val="20"/>
          <w:lang w:val="it-IT"/>
        </w:rPr>
        <w:tab/>
        <w:t xml:space="preserve">Di provvedere alla fine dell’emergenza, dopo che saranno venuti meno i motivi della urgenza ed indifferibilità conseguenti all’evento verificatosi, alla riconsegna ai legittimi proprietari del terreno nello stato di fatto e di diritto esistente al momento dell’occupazione; </w:t>
      </w:r>
    </w:p>
    <w:p w:rsidR="00D278DC" w:rsidRDefault="00D278DC" w:rsidP="00D278DC">
      <w:pPr>
        <w:pStyle w:val="Paragrafobase"/>
        <w:ind w:left="240" w:hanging="240"/>
        <w:jc w:val="right"/>
        <w:rPr>
          <w:rFonts w:ascii="Swiss721BT-Thin" w:hAnsi="Swiss721BT-Thin" w:cs="Swiss721BT-Thin"/>
          <w:spacing w:val="-2"/>
          <w:sz w:val="20"/>
          <w:szCs w:val="20"/>
          <w:lang w:val="it-IT"/>
        </w:rPr>
      </w:pPr>
    </w:p>
    <w:p w:rsidR="00D278DC" w:rsidRDefault="00D278DC" w:rsidP="00D278DC">
      <w:pPr>
        <w:pStyle w:val="Paragrafobase"/>
        <w:ind w:left="240" w:hanging="240"/>
        <w:jc w:val="center"/>
        <w:rPr>
          <w:rFonts w:ascii="Swiss721BT-Thin" w:hAnsi="Swiss721BT-Thin" w:cs="Swiss721BT-Thin"/>
          <w:spacing w:val="-2"/>
          <w:sz w:val="20"/>
          <w:szCs w:val="20"/>
          <w:lang w:val="it-IT"/>
        </w:rPr>
      </w:pPr>
    </w:p>
    <w:p w:rsidR="00D278DC" w:rsidRDefault="00D278DC" w:rsidP="00D278DC">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RENDE NOTO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a norma di legge il responsabile del procedimento è il Sig. ............................................. il quale provvederà all’adozione di tutti gli atti successivi e conseguenti, e dei necessari impegni di spesa;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copia del presente provvedimento è pubblicata all’Albo del Comune e notificata a ................................. e verrà trasmessa  al Prefetto e al Presidente della Regione.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D278DC" w:rsidRDefault="00D278DC" w:rsidP="00D278DC">
      <w:pPr>
        <w:pStyle w:val="Paragrafobase"/>
        <w:ind w:left="240" w:hanging="240"/>
        <w:rPr>
          <w:rFonts w:ascii="Swiss721BT-Thin" w:hAnsi="Swiss721BT-Thin" w:cs="Swiss721BT-Thin"/>
          <w:spacing w:val="-2"/>
          <w:sz w:val="20"/>
          <w:szCs w:val="20"/>
          <w:lang w:val="it-IT"/>
        </w:rPr>
      </w:pPr>
    </w:p>
    <w:p w:rsidR="00D278DC" w:rsidRDefault="00D278DC" w:rsidP="00D278DC">
      <w:pPr>
        <w:pStyle w:val="Paragrafobase"/>
        <w:ind w:left="240" w:hanging="240"/>
        <w:rPr>
          <w:rFonts w:ascii="Swiss721BT-Thin" w:hAnsi="Swiss721BT-Thin" w:cs="Swiss721BT-Thin"/>
          <w:spacing w:val="-2"/>
          <w:sz w:val="20"/>
          <w:szCs w:val="20"/>
          <w:lang w:val="it-IT"/>
        </w:rPr>
      </w:pP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Dal Municipio di _______________, li ________________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IL SINDACO</w:t>
      </w:r>
    </w:p>
    <w:p w:rsidR="00D278DC" w:rsidRDefault="00D278DC" w:rsidP="00D278DC">
      <w:pPr>
        <w:pStyle w:val="Paragrafobase"/>
        <w:ind w:left="240" w:hanging="240"/>
        <w:rPr>
          <w:rFonts w:ascii="Swiss721BT-Thin" w:hAnsi="Swiss721BT-Thin" w:cs="Swiss721BT-Thin"/>
          <w:spacing w:val="-2"/>
          <w:sz w:val="20"/>
          <w:szCs w:val="20"/>
          <w:lang w:val="it-IT"/>
        </w:rPr>
        <w:sectPr w:rsidR="00D278DC" w:rsidSect="00365008">
          <w:pgSz w:w="11906" w:h="16838"/>
          <w:pgMar w:top="260" w:right="720" w:bottom="720" w:left="720" w:header="11" w:footer="720" w:gutter="0"/>
          <w:cols w:space="720"/>
          <w:noEndnote/>
        </w:sectPr>
      </w:pPr>
    </w:p>
    <w:p w:rsidR="00D278DC" w:rsidRDefault="00D278DC" w:rsidP="00D278DC">
      <w:pPr>
        <w:pStyle w:val="Paragrafobase"/>
        <w:ind w:left="240" w:hanging="240"/>
        <w:rPr>
          <w:rFonts w:ascii="Swiss721BT-Thin" w:hAnsi="Swiss721BT-Thin" w:cs="Swiss721BT-Thin"/>
          <w:spacing w:val="-2"/>
          <w:sz w:val="20"/>
          <w:szCs w:val="20"/>
          <w:lang w:val="it-IT"/>
        </w:rPr>
      </w:pPr>
    </w:p>
    <w:p w:rsidR="00D278DC" w:rsidRDefault="00D278DC" w:rsidP="00D278DC">
      <w:pPr>
        <w:tabs>
          <w:tab w:val="left" w:pos="913"/>
        </w:tabs>
        <w:rPr>
          <w:lang w:eastAsia="ja-JP"/>
        </w:rPr>
      </w:pPr>
      <w:r w:rsidRPr="00F1397E">
        <w:rPr>
          <w:noProof/>
        </w:rPr>
        <mc:AlternateContent>
          <mc:Choice Requires="wps">
            <w:drawing>
              <wp:anchor distT="0" distB="0" distL="114300" distR="114300" simplePos="0" relativeHeight="251759616" behindDoc="0" locked="0" layoutInCell="1" allowOverlap="1" wp14:anchorId="13ADDF23" wp14:editId="1055FEC9">
                <wp:simplePos x="0" y="0"/>
                <wp:positionH relativeFrom="column">
                  <wp:posOffset>2947035</wp:posOffset>
                </wp:positionH>
                <wp:positionV relativeFrom="paragraph">
                  <wp:posOffset>624840</wp:posOffset>
                </wp:positionV>
                <wp:extent cx="4111625" cy="1684020"/>
                <wp:effectExtent l="0" t="0" r="0" b="0"/>
                <wp:wrapSquare wrapText="bothSides"/>
                <wp:docPr id="87" name="Casella di testo 87"/>
                <wp:cNvGraphicFramePr/>
                <a:graphic xmlns:a="http://schemas.openxmlformats.org/drawingml/2006/main">
                  <a:graphicData uri="http://schemas.microsoft.com/office/word/2010/wordprocessingShape">
                    <wps:wsp>
                      <wps:cNvSpPr txBox="1"/>
                      <wps:spPr>
                        <a:xfrm>
                          <a:off x="0" y="0"/>
                          <a:ext cx="4111625" cy="168402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Pr="00721421" w:rsidRDefault="005A6CD1" w:rsidP="00D278DC">
                            <w:pPr>
                              <w:pStyle w:val="Paragrafobase"/>
                              <w:rPr>
                                <w:rFonts w:ascii="Swiss721BT-Thin" w:hAnsi="Swiss721BT-Thin" w:cs="Swiss721BT-Thin"/>
                                <w:spacing w:val="-6"/>
                                <w:sz w:val="44"/>
                                <w:szCs w:val="44"/>
                                <w:lang w:val="it-IT"/>
                              </w:rPr>
                            </w:pPr>
                            <w:r w:rsidRPr="00721421">
                              <w:rPr>
                                <w:rFonts w:ascii="Swiss721BT-Thin" w:hAnsi="Swiss721BT-Thin" w:cs="Swiss721BT-Thin"/>
                                <w:spacing w:val="-6"/>
                                <w:sz w:val="44"/>
                                <w:szCs w:val="44"/>
                                <w:lang w:val="it-IT"/>
                              </w:rPr>
                              <w:t>Ordinanza inerenti demolizioni, sgomberi, evacuazioni transennamento.</w:t>
                            </w:r>
                          </w:p>
                          <w:p w:rsidR="005A6CD1" w:rsidRPr="00721421" w:rsidRDefault="005A6CD1" w:rsidP="00D278DC">
                            <w:pPr>
                              <w:pStyle w:val="Paragrafobase"/>
                              <w:rPr>
                                <w:rFonts w:ascii="Swiss721BT-Thin" w:hAnsi="Swiss721BT-Thin" w:cs="Swiss721BT-Thin"/>
                                <w:spacing w:val="-6"/>
                                <w:sz w:val="44"/>
                                <w:szCs w:val="44"/>
                                <w:lang w:val="it-IT"/>
                              </w:rPr>
                            </w:pPr>
                          </w:p>
                          <w:p w:rsidR="005A6CD1" w:rsidRPr="00721421" w:rsidRDefault="005A6CD1" w:rsidP="00D278DC">
                            <w:pPr>
                              <w:pStyle w:val="Paragrafobase"/>
                              <w:suppressAutoHyphens/>
                              <w:rPr>
                                <w:rFonts w:ascii="Swiss721BT-Thin" w:hAnsi="Swiss721BT-Thin" w:cs="Swiss721BT-Thin"/>
                                <w:spacing w:val="-6"/>
                                <w:sz w:val="56"/>
                                <w:szCs w:val="56"/>
                                <w:lang w:val="it-IT"/>
                              </w:rPr>
                            </w:pPr>
                          </w:p>
                          <w:p w:rsidR="005A6CD1" w:rsidRDefault="005A6CD1" w:rsidP="00D278DC">
                            <w:pPr>
                              <w:pStyle w:val="Testofumetto"/>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ADDF23" id="Casella di testo 87" o:spid="_x0000_s1106" type="#_x0000_t202" style="position:absolute;margin-left:232.05pt;margin-top:49.2pt;width:323.75pt;height:132.6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" filled="f" stroked="f">
                <v:textbox>
                  <w:txbxContent>
                    <w:p w:rsidR="005A6CD1" w:rsidRPr="00721421" w:rsidRDefault="005A6CD1" w:rsidP="00D278DC">
                      <w:pPr>
                        <w:pStyle w:val="Paragrafobase"/>
                        <w:rPr>
                          <w:rFonts w:ascii="Swiss721BT-Thin" w:hAnsi="Swiss721BT-Thin" w:cs="Swiss721BT-Thin"/>
                          <w:spacing w:val="-6"/>
                          <w:sz w:val="44"/>
                          <w:szCs w:val="44"/>
                          <w:lang w:val="it-IT"/>
                        </w:rPr>
                      </w:pPr>
                      <w:r w:rsidRPr="00721421">
                        <w:rPr>
                          <w:rFonts w:ascii="Swiss721BT-Thin" w:hAnsi="Swiss721BT-Thin" w:cs="Swiss721BT-Thin"/>
                          <w:spacing w:val="-6"/>
                          <w:sz w:val="44"/>
                          <w:szCs w:val="44"/>
                          <w:lang w:val="it-IT"/>
                        </w:rPr>
                        <w:t>Ordinanza inerenti demolizioni, sgomberi, evacuazioni transennamento.</w:t>
                      </w:r>
                    </w:p>
                    <w:p w:rsidR="005A6CD1" w:rsidRPr="00721421" w:rsidRDefault="005A6CD1" w:rsidP="00D278DC">
                      <w:pPr>
                        <w:pStyle w:val="Paragrafobase"/>
                        <w:rPr>
                          <w:rFonts w:ascii="Swiss721BT-Thin" w:hAnsi="Swiss721BT-Thin" w:cs="Swiss721BT-Thin"/>
                          <w:spacing w:val="-6"/>
                          <w:sz w:val="44"/>
                          <w:szCs w:val="44"/>
                          <w:lang w:val="it-IT"/>
                        </w:rPr>
                      </w:pPr>
                    </w:p>
                    <w:p w:rsidR="005A6CD1" w:rsidRPr="00721421" w:rsidRDefault="005A6CD1" w:rsidP="00D278DC">
                      <w:pPr>
                        <w:pStyle w:val="Paragrafobase"/>
                        <w:suppressAutoHyphens/>
                        <w:rPr>
                          <w:rFonts w:ascii="Swiss721BT-Thin" w:hAnsi="Swiss721BT-Thin" w:cs="Swiss721BT-Thin"/>
                          <w:spacing w:val="-6"/>
                          <w:sz w:val="56"/>
                          <w:szCs w:val="56"/>
                          <w:lang w:val="it-IT"/>
                        </w:rPr>
                      </w:pPr>
                    </w:p>
                    <w:p w:rsidR="005A6CD1" w:rsidRDefault="005A6CD1" w:rsidP="00D278DC">
                      <w:pPr>
                        <w:pStyle w:val="Testofumetto"/>
                      </w:pPr>
                    </w:p>
                  </w:txbxContent>
                </v:textbox>
                <w10:wrap type="square"/>
              </v:shape>
            </w:pict>
          </mc:Fallback>
        </mc:AlternateContent>
      </w:r>
      <w:r w:rsidRPr="00F1397E">
        <w:rPr>
          <w:noProof/>
        </w:rPr>
        <mc:AlternateContent>
          <mc:Choice Requires="wps">
            <w:drawing>
              <wp:anchor distT="0" distB="0" distL="114300" distR="114300" simplePos="0" relativeHeight="251760640" behindDoc="0" locked="0" layoutInCell="1" allowOverlap="1" wp14:anchorId="4E1C19EB" wp14:editId="271B2F5A">
                <wp:simplePos x="0" y="0"/>
                <wp:positionH relativeFrom="column">
                  <wp:posOffset>2947035</wp:posOffset>
                </wp:positionH>
                <wp:positionV relativeFrom="paragraph">
                  <wp:posOffset>289560</wp:posOffset>
                </wp:positionV>
                <wp:extent cx="1485900" cy="457200"/>
                <wp:effectExtent l="0" t="0" r="0" b="0"/>
                <wp:wrapSquare wrapText="bothSides"/>
                <wp:docPr id="88" name="Casella di testo 88"/>
                <wp:cNvGraphicFramePr/>
                <a:graphic xmlns:a="http://schemas.openxmlformats.org/drawingml/2006/main">
                  <a:graphicData uri="http://schemas.microsoft.com/office/word/2010/wordprocessingShape">
                    <wps:wsp>
                      <wps:cNvSpPr txBox="1"/>
                      <wps:spPr>
                        <a:xfrm>
                          <a:off x="0" y="0"/>
                          <a:ext cx="1485900" cy="4572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Default="005A6CD1" w:rsidP="00D278DC">
                            <w:r>
                              <w:rPr>
                                <w:rFonts w:ascii="Swiss721BT-Thin" w:hAnsi="Swiss721BT-Thin" w:cs="Swiss721BT-Thin"/>
                                <w:sz w:val="32"/>
                                <w:szCs w:val="32"/>
                              </w:rPr>
                              <w:t>Mod.32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E1C19EB" id="Casella di testo 88" o:spid="_x0000_s1107" type="#_x0000_t202" style="position:absolute;margin-left:232.05pt;margin-top:22.8pt;width:117pt;height:36pt;z-index:2517606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" filled="f" stroked="f">
                <v:textbox>
                  <w:txbxContent>
                    <w:p w:rsidR="005A6CD1" w:rsidRDefault="005A6CD1" w:rsidP="00D278DC">
                      <w:r>
                        <w:rPr>
                          <w:rFonts w:ascii="Swiss721BT-Thin" w:hAnsi="Swiss721BT-Thin" w:cs="Swiss721BT-Thin"/>
                          <w:sz w:val="32"/>
                          <w:szCs w:val="32"/>
                        </w:rPr>
                        <w:t>Mod.32</w:t>
                      </w:r>
                    </w:p>
                  </w:txbxContent>
                </v:textbox>
                <w10:wrap type="square"/>
              </v:shape>
            </w:pict>
          </mc:Fallback>
        </mc:AlternateContent>
      </w:r>
    </w:p>
    <w:p w:rsidR="00D278DC" w:rsidRPr="00D278DC" w:rsidRDefault="00D278DC" w:rsidP="00D278DC">
      <w:pPr>
        <w:rPr>
          <w:lang w:eastAsia="ja-JP"/>
        </w:rPr>
      </w:pPr>
    </w:p>
    <w:p w:rsidR="00D278DC" w:rsidRPr="00D278DC" w:rsidRDefault="00D278DC" w:rsidP="00D278DC">
      <w:pPr>
        <w:rPr>
          <w:lang w:eastAsia="ja-JP"/>
        </w:rPr>
      </w:pPr>
    </w:p>
    <w:p w:rsidR="00D278DC" w:rsidRPr="00D278DC" w:rsidRDefault="00D278DC" w:rsidP="00D278DC">
      <w:pPr>
        <w:rPr>
          <w:lang w:eastAsia="ja-JP"/>
        </w:rPr>
      </w:pPr>
    </w:p>
    <w:p w:rsidR="00D278DC" w:rsidRPr="00D278DC" w:rsidRDefault="00D278DC" w:rsidP="00D278DC">
      <w:pPr>
        <w:rPr>
          <w:lang w:eastAsia="ja-JP"/>
        </w:rPr>
      </w:pPr>
    </w:p>
    <w:p w:rsidR="00D278DC" w:rsidRPr="00D278DC" w:rsidRDefault="00D278DC" w:rsidP="00D278DC">
      <w:pPr>
        <w:rPr>
          <w:lang w:eastAsia="ja-JP"/>
        </w:rPr>
      </w:pPr>
    </w:p>
    <w:p w:rsidR="00D278DC" w:rsidRPr="00D278DC" w:rsidRDefault="00D278DC" w:rsidP="00D278DC">
      <w:pPr>
        <w:rPr>
          <w:lang w:eastAsia="ja-JP"/>
        </w:rPr>
      </w:pPr>
    </w:p>
    <w:p w:rsidR="00D278DC" w:rsidRPr="00D278DC" w:rsidRDefault="00D278DC" w:rsidP="00D278DC">
      <w:pPr>
        <w:rPr>
          <w:lang w:eastAsia="ja-JP"/>
        </w:rPr>
      </w:pPr>
    </w:p>
    <w:p w:rsidR="00D278DC" w:rsidRPr="00D278DC" w:rsidRDefault="00D278DC" w:rsidP="00D278DC">
      <w:pPr>
        <w:rPr>
          <w:lang w:eastAsia="ja-JP"/>
        </w:rPr>
      </w:pPr>
    </w:p>
    <w:p w:rsidR="00D278DC" w:rsidRPr="00D278DC" w:rsidRDefault="00D278DC" w:rsidP="00D278DC">
      <w:pPr>
        <w:rPr>
          <w:lang w:eastAsia="ja-JP"/>
        </w:rPr>
      </w:pPr>
    </w:p>
    <w:p w:rsidR="00D278DC" w:rsidRDefault="00D278DC" w:rsidP="00D278DC">
      <w:pPr>
        <w:rPr>
          <w:lang w:eastAsia="ja-JP"/>
        </w:rPr>
      </w:pPr>
    </w:p>
    <w:p w:rsidR="00D278DC" w:rsidRDefault="00D278DC" w:rsidP="00D278DC">
      <w:pPr>
        <w:pStyle w:val="Paragrafobase"/>
        <w:rPr>
          <w:rFonts w:ascii="Swiss721BT-Thin" w:hAnsi="Swiss721BT-Thin" w:cs="Swiss721BT-Thin"/>
          <w:spacing w:val="-2"/>
          <w:sz w:val="20"/>
          <w:szCs w:val="20"/>
          <w:lang w:val="it-IT"/>
        </w:rPr>
      </w:pPr>
    </w:p>
    <w:p w:rsidR="00D278DC" w:rsidRDefault="00D278DC" w:rsidP="00D278DC">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Ordinanza </w:t>
      </w:r>
      <w:proofErr w:type="spellStart"/>
      <w:r>
        <w:rPr>
          <w:rFonts w:ascii="Swiss721BT-Thin" w:hAnsi="Swiss721BT-Thin" w:cs="Swiss721BT-Thin"/>
          <w:spacing w:val="-2"/>
          <w:sz w:val="20"/>
          <w:szCs w:val="20"/>
          <w:lang w:val="it-IT"/>
        </w:rPr>
        <w:t>n.______del</w:t>
      </w:r>
      <w:proofErr w:type="spellEnd"/>
      <w:r>
        <w:rPr>
          <w:rFonts w:ascii="Swiss721BT-Thin" w:hAnsi="Swiss721BT-Thin" w:cs="Swiss721BT-Thin"/>
          <w:spacing w:val="-2"/>
          <w:sz w:val="20"/>
          <w:szCs w:val="20"/>
          <w:lang w:val="it-IT"/>
        </w:rPr>
        <w:t xml:space="preserve"> ____________</w:t>
      </w:r>
    </w:p>
    <w:p w:rsidR="00D278DC" w:rsidRDefault="00D278DC" w:rsidP="00D278DC">
      <w:pPr>
        <w:pStyle w:val="Paragrafobase"/>
        <w:rPr>
          <w:rFonts w:ascii="Swiss721BT-Thin" w:hAnsi="Swiss721BT-Thin" w:cs="Swiss721BT-Thin"/>
          <w:spacing w:val="-2"/>
          <w:sz w:val="20"/>
          <w:szCs w:val="20"/>
          <w:lang w:val="it-IT"/>
        </w:rPr>
      </w:pPr>
    </w:p>
    <w:p w:rsidR="00D278DC" w:rsidRDefault="00D278DC" w:rsidP="00D278DC">
      <w:pPr>
        <w:pStyle w:val="Paragrafobase"/>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IL SINDACO</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Premesso che in data .............., un (descrizione dell’evento) ha causato danni alle persone, alle abitazioni ed alle strutture pubbliche e produttive del Comune di ____________________;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Considerato che la situazione è tale da aver causato (descrizione eventi e misure adottate)………………;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Dato atto che i tecnici incaricati hanno presentato la relazione allegata in copia alla presente ordinanza, e segnalano che l’immobile sito in .........................(indirizzo, e se possibile aggiungere l’identificazione catastale) di proprietà di ...................... è pericolante e minaccia di crollare sulla via .........................;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r>
      <w:r>
        <w:rPr>
          <w:rFonts w:ascii="Swiss721BT-Thin" w:hAnsi="Swiss721BT-Thin" w:cs="Swiss721BT-Thin"/>
          <w:spacing w:val="-4"/>
          <w:sz w:val="20"/>
          <w:szCs w:val="20"/>
          <w:lang w:val="it-IT"/>
        </w:rPr>
        <w:t>Considerato che si rende pertanto necessario nell’immediato procedere al transennamento di detta via............., antistante lo stabile pericolante (se lo stato dei luoghi lo consente aggiungere “riducendo la circolazione ad unica corsia”);</w:t>
      </w:r>
      <w:r>
        <w:rPr>
          <w:rFonts w:ascii="Swiss721BT-Thin" w:hAnsi="Swiss721BT-Thin" w:cs="Swiss721BT-Thin"/>
          <w:spacing w:val="-2"/>
          <w:sz w:val="20"/>
          <w:szCs w:val="20"/>
          <w:lang w:val="it-IT"/>
        </w:rPr>
        <w:t xml:space="preserve">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Ritenuto di dover provvedere in merito, stante l’esigenza di tutelare la pubblica e privata incolumità;</w:t>
      </w:r>
    </w:p>
    <w:p w:rsidR="00D278DC" w:rsidRDefault="00D278DC" w:rsidP="00D278DC">
      <w:pPr>
        <w:pStyle w:val="Paragrafobase"/>
        <w:ind w:left="140" w:hanging="140"/>
        <w:rPr>
          <w:rFonts w:ascii="Swiss721BT-Thin" w:hAnsi="Swiss721BT-Thin" w:cs="Swiss721BT-Thin"/>
          <w:spacing w:val="-2"/>
          <w:sz w:val="20"/>
          <w:szCs w:val="20"/>
          <w:lang w:val="it-IT"/>
        </w:rPr>
      </w:pPr>
    </w:p>
    <w:p w:rsidR="00D278DC" w:rsidRDefault="00D278DC" w:rsidP="00D278DC">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VISTI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 25 del D.P.R. 24.7.1977, n.616;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 16 del D.P.R. 6.2.1981, n.66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15 della legge 24 febbraio 1992 n. 225;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54 comma 2 del </w:t>
      </w:r>
      <w:proofErr w:type="spellStart"/>
      <w:r>
        <w:rPr>
          <w:rFonts w:ascii="Swiss721BT-Thin" w:hAnsi="Swiss721BT-Thin" w:cs="Swiss721BT-Thin"/>
          <w:spacing w:val="-2"/>
          <w:sz w:val="20"/>
          <w:szCs w:val="20"/>
          <w:lang w:val="it-IT"/>
        </w:rPr>
        <w:t>D.Lgs.</w:t>
      </w:r>
      <w:proofErr w:type="spellEnd"/>
      <w:r>
        <w:rPr>
          <w:rFonts w:ascii="Swiss721BT-Thin" w:hAnsi="Swiss721BT-Thin" w:cs="Swiss721BT-Thin"/>
          <w:spacing w:val="-2"/>
          <w:sz w:val="20"/>
          <w:szCs w:val="20"/>
          <w:lang w:val="it-IT"/>
        </w:rPr>
        <w:t xml:space="preserve"> 18 agosto 2000 n.267;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 legge 07.08.1990, n. 241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21 novembre 1985, n. 28</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17 gennaio 1989, n. 3</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12 giugno 2006, n. 9</w:t>
      </w:r>
    </w:p>
    <w:p w:rsidR="00D278DC" w:rsidRDefault="00300BDF"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Il Decreto Legislativo n° 1 del 02 gennaio 2018</w:t>
      </w:r>
    </w:p>
    <w:p w:rsidR="00D278DC" w:rsidRDefault="00D278DC" w:rsidP="00D278DC">
      <w:pPr>
        <w:pStyle w:val="Paragrafobase"/>
        <w:ind w:left="240" w:hanging="240"/>
        <w:rPr>
          <w:rFonts w:ascii="Swiss721BT-Thin" w:hAnsi="Swiss721BT-Thin" w:cs="Swiss721BT-Thin"/>
          <w:spacing w:val="-2"/>
          <w:sz w:val="20"/>
          <w:szCs w:val="20"/>
          <w:lang w:val="it-IT"/>
        </w:rPr>
      </w:pPr>
    </w:p>
    <w:p w:rsidR="00D278DC" w:rsidRDefault="00D278DC" w:rsidP="00D278DC">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ORDINA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per i motivi esposti in premessa e che si intendono espressamente richiamati, al Sig............................. il transennamento immediato dell’area antistante l’edificio sito in Comune di.............. via........., (catastalmente individuato........) avvertendolo che nel caso non adempisse il Comune provvederà direttamente, con rivalsa di spese, e trasmetterà rapporto all’autorità giudiziaria ai sensi dell’art. 650 del C.P.;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al responsabile della Polizia Municipale di provvedere, utilizzando il personale municipale, ad installare adeguata segnaletica che indichi la </w:t>
      </w:r>
      <w:proofErr w:type="spellStart"/>
      <w:r>
        <w:rPr>
          <w:rFonts w:ascii="Swiss721BT-Thin" w:hAnsi="Swiss721BT-Thin" w:cs="Swiss721BT-Thin"/>
          <w:spacing w:val="-2"/>
          <w:sz w:val="20"/>
          <w:szCs w:val="20"/>
          <w:lang w:val="it-IT"/>
        </w:rPr>
        <w:t>necessita’</w:t>
      </w:r>
      <w:proofErr w:type="spellEnd"/>
      <w:r>
        <w:rPr>
          <w:rFonts w:ascii="Swiss721BT-Thin" w:hAnsi="Swiss721BT-Thin" w:cs="Swiss721BT-Thin"/>
          <w:spacing w:val="-2"/>
          <w:sz w:val="20"/>
          <w:szCs w:val="20"/>
          <w:lang w:val="it-IT"/>
        </w:rPr>
        <w:t xml:space="preserve"> di procedere a senso unico alternato  (o se non sia possibile il divieto di accesso);</w:t>
      </w:r>
    </w:p>
    <w:p w:rsidR="00D278DC" w:rsidRDefault="00D278DC" w:rsidP="00D278DC">
      <w:pPr>
        <w:pStyle w:val="Paragrafobase"/>
        <w:ind w:left="240" w:hanging="240"/>
        <w:rPr>
          <w:rFonts w:ascii="Swiss721BT-Thin" w:hAnsi="Swiss721BT-Thin" w:cs="Swiss721BT-Thin"/>
          <w:spacing w:val="-2"/>
          <w:sz w:val="20"/>
          <w:szCs w:val="20"/>
          <w:lang w:val="it-IT"/>
        </w:rPr>
      </w:pPr>
    </w:p>
    <w:p w:rsidR="00D278DC" w:rsidRDefault="00D278DC" w:rsidP="00D278DC">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RENDE NOTO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Che a norma di legge il responsabile del procedimento è il Sig. ..................... il quale provvederà all’adozione di tutti gli atti successivi e conseguenti;</w:t>
      </w:r>
    </w:p>
    <w:p w:rsidR="00D278DC" w:rsidRDefault="00D278DC" w:rsidP="00D278DC">
      <w:pPr>
        <w:pStyle w:val="Paragrafobase"/>
        <w:ind w:left="240" w:hanging="240"/>
        <w:rPr>
          <w:rFonts w:ascii="Swiss721BT-Thin" w:hAnsi="Swiss721BT-Thin" w:cs="Swiss721BT-Thin"/>
          <w:spacing w:val="-2"/>
          <w:sz w:val="20"/>
          <w:szCs w:val="20"/>
          <w:lang w:val="it-IT"/>
        </w:rPr>
      </w:pPr>
    </w:p>
    <w:p w:rsidR="00D278DC" w:rsidRDefault="00D278DC" w:rsidP="00D278DC">
      <w:pPr>
        <w:pStyle w:val="Paragrafobase"/>
        <w:ind w:left="240" w:hanging="240"/>
        <w:jc w:val="right"/>
        <w:rPr>
          <w:rFonts w:ascii="Swiss721BT-Thin" w:hAnsi="Swiss721BT-Thin" w:cs="Swiss721BT-Thin"/>
          <w:spacing w:val="-2"/>
          <w:sz w:val="20"/>
          <w:szCs w:val="20"/>
          <w:lang w:val="it-IT"/>
        </w:rPr>
      </w:pPr>
      <w:r>
        <w:rPr>
          <w:rFonts w:ascii="Swiss721BT-Thin" w:hAnsi="Swiss721BT-Thin" w:cs="Swiss721BT-Thin"/>
          <w:spacing w:val="-2"/>
          <w:sz w:val="20"/>
          <w:szCs w:val="20"/>
          <w:lang w:val="it-IT"/>
        </w:rPr>
        <w:t>Segue…</w:t>
      </w:r>
    </w:p>
    <w:p w:rsidR="00D278DC" w:rsidRDefault="00D278DC" w:rsidP="00D278DC">
      <w:pPr>
        <w:pStyle w:val="Paragrafobase"/>
        <w:ind w:left="240" w:hanging="240"/>
        <w:rPr>
          <w:rFonts w:ascii="Swiss721BT-Thin" w:hAnsi="Swiss721BT-Thin" w:cs="Swiss721BT-Thin"/>
          <w:spacing w:val="-2"/>
          <w:sz w:val="20"/>
          <w:szCs w:val="20"/>
          <w:lang w:val="it-IT"/>
        </w:rPr>
      </w:pPr>
    </w:p>
    <w:p w:rsidR="00D278DC" w:rsidRDefault="00D278DC" w:rsidP="00D278DC">
      <w:pPr>
        <w:pStyle w:val="Paragrafobase"/>
        <w:ind w:left="240" w:hanging="240"/>
        <w:rPr>
          <w:rFonts w:ascii="Swiss721BT-Thin" w:hAnsi="Swiss721BT-Thin" w:cs="Swiss721BT-Thin"/>
          <w:spacing w:val="-2"/>
          <w:sz w:val="20"/>
          <w:szCs w:val="20"/>
          <w:lang w:val="it-IT"/>
        </w:rPr>
      </w:pPr>
    </w:p>
    <w:p w:rsidR="00D278DC" w:rsidRDefault="00D278DC" w:rsidP="00D278DC">
      <w:pPr>
        <w:pStyle w:val="Paragrafobase"/>
        <w:ind w:left="240" w:hanging="240"/>
        <w:rPr>
          <w:rFonts w:ascii="Swiss721BT-Thin" w:hAnsi="Swiss721BT-Thin" w:cs="Swiss721BT-Thin"/>
          <w:spacing w:val="-2"/>
          <w:sz w:val="20"/>
          <w:szCs w:val="20"/>
          <w:lang w:val="it-IT"/>
        </w:rPr>
      </w:pPr>
    </w:p>
    <w:p w:rsidR="00D278DC" w:rsidRDefault="00D278DC" w:rsidP="00D278DC">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AVVERTE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Che eventuali danni a persone e cose, derivanti dal mancato rispetto del presente provvedimento, saranno a carico degli inadempienti che ne risponderanno in via civile, penale ed amministrativa;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4"/>
          <w:sz w:val="20"/>
          <w:szCs w:val="20"/>
          <w:lang w:val="it-IT"/>
        </w:rPr>
        <w:t>•</w:t>
      </w:r>
      <w:r>
        <w:rPr>
          <w:rFonts w:ascii="Swiss721BT-Thin" w:hAnsi="Swiss721BT-Thin" w:cs="Swiss721BT-Thin"/>
          <w:spacing w:val="-4"/>
          <w:sz w:val="20"/>
          <w:szCs w:val="20"/>
          <w:lang w:val="it-IT"/>
        </w:rPr>
        <w:tab/>
        <w:t xml:space="preserve">Che contro la presente ordinanza quanti hanno interesse potranno fare ricorso nelle sedi competenti a termini di legge;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Copia del presente provvedimento è pubblicata all’Albo del Comune  e verrà trasmessa al Prefetto e al Presidente della Regione.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Sono incaricati della esecuzione della presente ordinanza, i Vigili Urbani, le Forze dell’Ordine (altri…).</w:t>
      </w:r>
    </w:p>
    <w:p w:rsidR="00D278DC" w:rsidRDefault="00D278DC" w:rsidP="00D278DC">
      <w:pPr>
        <w:pStyle w:val="Paragrafobase"/>
        <w:ind w:left="240" w:hanging="240"/>
        <w:rPr>
          <w:rFonts w:ascii="Swiss721BT-Thin" w:hAnsi="Swiss721BT-Thin" w:cs="Swiss721BT-Thin"/>
          <w:spacing w:val="-2"/>
          <w:sz w:val="20"/>
          <w:szCs w:val="20"/>
          <w:lang w:val="it-IT"/>
        </w:rPr>
      </w:pP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Dal Municipio di _________________, li ________________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IL SINDACO</w:t>
      </w:r>
    </w:p>
    <w:p w:rsidR="00D278DC" w:rsidRDefault="00D278DC" w:rsidP="00D278DC">
      <w:pPr>
        <w:ind w:firstLine="708"/>
        <w:rPr>
          <w:lang w:eastAsia="ja-JP"/>
        </w:rPr>
        <w:sectPr w:rsidR="00D278DC" w:rsidSect="00365008">
          <w:pgSz w:w="11906" w:h="16838"/>
          <w:pgMar w:top="260" w:right="720" w:bottom="720" w:left="720" w:header="11" w:footer="720" w:gutter="0"/>
          <w:cols w:space="720"/>
          <w:noEndnote/>
        </w:sectPr>
      </w:pPr>
    </w:p>
    <w:p w:rsidR="00D278DC" w:rsidRDefault="00D278DC" w:rsidP="00D278DC">
      <w:pPr>
        <w:ind w:firstLine="708"/>
        <w:rPr>
          <w:lang w:eastAsia="ja-JP"/>
        </w:rPr>
      </w:pPr>
      <w:r w:rsidRPr="00F1397E">
        <w:rPr>
          <w:noProof/>
        </w:rPr>
        <w:lastRenderedPageBreak/>
        <mc:AlternateContent>
          <mc:Choice Requires="wps">
            <w:drawing>
              <wp:anchor distT="0" distB="0" distL="114300" distR="114300" simplePos="0" relativeHeight="251763712" behindDoc="0" locked="0" layoutInCell="1" allowOverlap="1" wp14:anchorId="2AC4E86D" wp14:editId="329A4F64">
                <wp:simplePos x="0" y="0"/>
                <wp:positionH relativeFrom="column">
                  <wp:posOffset>3023235</wp:posOffset>
                </wp:positionH>
                <wp:positionV relativeFrom="paragraph">
                  <wp:posOffset>624205</wp:posOffset>
                </wp:positionV>
                <wp:extent cx="1485900" cy="457200"/>
                <wp:effectExtent l="0" t="0" r="0" b="0"/>
                <wp:wrapSquare wrapText="bothSides"/>
                <wp:docPr id="90" name="Casella di testo 90"/>
                <wp:cNvGraphicFramePr/>
                <a:graphic xmlns:a="http://schemas.openxmlformats.org/drawingml/2006/main">
                  <a:graphicData uri="http://schemas.microsoft.com/office/word/2010/wordprocessingShape">
                    <wps:wsp>
                      <wps:cNvSpPr txBox="1"/>
                      <wps:spPr>
                        <a:xfrm>
                          <a:off x="0" y="0"/>
                          <a:ext cx="1485900" cy="4572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Default="005A6CD1" w:rsidP="00D278DC">
                            <w:r>
                              <w:rPr>
                                <w:rFonts w:ascii="Swiss721BT-Thin" w:hAnsi="Swiss721BT-Thin" w:cs="Swiss721BT-Thin"/>
                                <w:sz w:val="32"/>
                                <w:szCs w:val="32"/>
                              </w:rPr>
                              <w:t>Mod.33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AC4E86D" id="Casella di testo 90" o:spid="_x0000_s1108" type="#_x0000_t202" style="position:absolute;left:0;text-align:left;margin-left:238.05pt;margin-top:49.15pt;width:117pt;height:36pt;z-index:2517637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" filled="f" stroked="f">
                <v:textbox>
                  <w:txbxContent>
                    <w:p w:rsidR="005A6CD1" w:rsidRDefault="005A6CD1" w:rsidP="00D278DC">
                      <w:r>
                        <w:rPr>
                          <w:rFonts w:ascii="Swiss721BT-Thin" w:hAnsi="Swiss721BT-Thin" w:cs="Swiss721BT-Thin"/>
                          <w:sz w:val="32"/>
                          <w:szCs w:val="32"/>
                        </w:rPr>
                        <w:t>Mod.33</w:t>
                      </w:r>
                    </w:p>
                  </w:txbxContent>
                </v:textbox>
                <w10:wrap type="square"/>
              </v:shape>
            </w:pict>
          </mc:Fallback>
        </mc:AlternateContent>
      </w:r>
      <w:r w:rsidRPr="00F1397E">
        <w:rPr>
          <w:noProof/>
        </w:rPr>
        <mc:AlternateContent>
          <mc:Choice Requires="wps">
            <w:drawing>
              <wp:anchor distT="0" distB="0" distL="114300" distR="114300" simplePos="0" relativeHeight="251762688" behindDoc="0" locked="0" layoutInCell="1" allowOverlap="1" wp14:anchorId="7078E676" wp14:editId="50A1A900">
                <wp:simplePos x="0" y="0"/>
                <wp:positionH relativeFrom="column">
                  <wp:posOffset>3099435</wp:posOffset>
                </wp:positionH>
                <wp:positionV relativeFrom="paragraph">
                  <wp:posOffset>959485</wp:posOffset>
                </wp:positionV>
                <wp:extent cx="4111625" cy="1684020"/>
                <wp:effectExtent l="0" t="0" r="0" b="0"/>
                <wp:wrapSquare wrapText="bothSides"/>
                <wp:docPr id="89" name="Casella di testo 89"/>
                <wp:cNvGraphicFramePr/>
                <a:graphic xmlns:a="http://schemas.openxmlformats.org/drawingml/2006/main">
                  <a:graphicData uri="http://schemas.microsoft.com/office/word/2010/wordprocessingShape">
                    <wps:wsp>
                      <wps:cNvSpPr txBox="1"/>
                      <wps:spPr>
                        <a:xfrm>
                          <a:off x="0" y="0"/>
                          <a:ext cx="4111625" cy="168402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Pr="00721421" w:rsidRDefault="005A6CD1" w:rsidP="00D278DC">
                            <w:pPr>
                              <w:pStyle w:val="Paragrafobase"/>
                              <w:rPr>
                                <w:rFonts w:ascii="Swiss721BT-Thin" w:hAnsi="Swiss721BT-Thin" w:cs="Swiss721BT-Thin"/>
                                <w:spacing w:val="-6"/>
                                <w:sz w:val="44"/>
                                <w:szCs w:val="44"/>
                                <w:lang w:val="it-IT"/>
                              </w:rPr>
                            </w:pPr>
                            <w:r w:rsidRPr="00721421">
                              <w:rPr>
                                <w:rFonts w:ascii="Swiss721BT-Thin" w:hAnsi="Swiss721BT-Thin" w:cs="Swiss721BT-Thin"/>
                                <w:spacing w:val="-6"/>
                                <w:sz w:val="44"/>
                                <w:szCs w:val="44"/>
                                <w:lang w:val="it-IT"/>
                              </w:rPr>
                              <w:t>Ordinanza di istituzione zona traffico limitato per finalità di protezione civile.</w:t>
                            </w:r>
                          </w:p>
                          <w:p w:rsidR="005A6CD1" w:rsidRPr="00721421" w:rsidRDefault="005A6CD1" w:rsidP="00D278DC">
                            <w:pPr>
                              <w:pStyle w:val="Paragrafobase"/>
                              <w:rPr>
                                <w:rFonts w:ascii="Swiss721BT-Thin" w:hAnsi="Swiss721BT-Thin" w:cs="Swiss721BT-Thin"/>
                                <w:spacing w:val="-6"/>
                                <w:sz w:val="44"/>
                                <w:szCs w:val="44"/>
                                <w:lang w:val="it-IT"/>
                              </w:rPr>
                            </w:pPr>
                          </w:p>
                          <w:p w:rsidR="005A6CD1" w:rsidRPr="00721421" w:rsidRDefault="005A6CD1" w:rsidP="00D278DC">
                            <w:pPr>
                              <w:pStyle w:val="Paragrafobase"/>
                              <w:suppressAutoHyphens/>
                              <w:rPr>
                                <w:rFonts w:ascii="Swiss721BT-Thin" w:hAnsi="Swiss721BT-Thin" w:cs="Swiss721BT-Thin"/>
                                <w:spacing w:val="-6"/>
                                <w:sz w:val="56"/>
                                <w:szCs w:val="56"/>
                                <w:lang w:val="it-IT"/>
                              </w:rPr>
                            </w:pPr>
                          </w:p>
                          <w:p w:rsidR="005A6CD1" w:rsidRDefault="005A6CD1" w:rsidP="00D278DC">
                            <w:pPr>
                              <w:pStyle w:val="Testofumetto"/>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78E676" id="Casella di testo 89" o:spid="_x0000_s1109" type="#_x0000_t202" style="position:absolute;left:0;text-align:left;margin-left:244.05pt;margin-top:75.55pt;width:323.75pt;height:132.6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" filled="f" stroked="f">
                <v:textbox>
                  <w:txbxContent>
                    <w:p w:rsidR="005A6CD1" w:rsidRPr="00721421" w:rsidRDefault="005A6CD1" w:rsidP="00D278DC">
                      <w:pPr>
                        <w:pStyle w:val="Paragrafobase"/>
                        <w:rPr>
                          <w:rFonts w:ascii="Swiss721BT-Thin" w:hAnsi="Swiss721BT-Thin" w:cs="Swiss721BT-Thin"/>
                          <w:spacing w:val="-6"/>
                          <w:sz w:val="44"/>
                          <w:szCs w:val="44"/>
                          <w:lang w:val="it-IT"/>
                        </w:rPr>
                      </w:pPr>
                      <w:r w:rsidRPr="00721421">
                        <w:rPr>
                          <w:rFonts w:ascii="Swiss721BT-Thin" w:hAnsi="Swiss721BT-Thin" w:cs="Swiss721BT-Thin"/>
                          <w:spacing w:val="-6"/>
                          <w:sz w:val="44"/>
                          <w:szCs w:val="44"/>
                          <w:lang w:val="it-IT"/>
                        </w:rPr>
                        <w:t>Ordinanza di istituzione zona traffico limitato per finalità di protezione civile.</w:t>
                      </w:r>
                    </w:p>
                    <w:p w:rsidR="005A6CD1" w:rsidRPr="00721421" w:rsidRDefault="005A6CD1" w:rsidP="00D278DC">
                      <w:pPr>
                        <w:pStyle w:val="Paragrafobase"/>
                        <w:rPr>
                          <w:rFonts w:ascii="Swiss721BT-Thin" w:hAnsi="Swiss721BT-Thin" w:cs="Swiss721BT-Thin"/>
                          <w:spacing w:val="-6"/>
                          <w:sz w:val="44"/>
                          <w:szCs w:val="44"/>
                          <w:lang w:val="it-IT"/>
                        </w:rPr>
                      </w:pPr>
                    </w:p>
                    <w:p w:rsidR="005A6CD1" w:rsidRPr="00721421" w:rsidRDefault="005A6CD1" w:rsidP="00D278DC">
                      <w:pPr>
                        <w:pStyle w:val="Paragrafobase"/>
                        <w:suppressAutoHyphens/>
                        <w:rPr>
                          <w:rFonts w:ascii="Swiss721BT-Thin" w:hAnsi="Swiss721BT-Thin" w:cs="Swiss721BT-Thin"/>
                          <w:spacing w:val="-6"/>
                          <w:sz w:val="56"/>
                          <w:szCs w:val="56"/>
                          <w:lang w:val="it-IT"/>
                        </w:rPr>
                      </w:pPr>
                    </w:p>
                    <w:p w:rsidR="005A6CD1" w:rsidRDefault="005A6CD1" w:rsidP="00D278DC">
                      <w:pPr>
                        <w:pStyle w:val="Testofumetto"/>
                      </w:pPr>
                    </w:p>
                  </w:txbxContent>
                </v:textbox>
                <w10:wrap type="square"/>
              </v:shape>
            </w:pict>
          </mc:Fallback>
        </mc:AlternateContent>
      </w:r>
    </w:p>
    <w:p w:rsidR="00D278DC" w:rsidRPr="00D278DC" w:rsidRDefault="00D278DC" w:rsidP="00D278DC">
      <w:pPr>
        <w:rPr>
          <w:lang w:eastAsia="ja-JP"/>
        </w:rPr>
      </w:pPr>
    </w:p>
    <w:p w:rsidR="00D278DC" w:rsidRPr="00D278DC" w:rsidRDefault="00D278DC" w:rsidP="00D278DC">
      <w:pPr>
        <w:rPr>
          <w:lang w:eastAsia="ja-JP"/>
        </w:rPr>
      </w:pPr>
    </w:p>
    <w:p w:rsidR="00D278DC" w:rsidRPr="00D278DC" w:rsidRDefault="00D278DC" w:rsidP="00D278DC">
      <w:pPr>
        <w:rPr>
          <w:lang w:eastAsia="ja-JP"/>
        </w:rPr>
      </w:pPr>
    </w:p>
    <w:p w:rsidR="00D278DC" w:rsidRPr="00D278DC" w:rsidRDefault="00D278DC" w:rsidP="00D278DC">
      <w:pPr>
        <w:rPr>
          <w:lang w:eastAsia="ja-JP"/>
        </w:rPr>
      </w:pPr>
    </w:p>
    <w:p w:rsidR="00D278DC" w:rsidRPr="00D278DC" w:rsidRDefault="00D278DC" w:rsidP="00D278DC">
      <w:pPr>
        <w:rPr>
          <w:lang w:eastAsia="ja-JP"/>
        </w:rPr>
      </w:pPr>
    </w:p>
    <w:p w:rsidR="00D278DC" w:rsidRPr="00D278DC" w:rsidRDefault="00D278DC" w:rsidP="00D278DC">
      <w:pPr>
        <w:rPr>
          <w:lang w:eastAsia="ja-JP"/>
        </w:rPr>
      </w:pPr>
    </w:p>
    <w:p w:rsidR="00D278DC" w:rsidRPr="00D278DC" w:rsidRDefault="00D278DC" w:rsidP="00D278DC">
      <w:pPr>
        <w:rPr>
          <w:lang w:eastAsia="ja-JP"/>
        </w:rPr>
      </w:pPr>
    </w:p>
    <w:p w:rsidR="00D278DC" w:rsidRPr="00D278DC" w:rsidRDefault="00D278DC" w:rsidP="00D278DC">
      <w:pPr>
        <w:rPr>
          <w:lang w:eastAsia="ja-JP"/>
        </w:rPr>
      </w:pPr>
    </w:p>
    <w:p w:rsidR="00D278DC" w:rsidRPr="00D278DC" w:rsidRDefault="00D278DC" w:rsidP="00D278DC">
      <w:pPr>
        <w:rPr>
          <w:lang w:eastAsia="ja-JP"/>
        </w:rPr>
      </w:pPr>
    </w:p>
    <w:p w:rsidR="00D278DC" w:rsidRPr="00D278DC" w:rsidRDefault="00D278DC" w:rsidP="00D278DC">
      <w:pPr>
        <w:rPr>
          <w:lang w:eastAsia="ja-JP"/>
        </w:rPr>
      </w:pPr>
    </w:p>
    <w:p w:rsidR="00D278DC" w:rsidRPr="00D278DC" w:rsidRDefault="00D278DC" w:rsidP="00D278DC">
      <w:pPr>
        <w:rPr>
          <w:lang w:eastAsia="ja-JP"/>
        </w:rPr>
      </w:pPr>
    </w:p>
    <w:p w:rsidR="00D278DC" w:rsidRPr="00D278DC" w:rsidRDefault="00D278DC" w:rsidP="00D278DC">
      <w:pPr>
        <w:rPr>
          <w:lang w:eastAsia="ja-JP"/>
        </w:rPr>
      </w:pPr>
    </w:p>
    <w:p w:rsidR="00D278DC" w:rsidRDefault="00D278DC" w:rsidP="00D278DC">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Ordinanza </w:t>
      </w:r>
      <w:proofErr w:type="spellStart"/>
      <w:r>
        <w:rPr>
          <w:rFonts w:ascii="Swiss721BT-Thin" w:hAnsi="Swiss721BT-Thin" w:cs="Swiss721BT-Thin"/>
          <w:spacing w:val="-2"/>
          <w:sz w:val="20"/>
          <w:szCs w:val="20"/>
          <w:lang w:val="it-IT"/>
        </w:rPr>
        <w:t>n.______del</w:t>
      </w:r>
      <w:proofErr w:type="spellEnd"/>
      <w:r>
        <w:rPr>
          <w:rFonts w:ascii="Swiss721BT-Thin" w:hAnsi="Swiss721BT-Thin" w:cs="Swiss721BT-Thin"/>
          <w:spacing w:val="-2"/>
          <w:sz w:val="20"/>
          <w:szCs w:val="20"/>
          <w:lang w:val="it-IT"/>
        </w:rPr>
        <w:t xml:space="preserve"> ____________</w:t>
      </w:r>
    </w:p>
    <w:p w:rsidR="00D278DC" w:rsidRDefault="00D278DC" w:rsidP="00D278DC">
      <w:pPr>
        <w:pStyle w:val="Paragrafobase"/>
        <w:rPr>
          <w:rFonts w:ascii="Swiss721BT-Thin" w:hAnsi="Swiss721BT-Thin" w:cs="Swiss721BT-Thin"/>
          <w:spacing w:val="-2"/>
          <w:sz w:val="20"/>
          <w:szCs w:val="20"/>
          <w:lang w:val="it-IT"/>
        </w:rPr>
      </w:pPr>
    </w:p>
    <w:p w:rsidR="00D278DC" w:rsidRDefault="00D278DC" w:rsidP="00D278DC">
      <w:pPr>
        <w:pStyle w:val="Paragrafobase"/>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IL SINDACO</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Constatata la gravità dei danni provocati da ...(descrizione evento calamitoso);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Rilevato che, a seguito di tale evento accidentale, si rende necessario adottare, per ragioni di pubblico interesse e di sicurezza della circolazione stradale e sino a cessate esigenze, i provvedimenti meglio specificati in dispositivo;</w:t>
      </w:r>
    </w:p>
    <w:p w:rsidR="00D278DC" w:rsidRDefault="00D278DC" w:rsidP="00D278DC">
      <w:pPr>
        <w:pStyle w:val="Paragrafobase"/>
        <w:ind w:left="140" w:hanging="140"/>
        <w:rPr>
          <w:rFonts w:ascii="Swiss721BT-Thin" w:hAnsi="Swiss721BT-Thin" w:cs="Swiss721BT-Thin"/>
          <w:spacing w:val="-2"/>
          <w:sz w:val="20"/>
          <w:szCs w:val="20"/>
          <w:lang w:val="it-IT"/>
        </w:rPr>
      </w:pPr>
    </w:p>
    <w:p w:rsidR="00D278DC" w:rsidRDefault="00D278DC" w:rsidP="00D278DC">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VISTI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il T.U. </w:t>
      </w:r>
      <w:proofErr w:type="spellStart"/>
      <w:r>
        <w:rPr>
          <w:rFonts w:ascii="Swiss721BT-Thin" w:hAnsi="Swiss721BT-Thin" w:cs="Swiss721BT-Thin"/>
          <w:spacing w:val="-2"/>
          <w:sz w:val="20"/>
          <w:szCs w:val="20"/>
          <w:lang w:val="it-IT"/>
        </w:rPr>
        <w:t>e.l</w:t>
      </w:r>
      <w:proofErr w:type="spellEnd"/>
      <w:r>
        <w:rPr>
          <w:rFonts w:ascii="Swiss721BT-Thin" w:hAnsi="Swiss721BT-Thin" w:cs="Swiss721BT-Thin"/>
          <w:spacing w:val="-2"/>
          <w:sz w:val="20"/>
          <w:szCs w:val="20"/>
          <w:lang w:val="it-IT"/>
        </w:rPr>
        <w:t xml:space="preserve">. d.lgs. 267/2000;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 ..........dello Statuto del Comune;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gli artt. 5, 6 e 7 del Decreto Legislativo 30.4.1992 n° 285 riguardante le norme sulla disciplina della circolazione stradale e successive modificazioni ed integrazioni, nonché le norme del regolamento di esecuzione del predetto Decreto Legislativo, approvato con D.P.R. 16.12.1992 n° 495, e successive modificazioni ed integrazioni;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15 della legge 24 febbraio 1992 n. 225;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l’articolo 54 comma 2 del </w:t>
      </w:r>
      <w:proofErr w:type="spellStart"/>
      <w:r>
        <w:rPr>
          <w:rFonts w:ascii="Swiss721BT-Thin" w:hAnsi="Swiss721BT-Thin" w:cs="Swiss721BT-Thin"/>
          <w:spacing w:val="-2"/>
          <w:sz w:val="20"/>
          <w:szCs w:val="20"/>
          <w:lang w:val="it-IT"/>
        </w:rPr>
        <w:t>D.Lgs.</w:t>
      </w:r>
      <w:proofErr w:type="spellEnd"/>
      <w:r>
        <w:rPr>
          <w:rFonts w:ascii="Swiss721BT-Thin" w:hAnsi="Swiss721BT-Thin" w:cs="Swiss721BT-Thin"/>
          <w:spacing w:val="-2"/>
          <w:sz w:val="20"/>
          <w:szCs w:val="20"/>
          <w:lang w:val="it-IT"/>
        </w:rPr>
        <w:t xml:space="preserve"> 18 agosto 2000 n.267;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 legge 07.08.1990, n. 241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21 novembre 1985, n. 28</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17 gennaio 1989, n. 3</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la Legge regionale 12 giugno 2006, n. 9</w:t>
      </w:r>
    </w:p>
    <w:p w:rsidR="00D278DC" w:rsidRDefault="00300BDF"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Il Decreto Legislativo n° 1 del 02 gennaio 2018</w:t>
      </w:r>
    </w:p>
    <w:p w:rsidR="00D278DC" w:rsidRDefault="00D278DC" w:rsidP="00D278DC">
      <w:pPr>
        <w:pStyle w:val="Paragrafobase"/>
        <w:ind w:left="240" w:hanging="240"/>
        <w:rPr>
          <w:rFonts w:ascii="Swiss721BT-Thin" w:hAnsi="Swiss721BT-Thin" w:cs="Swiss721BT-Thin"/>
          <w:spacing w:val="-2"/>
          <w:sz w:val="20"/>
          <w:szCs w:val="20"/>
          <w:lang w:val="it-IT"/>
        </w:rPr>
      </w:pPr>
    </w:p>
    <w:p w:rsidR="00D278DC" w:rsidRDefault="00D278DC" w:rsidP="00D278DC">
      <w:pPr>
        <w:pStyle w:val="Paragrafobase"/>
        <w:ind w:left="140" w:hanging="140"/>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ORDINA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l’istituzione della zona a traffico Limitato all’interno del perimetro: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t xml:space="preserve">................   Via ............................................................................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t xml:space="preserve">.................   Via ............................................................................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Nell’area così delimitata è vietata la circolazione dei veicoli, fatta eccezione per: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t>a)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t>b)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ab/>
        <w:t>c)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w:t>
      </w:r>
      <w:r>
        <w:rPr>
          <w:rFonts w:ascii="Swiss721BT-Thin" w:hAnsi="Swiss721BT-Thin" w:cs="Swiss721BT-Thin"/>
          <w:spacing w:val="-2"/>
          <w:sz w:val="20"/>
          <w:szCs w:val="20"/>
          <w:lang w:val="it-IT"/>
        </w:rPr>
        <w:tab/>
        <w:t xml:space="preserve">La pubblicità dei </w:t>
      </w:r>
      <w:proofErr w:type="spellStart"/>
      <w:r>
        <w:rPr>
          <w:rFonts w:ascii="Swiss721BT-Thin" w:hAnsi="Swiss721BT-Thin" w:cs="Swiss721BT-Thin"/>
          <w:spacing w:val="-2"/>
          <w:sz w:val="20"/>
          <w:szCs w:val="20"/>
          <w:lang w:val="it-IT"/>
        </w:rPr>
        <w:t>suscritti</w:t>
      </w:r>
      <w:proofErr w:type="spellEnd"/>
      <w:r>
        <w:rPr>
          <w:rFonts w:ascii="Swiss721BT-Thin" w:hAnsi="Swiss721BT-Thin" w:cs="Swiss721BT-Thin"/>
          <w:spacing w:val="-2"/>
          <w:sz w:val="20"/>
          <w:szCs w:val="20"/>
          <w:lang w:val="it-IT"/>
        </w:rPr>
        <w:t xml:space="preserve"> provvedimenti mediante il collocamento dei prescritti segnali stradali e la rimozione della segnaletica in contrasto, con avvertenza che la presente ordinanza è altresì pubblicata sull’Albo Pretorio per ……………….. giorni consecutivi.</w:t>
      </w:r>
    </w:p>
    <w:p w:rsidR="00D278DC" w:rsidRDefault="00D278DC" w:rsidP="00D278DC">
      <w:pPr>
        <w:pStyle w:val="Paragrafobase"/>
        <w:rPr>
          <w:rFonts w:ascii="Swiss721BT-Thin" w:hAnsi="Swiss721BT-Thin" w:cs="Swiss721BT-Thin"/>
          <w:spacing w:val="-2"/>
          <w:sz w:val="20"/>
          <w:szCs w:val="20"/>
          <w:lang w:val="it-IT"/>
        </w:rPr>
      </w:pPr>
    </w:p>
    <w:p w:rsidR="00D278DC" w:rsidRDefault="00D278DC" w:rsidP="00D278DC">
      <w:pPr>
        <w:pStyle w:val="Paragrafobase"/>
        <w:rPr>
          <w:rFonts w:ascii="Swiss721BT-Thin" w:hAnsi="Swiss721BT-Thin" w:cs="Swiss721BT-Thin"/>
          <w:spacing w:val="-2"/>
          <w:sz w:val="20"/>
          <w:szCs w:val="20"/>
          <w:lang w:val="it-IT"/>
        </w:rPr>
      </w:pP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Dal Municipio di _________________, li ________________ </w:t>
      </w:r>
    </w:p>
    <w:p w:rsidR="00D278DC" w:rsidRDefault="00D278DC" w:rsidP="00D278DC">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150B71" w:rsidRDefault="00D278DC" w:rsidP="00C14989">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IL SINDACO</w:t>
      </w:r>
    </w:p>
    <w:p w:rsidR="005A6CD1" w:rsidRDefault="005A6CD1">
      <w:pPr>
        <w:rPr>
          <w:rFonts w:ascii="Swiss721BT-Thin" w:hAnsi="Swiss721BT-Thin" w:cs="Swiss721BT-Thin"/>
          <w:color w:val="000000"/>
          <w:spacing w:val="-2"/>
          <w:sz w:val="20"/>
          <w:szCs w:val="20"/>
          <w:lang w:eastAsia="ja-JP"/>
        </w:rPr>
      </w:pPr>
      <w:r>
        <w:rPr>
          <w:rFonts w:ascii="Swiss721BT-Thin" w:hAnsi="Swiss721BT-Thin" w:cs="Swiss721BT-Thin"/>
          <w:spacing w:val="-2"/>
          <w:sz w:val="20"/>
          <w:szCs w:val="20"/>
        </w:rPr>
        <w:br w:type="page"/>
      </w:r>
    </w:p>
    <w:p w:rsidR="005A6CD1" w:rsidRDefault="005A6CD1" w:rsidP="005A6CD1">
      <w:pPr>
        <w:ind w:firstLine="708"/>
        <w:rPr>
          <w:lang w:eastAsia="ja-JP"/>
        </w:rPr>
      </w:pPr>
    </w:p>
    <w:p w:rsidR="005A6CD1" w:rsidRPr="00D278DC" w:rsidRDefault="00C02CDC" w:rsidP="005A6CD1">
      <w:pPr>
        <w:rPr>
          <w:lang w:eastAsia="ja-JP"/>
        </w:rPr>
      </w:pPr>
      <w:r w:rsidRPr="00F1397E">
        <w:rPr>
          <w:noProof/>
        </w:rPr>
        <mc:AlternateContent>
          <mc:Choice Requires="wps">
            <w:drawing>
              <wp:anchor distT="0" distB="0" distL="114300" distR="114300" simplePos="0" relativeHeight="251772928" behindDoc="0" locked="0" layoutInCell="1" allowOverlap="1" wp14:anchorId="66FE845C" wp14:editId="65D076C4">
                <wp:simplePos x="0" y="0"/>
                <wp:positionH relativeFrom="column">
                  <wp:posOffset>2703417</wp:posOffset>
                </wp:positionH>
                <wp:positionV relativeFrom="paragraph">
                  <wp:posOffset>46097</wp:posOffset>
                </wp:positionV>
                <wp:extent cx="1485900" cy="457200"/>
                <wp:effectExtent l="0" t="0" r="0" b="0"/>
                <wp:wrapSquare wrapText="bothSides"/>
                <wp:docPr id="1" name="Casella di testo 1"/>
                <wp:cNvGraphicFramePr/>
                <a:graphic xmlns:a="http://schemas.openxmlformats.org/drawingml/2006/main">
                  <a:graphicData uri="http://schemas.microsoft.com/office/word/2010/wordprocessingShape">
                    <wps:wsp>
                      <wps:cNvSpPr txBox="1"/>
                      <wps:spPr>
                        <a:xfrm>
                          <a:off x="0" y="0"/>
                          <a:ext cx="1485900" cy="4572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Default="005A6CD1" w:rsidP="005A6CD1">
                            <w:r>
                              <w:rPr>
                                <w:rFonts w:ascii="Swiss721BT-Thin" w:hAnsi="Swiss721BT-Thin" w:cs="Swiss721BT-Thin"/>
                                <w:sz w:val="32"/>
                                <w:szCs w:val="32"/>
                              </w:rPr>
                              <w:t>Mod.34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6FE845C" id="Casella di testo 1" o:spid="_x0000_s1110" type="#_x0000_t202" style="position:absolute;margin-left:212.85pt;margin-top:3.65pt;width:117pt;height:36pt;z-index:2517729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" filled="f" stroked="f">
                <v:textbox>
                  <w:txbxContent>
                    <w:p w:rsidR="005A6CD1" w:rsidRDefault="005A6CD1" w:rsidP="005A6CD1">
                      <w:r>
                        <w:rPr>
                          <w:rFonts w:ascii="Swiss721BT-Thin" w:hAnsi="Swiss721BT-Thin" w:cs="Swiss721BT-Thin"/>
                          <w:sz w:val="32"/>
                          <w:szCs w:val="32"/>
                        </w:rPr>
                        <w:t>Mod.34</w:t>
                      </w:r>
                    </w:p>
                  </w:txbxContent>
                </v:textbox>
                <w10:wrap type="square"/>
              </v:shape>
            </w:pict>
          </mc:Fallback>
        </mc:AlternateContent>
      </w:r>
    </w:p>
    <w:p w:rsidR="005A6CD1" w:rsidRPr="00D278DC" w:rsidRDefault="005A6CD1" w:rsidP="005A6CD1">
      <w:pPr>
        <w:rPr>
          <w:lang w:eastAsia="ja-JP"/>
        </w:rPr>
      </w:pPr>
    </w:p>
    <w:p w:rsidR="005A6CD1" w:rsidRPr="00D278DC" w:rsidRDefault="00C02CDC" w:rsidP="005A6CD1">
      <w:pPr>
        <w:rPr>
          <w:lang w:eastAsia="ja-JP"/>
        </w:rPr>
      </w:pPr>
      <w:r w:rsidRPr="00F1397E">
        <w:rPr>
          <w:noProof/>
        </w:rPr>
        <mc:AlternateContent>
          <mc:Choice Requires="wps">
            <w:drawing>
              <wp:anchor distT="0" distB="0" distL="114300" distR="114300" simplePos="0" relativeHeight="251771904" behindDoc="0" locked="0" layoutInCell="1" allowOverlap="1" wp14:anchorId="2CF44C56" wp14:editId="5C295E54">
                <wp:simplePos x="0" y="0"/>
                <wp:positionH relativeFrom="column">
                  <wp:posOffset>2701143</wp:posOffset>
                </wp:positionH>
                <wp:positionV relativeFrom="paragraph">
                  <wp:posOffset>9135</wp:posOffset>
                </wp:positionV>
                <wp:extent cx="4264660" cy="1684020"/>
                <wp:effectExtent l="0" t="0" r="0" b="0"/>
                <wp:wrapSquare wrapText="bothSides"/>
                <wp:docPr id="7" name="Casella di testo 7"/>
                <wp:cNvGraphicFramePr/>
                <a:graphic xmlns:a="http://schemas.openxmlformats.org/drawingml/2006/main">
                  <a:graphicData uri="http://schemas.microsoft.com/office/word/2010/wordprocessingShape">
                    <wps:wsp>
                      <wps:cNvSpPr txBox="1"/>
                      <wps:spPr>
                        <a:xfrm>
                          <a:off x="0" y="0"/>
                          <a:ext cx="4264660" cy="168402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A6CD1" w:rsidRPr="00721421" w:rsidRDefault="005A6CD1" w:rsidP="005A6CD1">
                            <w:pPr>
                              <w:pStyle w:val="Paragrafobase"/>
                              <w:rPr>
                                <w:rFonts w:ascii="Swiss721BT-Thin" w:hAnsi="Swiss721BT-Thin" w:cs="Swiss721BT-Thin"/>
                                <w:spacing w:val="-6"/>
                                <w:sz w:val="44"/>
                                <w:szCs w:val="44"/>
                                <w:lang w:val="it-IT"/>
                              </w:rPr>
                            </w:pPr>
                            <w:r w:rsidRPr="00721421">
                              <w:rPr>
                                <w:rFonts w:ascii="Swiss721BT-Thin" w:hAnsi="Swiss721BT-Thin" w:cs="Swiss721BT-Thin"/>
                                <w:spacing w:val="-6"/>
                                <w:sz w:val="44"/>
                                <w:szCs w:val="44"/>
                                <w:lang w:val="it-IT"/>
                              </w:rPr>
                              <w:t xml:space="preserve">Ordinanza di </w:t>
                            </w:r>
                            <w:r>
                              <w:rPr>
                                <w:rFonts w:ascii="Swiss721BT-Thin" w:hAnsi="Swiss721BT-Thin" w:cs="Swiss721BT-Thin"/>
                                <w:spacing w:val="-6"/>
                                <w:sz w:val="44"/>
                                <w:szCs w:val="44"/>
                                <w:lang w:val="it-IT"/>
                              </w:rPr>
                              <w:t>convocazione del Centro operativo Comunale (C.O</w:t>
                            </w:r>
                            <w:r w:rsidRPr="00721421">
                              <w:rPr>
                                <w:rFonts w:ascii="Swiss721BT-Thin" w:hAnsi="Swiss721BT-Thin" w:cs="Swiss721BT-Thin"/>
                                <w:spacing w:val="-6"/>
                                <w:sz w:val="44"/>
                                <w:szCs w:val="44"/>
                                <w:lang w:val="it-IT"/>
                              </w:rPr>
                              <w:t>.</w:t>
                            </w:r>
                            <w:r>
                              <w:rPr>
                                <w:rFonts w:ascii="Swiss721BT-Thin" w:hAnsi="Swiss721BT-Thin" w:cs="Swiss721BT-Thin"/>
                                <w:spacing w:val="-6"/>
                                <w:sz w:val="44"/>
                                <w:szCs w:val="44"/>
                                <w:lang w:val="it-IT"/>
                              </w:rPr>
                              <w:t>C.)</w:t>
                            </w:r>
                          </w:p>
                          <w:p w:rsidR="0095119A" w:rsidRPr="00721421" w:rsidRDefault="0095119A" w:rsidP="005A6CD1">
                            <w:pPr>
                              <w:pStyle w:val="Paragrafobase"/>
                              <w:rPr>
                                <w:rFonts w:ascii="Swiss721BT-Thin" w:hAnsi="Swiss721BT-Thin" w:cs="Swiss721BT-Thin"/>
                                <w:spacing w:val="-6"/>
                                <w:sz w:val="44"/>
                                <w:szCs w:val="44"/>
                                <w:lang w:val="it-IT"/>
                              </w:rPr>
                            </w:pPr>
                            <w:r>
                              <w:rPr>
                                <w:rFonts w:ascii="Swiss721BT-Thin" w:hAnsi="Swiss721BT-Thin" w:cs="Swiss721BT-Thin"/>
                                <w:spacing w:val="-6"/>
                                <w:sz w:val="44"/>
                                <w:szCs w:val="44"/>
                                <w:lang w:val="it-IT"/>
                              </w:rPr>
                              <w:t>(Rischio Idraulico e Idrogeologico)</w:t>
                            </w:r>
                          </w:p>
                          <w:p w:rsidR="005A6CD1" w:rsidRPr="00721421" w:rsidRDefault="005A6CD1" w:rsidP="005A6CD1">
                            <w:pPr>
                              <w:pStyle w:val="Paragrafobase"/>
                              <w:suppressAutoHyphens/>
                              <w:rPr>
                                <w:rFonts w:ascii="Swiss721BT-Thin" w:hAnsi="Swiss721BT-Thin" w:cs="Swiss721BT-Thin"/>
                                <w:spacing w:val="-6"/>
                                <w:sz w:val="56"/>
                                <w:szCs w:val="56"/>
                                <w:lang w:val="it-IT"/>
                              </w:rPr>
                            </w:pPr>
                          </w:p>
                          <w:p w:rsidR="005A6CD1" w:rsidRDefault="005A6CD1" w:rsidP="005A6CD1">
                            <w:pPr>
                              <w:pStyle w:val="Testofumetto"/>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F44C56" id="Casella di testo 7" o:spid="_x0000_s1111" type="#_x0000_t202" style="position:absolute;margin-left:212.7pt;margin-top:.7pt;width:335.8pt;height:132.6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" filled="f" stroked="f">
                <v:textbox>
                  <w:txbxContent>
                    <w:p w:rsidR="005A6CD1" w:rsidRPr="00721421" w:rsidRDefault="005A6CD1" w:rsidP="005A6CD1">
                      <w:pPr>
                        <w:pStyle w:val="Paragrafobase"/>
                        <w:rPr>
                          <w:rFonts w:ascii="Swiss721BT-Thin" w:hAnsi="Swiss721BT-Thin" w:cs="Swiss721BT-Thin"/>
                          <w:spacing w:val="-6"/>
                          <w:sz w:val="44"/>
                          <w:szCs w:val="44"/>
                          <w:lang w:val="it-IT"/>
                        </w:rPr>
                      </w:pPr>
                      <w:r w:rsidRPr="00721421">
                        <w:rPr>
                          <w:rFonts w:ascii="Swiss721BT-Thin" w:hAnsi="Swiss721BT-Thin" w:cs="Swiss721BT-Thin"/>
                          <w:spacing w:val="-6"/>
                          <w:sz w:val="44"/>
                          <w:szCs w:val="44"/>
                          <w:lang w:val="it-IT"/>
                        </w:rPr>
                        <w:t xml:space="preserve">Ordinanza di </w:t>
                      </w:r>
                      <w:r>
                        <w:rPr>
                          <w:rFonts w:ascii="Swiss721BT-Thin" w:hAnsi="Swiss721BT-Thin" w:cs="Swiss721BT-Thin"/>
                          <w:spacing w:val="-6"/>
                          <w:sz w:val="44"/>
                          <w:szCs w:val="44"/>
                          <w:lang w:val="it-IT"/>
                        </w:rPr>
                        <w:t>convocazione del Centro operativo Comunale (C.O</w:t>
                      </w:r>
                      <w:r w:rsidRPr="00721421">
                        <w:rPr>
                          <w:rFonts w:ascii="Swiss721BT-Thin" w:hAnsi="Swiss721BT-Thin" w:cs="Swiss721BT-Thin"/>
                          <w:spacing w:val="-6"/>
                          <w:sz w:val="44"/>
                          <w:szCs w:val="44"/>
                          <w:lang w:val="it-IT"/>
                        </w:rPr>
                        <w:t>.</w:t>
                      </w:r>
                      <w:r>
                        <w:rPr>
                          <w:rFonts w:ascii="Swiss721BT-Thin" w:hAnsi="Swiss721BT-Thin" w:cs="Swiss721BT-Thin"/>
                          <w:spacing w:val="-6"/>
                          <w:sz w:val="44"/>
                          <w:szCs w:val="44"/>
                          <w:lang w:val="it-IT"/>
                        </w:rPr>
                        <w:t>C.)</w:t>
                      </w:r>
                    </w:p>
                    <w:p w:rsidR="0095119A" w:rsidRPr="00721421" w:rsidRDefault="0095119A" w:rsidP="005A6CD1">
                      <w:pPr>
                        <w:pStyle w:val="Paragrafobase"/>
                        <w:rPr>
                          <w:rFonts w:ascii="Swiss721BT-Thin" w:hAnsi="Swiss721BT-Thin" w:cs="Swiss721BT-Thin"/>
                          <w:spacing w:val="-6"/>
                          <w:sz w:val="44"/>
                          <w:szCs w:val="44"/>
                          <w:lang w:val="it-IT"/>
                        </w:rPr>
                      </w:pPr>
                      <w:r>
                        <w:rPr>
                          <w:rFonts w:ascii="Swiss721BT-Thin" w:hAnsi="Swiss721BT-Thin" w:cs="Swiss721BT-Thin"/>
                          <w:spacing w:val="-6"/>
                          <w:sz w:val="44"/>
                          <w:szCs w:val="44"/>
                          <w:lang w:val="it-IT"/>
                        </w:rPr>
                        <w:t>(Rischio Idraulico e Idrogeologico)</w:t>
                      </w:r>
                    </w:p>
                    <w:p w:rsidR="005A6CD1" w:rsidRPr="00721421" w:rsidRDefault="005A6CD1" w:rsidP="005A6CD1">
                      <w:pPr>
                        <w:pStyle w:val="Paragrafobase"/>
                        <w:suppressAutoHyphens/>
                        <w:rPr>
                          <w:rFonts w:ascii="Swiss721BT-Thin" w:hAnsi="Swiss721BT-Thin" w:cs="Swiss721BT-Thin"/>
                          <w:spacing w:val="-6"/>
                          <w:sz w:val="56"/>
                          <w:szCs w:val="56"/>
                          <w:lang w:val="it-IT"/>
                        </w:rPr>
                      </w:pPr>
                    </w:p>
                    <w:p w:rsidR="005A6CD1" w:rsidRDefault="005A6CD1" w:rsidP="005A6CD1">
                      <w:pPr>
                        <w:pStyle w:val="Testofumetto"/>
                      </w:pPr>
                    </w:p>
                  </w:txbxContent>
                </v:textbox>
                <w10:wrap type="square"/>
              </v:shape>
            </w:pict>
          </mc:Fallback>
        </mc:AlternateContent>
      </w:r>
    </w:p>
    <w:p w:rsidR="005A6CD1" w:rsidRPr="00D278DC" w:rsidRDefault="005A6CD1" w:rsidP="005A6CD1">
      <w:pPr>
        <w:rPr>
          <w:lang w:eastAsia="ja-JP"/>
        </w:rPr>
      </w:pPr>
    </w:p>
    <w:p w:rsidR="005A6CD1" w:rsidRPr="00D278DC" w:rsidRDefault="005A6CD1" w:rsidP="005A6CD1">
      <w:pPr>
        <w:rPr>
          <w:lang w:eastAsia="ja-JP"/>
        </w:rPr>
      </w:pPr>
    </w:p>
    <w:p w:rsidR="005A6CD1" w:rsidRPr="00D278DC" w:rsidRDefault="005A6CD1" w:rsidP="005A6CD1">
      <w:pPr>
        <w:rPr>
          <w:lang w:eastAsia="ja-JP"/>
        </w:rPr>
      </w:pPr>
    </w:p>
    <w:p w:rsidR="005A6CD1" w:rsidRPr="00D278DC" w:rsidRDefault="005A6CD1" w:rsidP="005A6CD1">
      <w:pPr>
        <w:rPr>
          <w:lang w:eastAsia="ja-JP"/>
        </w:rPr>
      </w:pPr>
    </w:p>
    <w:p w:rsidR="005A6CD1" w:rsidRPr="00D278DC" w:rsidRDefault="005A6CD1" w:rsidP="005A6CD1">
      <w:pPr>
        <w:rPr>
          <w:lang w:eastAsia="ja-JP"/>
        </w:rPr>
      </w:pPr>
    </w:p>
    <w:p w:rsidR="005A6CD1" w:rsidRPr="00D278DC" w:rsidRDefault="005A6CD1" w:rsidP="005A6CD1">
      <w:pPr>
        <w:rPr>
          <w:lang w:eastAsia="ja-JP"/>
        </w:rPr>
      </w:pPr>
    </w:p>
    <w:p w:rsidR="005A6CD1" w:rsidRPr="00D278DC" w:rsidRDefault="005A6CD1" w:rsidP="005A6CD1">
      <w:pPr>
        <w:rPr>
          <w:lang w:eastAsia="ja-JP"/>
        </w:rPr>
      </w:pPr>
    </w:p>
    <w:p w:rsidR="005A6CD1" w:rsidRDefault="005A6CD1" w:rsidP="005A6CD1">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Ordinanza </w:t>
      </w:r>
      <w:proofErr w:type="spellStart"/>
      <w:r>
        <w:rPr>
          <w:rFonts w:ascii="Swiss721BT-Thin" w:hAnsi="Swiss721BT-Thin" w:cs="Swiss721BT-Thin"/>
          <w:spacing w:val="-2"/>
          <w:sz w:val="20"/>
          <w:szCs w:val="20"/>
          <w:lang w:val="it-IT"/>
        </w:rPr>
        <w:t>n.______del</w:t>
      </w:r>
      <w:proofErr w:type="spellEnd"/>
      <w:r>
        <w:rPr>
          <w:rFonts w:ascii="Swiss721BT-Thin" w:hAnsi="Swiss721BT-Thin" w:cs="Swiss721BT-Thin"/>
          <w:spacing w:val="-2"/>
          <w:sz w:val="20"/>
          <w:szCs w:val="20"/>
          <w:lang w:val="it-IT"/>
        </w:rPr>
        <w:t xml:space="preserve"> ____________</w:t>
      </w:r>
    </w:p>
    <w:p w:rsidR="005A6CD1" w:rsidRDefault="005A6CD1" w:rsidP="005A6CD1">
      <w:pPr>
        <w:pStyle w:val="Paragrafobase"/>
        <w:rPr>
          <w:rFonts w:ascii="Swiss721BT-Thin" w:hAnsi="Swiss721BT-Thin" w:cs="Swiss721BT-Thin"/>
          <w:spacing w:val="-2"/>
          <w:sz w:val="20"/>
          <w:szCs w:val="20"/>
          <w:lang w:val="it-IT"/>
        </w:rPr>
      </w:pPr>
      <w:proofErr w:type="spellStart"/>
      <w:r>
        <w:rPr>
          <w:rFonts w:ascii="Swiss721BT-Thin" w:hAnsi="Swiss721BT-Thin" w:cs="Swiss721BT-Thin"/>
          <w:spacing w:val="-2"/>
          <w:sz w:val="20"/>
          <w:szCs w:val="20"/>
          <w:lang w:val="it-IT"/>
        </w:rPr>
        <w:t>Prot</w:t>
      </w:r>
      <w:proofErr w:type="spellEnd"/>
      <w:r>
        <w:rPr>
          <w:rFonts w:ascii="Swiss721BT-Thin" w:hAnsi="Swiss721BT-Thin" w:cs="Swiss721BT-Thin"/>
          <w:spacing w:val="-2"/>
          <w:sz w:val="20"/>
          <w:szCs w:val="20"/>
          <w:lang w:val="it-IT"/>
        </w:rPr>
        <w:t>. ____________________</w:t>
      </w:r>
    </w:p>
    <w:p w:rsidR="005A6CD1" w:rsidRDefault="005A6CD1" w:rsidP="005A6CD1">
      <w:pPr>
        <w:pStyle w:val="Paragrafobase"/>
        <w:rPr>
          <w:rFonts w:ascii="Swiss721BT-Thin" w:hAnsi="Swiss721BT-Thin" w:cs="Swiss721BT-Thin"/>
          <w:spacing w:val="-2"/>
          <w:sz w:val="20"/>
          <w:szCs w:val="20"/>
          <w:lang w:val="it-IT"/>
        </w:rPr>
      </w:pPr>
    </w:p>
    <w:p w:rsidR="005A6CD1" w:rsidRDefault="005A6CD1" w:rsidP="005A6CD1">
      <w:pPr>
        <w:pStyle w:val="Paragrafobase"/>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IL SINDACO</w:t>
      </w:r>
    </w:p>
    <w:p w:rsidR="0095119A" w:rsidRPr="005A6CD1" w:rsidRDefault="0095119A" w:rsidP="0095119A">
      <w:pPr>
        <w:pStyle w:val="Paragrafobase"/>
        <w:ind w:left="240" w:hanging="240"/>
        <w:rPr>
          <w:rFonts w:ascii="Swiss721BT-Thin" w:hAnsi="Swiss721BT-Thin" w:cs="Swiss721BT-Thin"/>
          <w:spacing w:val="-2"/>
          <w:sz w:val="20"/>
          <w:szCs w:val="20"/>
        </w:rPr>
      </w:pPr>
      <w:r w:rsidRPr="005A6CD1">
        <w:rPr>
          <w:rFonts w:ascii="Swiss721BT-Thin" w:hAnsi="Swiss721BT-Thin" w:cs="Swiss721BT-Thin"/>
          <w:spacing w:val="-2"/>
          <w:sz w:val="20"/>
          <w:szCs w:val="20"/>
        </w:rPr>
        <w:t xml:space="preserve">VISTO </w:t>
      </w:r>
      <w:proofErr w:type="spellStart"/>
      <w:r w:rsidRPr="005A6CD1">
        <w:rPr>
          <w:rFonts w:ascii="Swiss721BT-Thin" w:hAnsi="Swiss721BT-Thin" w:cs="Swiss721BT-Thin"/>
          <w:spacing w:val="-2"/>
          <w:sz w:val="20"/>
          <w:szCs w:val="20"/>
        </w:rPr>
        <w:t>il</w:t>
      </w:r>
      <w:proofErr w:type="spellEnd"/>
      <w:r w:rsidRPr="005A6CD1">
        <w:rPr>
          <w:rFonts w:ascii="Swiss721BT-Thin" w:hAnsi="Swiss721BT-Thin" w:cs="Swiss721BT-Thin"/>
          <w:spacing w:val="-2"/>
          <w:sz w:val="20"/>
          <w:szCs w:val="20"/>
        </w:rPr>
        <w:t xml:space="preserve"> Piano </w:t>
      </w:r>
      <w:proofErr w:type="spellStart"/>
      <w:r w:rsidRPr="005A6CD1">
        <w:rPr>
          <w:rFonts w:ascii="Swiss721BT-Thin" w:hAnsi="Swiss721BT-Thin" w:cs="Swiss721BT-Thin"/>
          <w:spacing w:val="-2"/>
          <w:sz w:val="20"/>
          <w:szCs w:val="20"/>
        </w:rPr>
        <w:t>Regionale</w:t>
      </w:r>
      <w:proofErr w:type="spellEnd"/>
      <w:r w:rsidRPr="005A6CD1">
        <w:rPr>
          <w:rFonts w:ascii="Swiss721BT-Thin" w:hAnsi="Swiss721BT-Thin" w:cs="Swiss721BT-Thin"/>
          <w:spacing w:val="-2"/>
          <w:sz w:val="20"/>
          <w:szCs w:val="20"/>
        </w:rPr>
        <w:t xml:space="preserve"> di </w:t>
      </w:r>
      <w:proofErr w:type="spellStart"/>
      <w:r w:rsidRPr="005A6CD1">
        <w:rPr>
          <w:rFonts w:ascii="Swiss721BT-Thin" w:hAnsi="Swiss721BT-Thin" w:cs="Swiss721BT-Thin"/>
          <w:spacing w:val="-2"/>
          <w:sz w:val="20"/>
          <w:szCs w:val="20"/>
        </w:rPr>
        <w:t>Protezione</w:t>
      </w:r>
      <w:proofErr w:type="spellEnd"/>
      <w:r w:rsidRPr="005A6CD1">
        <w:rPr>
          <w:rFonts w:ascii="Swiss721BT-Thin" w:hAnsi="Swiss721BT-Thin" w:cs="Swiss721BT-Thin"/>
          <w:spacing w:val="-2"/>
          <w:sz w:val="20"/>
          <w:szCs w:val="20"/>
        </w:rPr>
        <w:t xml:space="preserve"> </w:t>
      </w:r>
      <w:proofErr w:type="spellStart"/>
      <w:r w:rsidRPr="005A6CD1">
        <w:rPr>
          <w:rFonts w:ascii="Swiss721BT-Thin" w:hAnsi="Swiss721BT-Thin" w:cs="Swiss721BT-Thin"/>
          <w:spacing w:val="-2"/>
          <w:sz w:val="20"/>
          <w:szCs w:val="20"/>
        </w:rPr>
        <w:t>Civile</w:t>
      </w:r>
      <w:proofErr w:type="spellEnd"/>
      <w:r w:rsidRPr="005A6CD1">
        <w:rPr>
          <w:rFonts w:ascii="Swiss721BT-Thin" w:hAnsi="Swiss721BT-Thin" w:cs="Swiss721BT-Thin"/>
          <w:spacing w:val="-2"/>
          <w:sz w:val="20"/>
          <w:szCs w:val="20"/>
        </w:rPr>
        <w:t xml:space="preserve"> per </w:t>
      </w:r>
      <w:proofErr w:type="spellStart"/>
      <w:r w:rsidRPr="005A6CD1">
        <w:rPr>
          <w:rFonts w:ascii="Swiss721BT-Thin" w:hAnsi="Swiss721BT-Thin" w:cs="Swiss721BT-Thin"/>
          <w:spacing w:val="-2"/>
          <w:sz w:val="20"/>
          <w:szCs w:val="20"/>
        </w:rPr>
        <w:t>il</w:t>
      </w:r>
      <w:proofErr w:type="spellEnd"/>
      <w:r w:rsidRPr="005A6CD1">
        <w:rPr>
          <w:rFonts w:ascii="Swiss721BT-Thin" w:hAnsi="Swiss721BT-Thin" w:cs="Swiss721BT-Thin"/>
          <w:spacing w:val="-2"/>
          <w:sz w:val="20"/>
          <w:szCs w:val="20"/>
        </w:rPr>
        <w:t xml:space="preserve"> </w:t>
      </w:r>
      <w:proofErr w:type="spellStart"/>
      <w:r w:rsidRPr="005A6CD1">
        <w:rPr>
          <w:rFonts w:ascii="Swiss721BT-Thin" w:hAnsi="Swiss721BT-Thin" w:cs="Swiss721BT-Thin"/>
          <w:spacing w:val="-2"/>
          <w:sz w:val="20"/>
          <w:szCs w:val="20"/>
        </w:rPr>
        <w:t>rischio</w:t>
      </w:r>
      <w:proofErr w:type="spellEnd"/>
      <w:r w:rsidRPr="005A6CD1">
        <w:rPr>
          <w:rFonts w:ascii="Swiss721BT-Thin" w:hAnsi="Swiss721BT-Thin" w:cs="Swiss721BT-Thin"/>
          <w:spacing w:val="-2"/>
          <w:sz w:val="20"/>
          <w:szCs w:val="20"/>
        </w:rPr>
        <w:t xml:space="preserve"> </w:t>
      </w:r>
      <w:proofErr w:type="spellStart"/>
      <w:r w:rsidRPr="005A6CD1">
        <w:rPr>
          <w:rFonts w:ascii="Swiss721BT-Thin" w:hAnsi="Swiss721BT-Thin" w:cs="Swiss721BT-Thin"/>
          <w:spacing w:val="-2"/>
          <w:sz w:val="20"/>
          <w:szCs w:val="20"/>
        </w:rPr>
        <w:t>idraulico</w:t>
      </w:r>
      <w:proofErr w:type="spellEnd"/>
      <w:r w:rsidRPr="005A6CD1">
        <w:rPr>
          <w:rFonts w:ascii="Swiss721BT-Thin" w:hAnsi="Swiss721BT-Thin" w:cs="Swiss721BT-Thin"/>
          <w:spacing w:val="-2"/>
          <w:sz w:val="20"/>
          <w:szCs w:val="20"/>
        </w:rPr>
        <w:t xml:space="preserve">, </w:t>
      </w:r>
      <w:proofErr w:type="spellStart"/>
      <w:r w:rsidRPr="005A6CD1">
        <w:rPr>
          <w:rFonts w:ascii="Swiss721BT-Thin" w:hAnsi="Swiss721BT-Thin" w:cs="Swiss721BT-Thin"/>
          <w:spacing w:val="-2"/>
          <w:sz w:val="20"/>
          <w:szCs w:val="20"/>
        </w:rPr>
        <w:t>idrogeologico</w:t>
      </w:r>
      <w:proofErr w:type="spellEnd"/>
      <w:r w:rsidRPr="005A6CD1">
        <w:rPr>
          <w:rFonts w:ascii="Swiss721BT-Thin" w:hAnsi="Swiss721BT-Thin" w:cs="Swiss721BT-Thin"/>
          <w:spacing w:val="-2"/>
          <w:sz w:val="20"/>
          <w:szCs w:val="20"/>
        </w:rPr>
        <w:t xml:space="preserve"> e da </w:t>
      </w:r>
      <w:proofErr w:type="spellStart"/>
      <w:r w:rsidRPr="005A6CD1">
        <w:rPr>
          <w:rFonts w:ascii="Swiss721BT-Thin" w:hAnsi="Swiss721BT-Thin" w:cs="Swiss721BT-Thin"/>
          <w:spacing w:val="-2"/>
          <w:sz w:val="20"/>
          <w:szCs w:val="20"/>
        </w:rPr>
        <w:t>fenomeni</w:t>
      </w:r>
      <w:proofErr w:type="spellEnd"/>
      <w:r w:rsidRPr="005A6CD1">
        <w:rPr>
          <w:rFonts w:ascii="Swiss721BT-Thin" w:hAnsi="Swiss721BT-Thin" w:cs="Swiss721BT-Thin"/>
          <w:spacing w:val="-2"/>
          <w:sz w:val="20"/>
          <w:szCs w:val="20"/>
        </w:rPr>
        <w:t xml:space="preserve"> </w:t>
      </w:r>
      <w:proofErr w:type="spellStart"/>
      <w:r w:rsidRPr="005A6CD1">
        <w:rPr>
          <w:rFonts w:ascii="Swiss721BT-Thin" w:hAnsi="Swiss721BT-Thin" w:cs="Swiss721BT-Thin"/>
          <w:spacing w:val="-2"/>
          <w:sz w:val="20"/>
          <w:szCs w:val="20"/>
        </w:rPr>
        <w:t>meteorologici</w:t>
      </w:r>
      <w:proofErr w:type="spellEnd"/>
      <w:r w:rsidRPr="005A6CD1">
        <w:rPr>
          <w:rFonts w:ascii="Swiss721BT-Thin" w:hAnsi="Swiss721BT-Thin" w:cs="Swiss721BT-Thin"/>
          <w:spacing w:val="-2"/>
          <w:sz w:val="20"/>
          <w:szCs w:val="20"/>
        </w:rPr>
        <w:t xml:space="preserve"> </w:t>
      </w:r>
      <w:proofErr w:type="spellStart"/>
      <w:r w:rsidRPr="005A6CD1">
        <w:rPr>
          <w:rFonts w:ascii="Swiss721BT-Thin" w:hAnsi="Swiss721BT-Thin" w:cs="Swiss721BT-Thin"/>
          <w:spacing w:val="-2"/>
          <w:sz w:val="20"/>
          <w:szCs w:val="20"/>
        </w:rPr>
        <w:t>avversi</w:t>
      </w:r>
      <w:proofErr w:type="spellEnd"/>
      <w:r w:rsidRPr="005A6CD1">
        <w:rPr>
          <w:rFonts w:ascii="Swiss721BT-Thin" w:hAnsi="Swiss721BT-Thin" w:cs="Swiss721BT-Thin"/>
          <w:spacing w:val="-2"/>
          <w:sz w:val="20"/>
          <w:szCs w:val="20"/>
        </w:rPr>
        <w:t xml:space="preserve">, </w:t>
      </w:r>
      <w:proofErr w:type="spellStart"/>
      <w:r w:rsidRPr="005A6CD1">
        <w:rPr>
          <w:rFonts w:ascii="Swiss721BT-Thin" w:hAnsi="Swiss721BT-Thin" w:cs="Swiss721BT-Thin"/>
          <w:spacing w:val="-2"/>
          <w:sz w:val="20"/>
          <w:szCs w:val="20"/>
        </w:rPr>
        <w:t>approvato</w:t>
      </w:r>
      <w:proofErr w:type="spellEnd"/>
      <w:r w:rsidRPr="005A6CD1">
        <w:rPr>
          <w:rFonts w:ascii="Swiss721BT-Thin" w:hAnsi="Swiss721BT-Thin" w:cs="Swiss721BT-Thin"/>
          <w:spacing w:val="-2"/>
          <w:sz w:val="20"/>
          <w:szCs w:val="20"/>
        </w:rPr>
        <w:t xml:space="preserve"> con </w:t>
      </w:r>
      <w:proofErr w:type="spellStart"/>
      <w:r w:rsidRPr="005A6CD1">
        <w:rPr>
          <w:rFonts w:ascii="Swiss721BT-Thin" w:hAnsi="Swiss721BT-Thin" w:cs="Swiss721BT-Thin"/>
          <w:spacing w:val="-2"/>
          <w:sz w:val="20"/>
          <w:szCs w:val="20"/>
        </w:rPr>
        <w:t>Deliberazione</w:t>
      </w:r>
      <w:proofErr w:type="spellEnd"/>
      <w:r w:rsidRPr="005A6CD1">
        <w:rPr>
          <w:rFonts w:ascii="Swiss721BT-Thin" w:hAnsi="Swiss721BT-Thin" w:cs="Swiss721BT-Thin"/>
          <w:spacing w:val="-2"/>
          <w:sz w:val="20"/>
          <w:szCs w:val="20"/>
        </w:rPr>
        <w:t xml:space="preserve"> </w:t>
      </w:r>
      <w:proofErr w:type="spellStart"/>
      <w:r w:rsidRPr="005A6CD1">
        <w:rPr>
          <w:rFonts w:ascii="Swiss721BT-Thin" w:hAnsi="Swiss721BT-Thin" w:cs="Swiss721BT-Thin"/>
          <w:spacing w:val="-2"/>
          <w:sz w:val="20"/>
          <w:szCs w:val="20"/>
        </w:rPr>
        <w:t>della</w:t>
      </w:r>
      <w:proofErr w:type="spellEnd"/>
      <w:r w:rsidRPr="005A6CD1">
        <w:rPr>
          <w:rFonts w:ascii="Swiss721BT-Thin" w:hAnsi="Swiss721BT-Thin" w:cs="Swiss721BT-Thin"/>
          <w:spacing w:val="-2"/>
          <w:sz w:val="20"/>
          <w:szCs w:val="20"/>
        </w:rPr>
        <w:t xml:space="preserve"> Giunta </w:t>
      </w:r>
      <w:proofErr w:type="spellStart"/>
      <w:r w:rsidRPr="005A6CD1">
        <w:rPr>
          <w:rFonts w:ascii="Swiss721BT-Thin" w:hAnsi="Swiss721BT-Thin" w:cs="Swiss721BT-Thin"/>
          <w:spacing w:val="-2"/>
          <w:sz w:val="20"/>
          <w:szCs w:val="20"/>
        </w:rPr>
        <w:t>regionale</w:t>
      </w:r>
      <w:proofErr w:type="spellEnd"/>
      <w:r w:rsidRPr="005A6CD1">
        <w:rPr>
          <w:rFonts w:ascii="Swiss721BT-Thin" w:hAnsi="Swiss721BT-Thin" w:cs="Swiss721BT-Thin"/>
          <w:spacing w:val="-2"/>
          <w:sz w:val="20"/>
          <w:szCs w:val="20"/>
        </w:rPr>
        <w:t xml:space="preserve"> n. 1/9 del 8 </w:t>
      </w:r>
      <w:proofErr w:type="spellStart"/>
      <w:r w:rsidRPr="005A6CD1">
        <w:rPr>
          <w:rFonts w:ascii="Swiss721BT-Thin" w:hAnsi="Swiss721BT-Thin" w:cs="Swiss721BT-Thin"/>
          <w:spacing w:val="-2"/>
          <w:sz w:val="20"/>
          <w:szCs w:val="20"/>
        </w:rPr>
        <w:t>gennaio</w:t>
      </w:r>
      <w:proofErr w:type="spellEnd"/>
      <w:r w:rsidRPr="005A6CD1">
        <w:rPr>
          <w:rFonts w:ascii="Swiss721BT-Thin" w:hAnsi="Swiss721BT-Thin" w:cs="Swiss721BT-Thin"/>
          <w:spacing w:val="-2"/>
          <w:sz w:val="20"/>
          <w:szCs w:val="20"/>
        </w:rPr>
        <w:t xml:space="preserve"> 2019;</w:t>
      </w:r>
    </w:p>
    <w:p w:rsidR="0095119A" w:rsidRPr="005A6CD1" w:rsidRDefault="0095119A" w:rsidP="0095119A">
      <w:pPr>
        <w:pStyle w:val="Paragrafobase"/>
        <w:ind w:left="240" w:hanging="240"/>
        <w:rPr>
          <w:rFonts w:ascii="Swiss721BT-Thin" w:hAnsi="Swiss721BT-Thin" w:cs="Swiss721BT-Thin"/>
          <w:spacing w:val="-2"/>
          <w:sz w:val="20"/>
          <w:szCs w:val="20"/>
        </w:rPr>
      </w:pPr>
      <w:r w:rsidRPr="005A6CD1">
        <w:rPr>
          <w:rFonts w:ascii="Swiss721BT-Thin" w:hAnsi="Swiss721BT-Thin" w:cs="Swiss721BT-Thin"/>
          <w:spacing w:val="-2"/>
          <w:sz w:val="20"/>
          <w:szCs w:val="20"/>
        </w:rPr>
        <w:t xml:space="preserve">VISTO </w:t>
      </w:r>
      <w:proofErr w:type="spellStart"/>
      <w:r w:rsidRPr="005A6CD1">
        <w:rPr>
          <w:rFonts w:ascii="Swiss721BT-Thin" w:hAnsi="Swiss721BT-Thin" w:cs="Swiss721BT-Thin"/>
          <w:spacing w:val="-2"/>
          <w:sz w:val="20"/>
          <w:szCs w:val="20"/>
        </w:rPr>
        <w:t>il</w:t>
      </w:r>
      <w:proofErr w:type="spellEnd"/>
      <w:r w:rsidRPr="005A6CD1">
        <w:rPr>
          <w:rFonts w:ascii="Swiss721BT-Thin" w:hAnsi="Swiss721BT-Thin" w:cs="Swiss721BT-Thin"/>
          <w:spacing w:val="-2"/>
          <w:sz w:val="20"/>
          <w:szCs w:val="20"/>
        </w:rPr>
        <w:t xml:space="preserve"> Piano </w:t>
      </w:r>
      <w:proofErr w:type="spellStart"/>
      <w:r w:rsidRPr="005A6CD1">
        <w:rPr>
          <w:rFonts w:ascii="Swiss721BT-Thin" w:hAnsi="Swiss721BT-Thin" w:cs="Swiss721BT-Thin"/>
          <w:spacing w:val="-2"/>
          <w:sz w:val="20"/>
          <w:szCs w:val="20"/>
        </w:rPr>
        <w:t>Comunale</w:t>
      </w:r>
      <w:proofErr w:type="spellEnd"/>
      <w:r w:rsidRPr="005A6CD1">
        <w:rPr>
          <w:rFonts w:ascii="Swiss721BT-Thin" w:hAnsi="Swiss721BT-Thin" w:cs="Swiss721BT-Thin"/>
          <w:spacing w:val="-2"/>
          <w:sz w:val="20"/>
          <w:szCs w:val="20"/>
        </w:rPr>
        <w:t xml:space="preserve"> di </w:t>
      </w:r>
      <w:proofErr w:type="spellStart"/>
      <w:r w:rsidRPr="005A6CD1">
        <w:rPr>
          <w:rFonts w:ascii="Swiss721BT-Thin" w:hAnsi="Swiss721BT-Thin" w:cs="Swiss721BT-Thin"/>
          <w:spacing w:val="-2"/>
          <w:sz w:val="20"/>
          <w:szCs w:val="20"/>
        </w:rPr>
        <w:t>Protezione</w:t>
      </w:r>
      <w:proofErr w:type="spellEnd"/>
      <w:r w:rsidRPr="005A6CD1">
        <w:rPr>
          <w:rFonts w:ascii="Swiss721BT-Thin" w:hAnsi="Swiss721BT-Thin" w:cs="Swiss721BT-Thin"/>
          <w:spacing w:val="-2"/>
          <w:sz w:val="20"/>
          <w:szCs w:val="20"/>
        </w:rPr>
        <w:t xml:space="preserve"> </w:t>
      </w:r>
      <w:proofErr w:type="spellStart"/>
      <w:r w:rsidRPr="005A6CD1">
        <w:rPr>
          <w:rFonts w:ascii="Swiss721BT-Thin" w:hAnsi="Swiss721BT-Thin" w:cs="Swiss721BT-Thin"/>
          <w:spacing w:val="-2"/>
          <w:sz w:val="20"/>
          <w:szCs w:val="20"/>
        </w:rPr>
        <w:t>Civile</w:t>
      </w:r>
      <w:proofErr w:type="spellEnd"/>
      <w:r w:rsidRPr="005A6CD1">
        <w:rPr>
          <w:rFonts w:ascii="Swiss721BT-Thin" w:hAnsi="Swiss721BT-Thin" w:cs="Swiss721BT-Thin"/>
          <w:spacing w:val="-2"/>
          <w:sz w:val="20"/>
          <w:szCs w:val="20"/>
        </w:rPr>
        <w:t xml:space="preserve"> per </w:t>
      </w:r>
      <w:proofErr w:type="spellStart"/>
      <w:r w:rsidRPr="005A6CD1">
        <w:rPr>
          <w:rFonts w:ascii="Swiss721BT-Thin" w:hAnsi="Swiss721BT-Thin" w:cs="Swiss721BT-Thin"/>
          <w:spacing w:val="-2"/>
          <w:sz w:val="20"/>
          <w:szCs w:val="20"/>
        </w:rPr>
        <w:t>il</w:t>
      </w:r>
      <w:proofErr w:type="spellEnd"/>
      <w:r w:rsidRPr="005A6CD1">
        <w:rPr>
          <w:rFonts w:ascii="Swiss721BT-Thin" w:hAnsi="Swiss721BT-Thin" w:cs="Swiss721BT-Thin"/>
          <w:spacing w:val="-2"/>
          <w:sz w:val="20"/>
          <w:szCs w:val="20"/>
        </w:rPr>
        <w:t xml:space="preserve"> </w:t>
      </w:r>
      <w:proofErr w:type="spellStart"/>
      <w:r w:rsidRPr="005A6CD1">
        <w:rPr>
          <w:rFonts w:ascii="Swiss721BT-Thin" w:hAnsi="Swiss721BT-Thin" w:cs="Swiss721BT-Thin"/>
          <w:spacing w:val="-2"/>
          <w:sz w:val="20"/>
          <w:szCs w:val="20"/>
        </w:rPr>
        <w:t>rischio</w:t>
      </w:r>
      <w:proofErr w:type="spellEnd"/>
      <w:r w:rsidRPr="005A6CD1">
        <w:rPr>
          <w:rFonts w:ascii="Swiss721BT-Thin" w:hAnsi="Swiss721BT-Thin" w:cs="Swiss721BT-Thin"/>
          <w:spacing w:val="-2"/>
          <w:sz w:val="20"/>
          <w:szCs w:val="20"/>
        </w:rPr>
        <w:t xml:space="preserve"> </w:t>
      </w:r>
      <w:proofErr w:type="spellStart"/>
      <w:r w:rsidRPr="005A6CD1">
        <w:rPr>
          <w:rFonts w:ascii="Swiss721BT-Thin" w:hAnsi="Swiss721BT-Thin" w:cs="Swiss721BT-Thin"/>
          <w:spacing w:val="-2"/>
          <w:sz w:val="20"/>
          <w:szCs w:val="20"/>
        </w:rPr>
        <w:t>idraulico</w:t>
      </w:r>
      <w:proofErr w:type="spellEnd"/>
      <w:r w:rsidRPr="005A6CD1">
        <w:rPr>
          <w:rFonts w:ascii="Swiss721BT-Thin" w:hAnsi="Swiss721BT-Thin" w:cs="Swiss721BT-Thin"/>
          <w:spacing w:val="-2"/>
          <w:sz w:val="20"/>
          <w:szCs w:val="20"/>
        </w:rPr>
        <w:t xml:space="preserve">, </w:t>
      </w:r>
      <w:proofErr w:type="spellStart"/>
      <w:r w:rsidRPr="005A6CD1">
        <w:rPr>
          <w:rFonts w:ascii="Swiss721BT-Thin" w:hAnsi="Swiss721BT-Thin" w:cs="Swiss721BT-Thin"/>
          <w:spacing w:val="-2"/>
          <w:sz w:val="20"/>
          <w:szCs w:val="20"/>
        </w:rPr>
        <w:t>idrogeologico</w:t>
      </w:r>
      <w:proofErr w:type="spellEnd"/>
      <w:r w:rsidRPr="005A6CD1">
        <w:rPr>
          <w:rFonts w:ascii="Swiss721BT-Thin" w:hAnsi="Swiss721BT-Thin" w:cs="Swiss721BT-Thin"/>
          <w:spacing w:val="-2"/>
          <w:sz w:val="20"/>
          <w:szCs w:val="20"/>
        </w:rPr>
        <w:t xml:space="preserve"> e da </w:t>
      </w:r>
      <w:proofErr w:type="spellStart"/>
      <w:r w:rsidRPr="005A6CD1">
        <w:rPr>
          <w:rFonts w:ascii="Swiss721BT-Thin" w:hAnsi="Swiss721BT-Thin" w:cs="Swiss721BT-Thin"/>
          <w:spacing w:val="-2"/>
          <w:sz w:val="20"/>
          <w:szCs w:val="20"/>
        </w:rPr>
        <w:t>fenomeni</w:t>
      </w:r>
      <w:proofErr w:type="spellEnd"/>
      <w:r w:rsidRPr="005A6CD1">
        <w:rPr>
          <w:rFonts w:ascii="Swiss721BT-Thin" w:hAnsi="Swiss721BT-Thin" w:cs="Swiss721BT-Thin"/>
          <w:spacing w:val="-2"/>
          <w:sz w:val="20"/>
          <w:szCs w:val="20"/>
        </w:rPr>
        <w:t xml:space="preserve"> </w:t>
      </w:r>
      <w:proofErr w:type="spellStart"/>
      <w:r w:rsidRPr="005A6CD1">
        <w:rPr>
          <w:rFonts w:ascii="Swiss721BT-Thin" w:hAnsi="Swiss721BT-Thin" w:cs="Swiss721BT-Thin"/>
          <w:spacing w:val="-2"/>
          <w:sz w:val="20"/>
          <w:szCs w:val="20"/>
        </w:rPr>
        <w:t>meteorologici</w:t>
      </w:r>
      <w:proofErr w:type="spellEnd"/>
      <w:r w:rsidRPr="005A6CD1">
        <w:rPr>
          <w:rFonts w:ascii="Swiss721BT-Thin" w:hAnsi="Swiss721BT-Thin" w:cs="Swiss721BT-Thin"/>
          <w:spacing w:val="-2"/>
          <w:sz w:val="20"/>
          <w:szCs w:val="20"/>
        </w:rPr>
        <w:t xml:space="preserve"> </w:t>
      </w:r>
      <w:proofErr w:type="spellStart"/>
      <w:r w:rsidRPr="005A6CD1">
        <w:rPr>
          <w:rFonts w:ascii="Swiss721BT-Thin" w:hAnsi="Swiss721BT-Thin" w:cs="Swiss721BT-Thin"/>
          <w:spacing w:val="-2"/>
          <w:sz w:val="20"/>
          <w:szCs w:val="20"/>
        </w:rPr>
        <w:t>avversi</w:t>
      </w:r>
      <w:proofErr w:type="spellEnd"/>
      <w:r w:rsidRPr="005A6CD1">
        <w:rPr>
          <w:rFonts w:ascii="Swiss721BT-Thin" w:hAnsi="Swiss721BT-Thin" w:cs="Swiss721BT-Thin"/>
          <w:spacing w:val="-2"/>
          <w:sz w:val="20"/>
          <w:szCs w:val="20"/>
        </w:rPr>
        <w:t xml:space="preserve">, </w:t>
      </w:r>
      <w:proofErr w:type="spellStart"/>
      <w:r w:rsidRPr="005A6CD1">
        <w:rPr>
          <w:rFonts w:ascii="Swiss721BT-Thin" w:hAnsi="Swiss721BT-Thin" w:cs="Swiss721BT-Thin"/>
          <w:spacing w:val="-2"/>
          <w:sz w:val="20"/>
          <w:szCs w:val="20"/>
        </w:rPr>
        <w:t>approvato</w:t>
      </w:r>
      <w:proofErr w:type="spellEnd"/>
      <w:r w:rsidRPr="005A6CD1">
        <w:rPr>
          <w:rFonts w:ascii="Swiss721BT-Thin" w:hAnsi="Swiss721BT-Thin" w:cs="Swiss721BT-Thin"/>
          <w:spacing w:val="-2"/>
          <w:sz w:val="20"/>
          <w:szCs w:val="20"/>
        </w:rPr>
        <w:t xml:space="preserve"> con </w:t>
      </w:r>
      <w:proofErr w:type="spellStart"/>
      <w:r w:rsidRPr="005A6CD1">
        <w:rPr>
          <w:rFonts w:ascii="Swiss721BT-Thin" w:hAnsi="Swiss721BT-Thin" w:cs="Swiss721BT-Thin"/>
          <w:spacing w:val="-2"/>
          <w:sz w:val="20"/>
          <w:szCs w:val="20"/>
        </w:rPr>
        <w:t>Deliberazione</w:t>
      </w:r>
      <w:proofErr w:type="spellEnd"/>
      <w:r w:rsidRPr="005A6CD1">
        <w:rPr>
          <w:rFonts w:ascii="Swiss721BT-Thin" w:hAnsi="Swiss721BT-Thin" w:cs="Swiss721BT-Thin"/>
          <w:spacing w:val="-2"/>
          <w:sz w:val="20"/>
          <w:szCs w:val="20"/>
        </w:rPr>
        <w:t xml:space="preserve"> del </w:t>
      </w:r>
      <w:proofErr w:type="spellStart"/>
      <w:r w:rsidRPr="005A6CD1">
        <w:rPr>
          <w:rFonts w:ascii="Swiss721BT-Thin" w:hAnsi="Swiss721BT-Thin" w:cs="Swiss721BT-Thin"/>
          <w:spacing w:val="-2"/>
          <w:sz w:val="20"/>
          <w:szCs w:val="20"/>
        </w:rPr>
        <w:t>Consiglio</w:t>
      </w:r>
      <w:proofErr w:type="spellEnd"/>
      <w:r w:rsidRPr="005A6CD1">
        <w:rPr>
          <w:rFonts w:ascii="Swiss721BT-Thin" w:hAnsi="Swiss721BT-Thin" w:cs="Swiss721BT-Thin"/>
          <w:spacing w:val="-2"/>
          <w:sz w:val="20"/>
          <w:szCs w:val="20"/>
        </w:rPr>
        <w:t xml:space="preserve"> </w:t>
      </w:r>
      <w:proofErr w:type="spellStart"/>
      <w:r w:rsidRPr="005A6CD1">
        <w:rPr>
          <w:rFonts w:ascii="Swiss721BT-Thin" w:hAnsi="Swiss721BT-Thin" w:cs="Swiss721BT-Thin"/>
          <w:spacing w:val="-2"/>
          <w:sz w:val="20"/>
          <w:szCs w:val="20"/>
        </w:rPr>
        <w:t>Comunale</w:t>
      </w:r>
      <w:proofErr w:type="spellEnd"/>
      <w:r w:rsidRPr="005A6CD1">
        <w:rPr>
          <w:rFonts w:ascii="Swiss721BT-Thin" w:hAnsi="Swiss721BT-Thin" w:cs="Swiss721BT-Thin"/>
          <w:spacing w:val="-2"/>
          <w:sz w:val="20"/>
          <w:szCs w:val="20"/>
        </w:rPr>
        <w:t xml:space="preserve"> n. ___ del _________;</w:t>
      </w:r>
    </w:p>
    <w:p w:rsidR="0095119A" w:rsidRDefault="0095119A" w:rsidP="0095119A">
      <w:pPr>
        <w:pStyle w:val="Paragrafobase"/>
        <w:ind w:left="284" w:hanging="284"/>
        <w:rPr>
          <w:rFonts w:ascii="Swiss721BT-Thin" w:hAnsi="Swiss721BT-Thin" w:cs="Swiss721BT-Thin"/>
          <w:spacing w:val="-2"/>
          <w:sz w:val="20"/>
          <w:szCs w:val="20"/>
        </w:rPr>
      </w:pPr>
    </w:p>
    <w:p w:rsidR="00291C72" w:rsidRDefault="005A6CD1" w:rsidP="0095119A">
      <w:pPr>
        <w:pStyle w:val="Paragrafobase"/>
        <w:ind w:left="284" w:hanging="284"/>
        <w:rPr>
          <w:rFonts w:ascii="Swiss721BT-Thin" w:hAnsi="Swiss721BT-Thin" w:cs="Swiss721BT-Thin"/>
          <w:spacing w:val="-2"/>
          <w:sz w:val="20"/>
          <w:szCs w:val="20"/>
        </w:rPr>
      </w:pPr>
      <w:r w:rsidRPr="005A6CD1">
        <w:rPr>
          <w:rFonts w:ascii="Swiss721BT-Thin" w:hAnsi="Swiss721BT-Thin" w:cs="Swiss721BT-Thin"/>
          <w:spacing w:val="-2"/>
          <w:sz w:val="20"/>
          <w:szCs w:val="20"/>
        </w:rPr>
        <w:t>VIST</w:t>
      </w:r>
      <w:r w:rsidR="00291C72">
        <w:rPr>
          <w:rFonts w:ascii="Swiss721BT-Thin" w:hAnsi="Swiss721BT-Thin" w:cs="Swiss721BT-Thin"/>
          <w:spacing w:val="-2"/>
          <w:sz w:val="20"/>
          <w:szCs w:val="20"/>
        </w:rPr>
        <w:t>A</w:t>
      </w:r>
      <w:r w:rsidRPr="005A6CD1">
        <w:rPr>
          <w:rFonts w:ascii="Swiss721BT-Thin" w:hAnsi="Swiss721BT-Thin" w:cs="Swiss721BT-Thin"/>
          <w:spacing w:val="-2"/>
          <w:sz w:val="20"/>
          <w:szCs w:val="20"/>
        </w:rPr>
        <w:t xml:space="preserve"> </w:t>
      </w:r>
      <w:proofErr w:type="spellStart"/>
      <w:r w:rsidR="00291C72">
        <w:rPr>
          <w:rFonts w:ascii="Swiss721BT-Thin" w:hAnsi="Swiss721BT-Thin" w:cs="Swiss721BT-Thin"/>
          <w:spacing w:val="-2"/>
          <w:sz w:val="20"/>
          <w:szCs w:val="20"/>
        </w:rPr>
        <w:t>l’attivazione</w:t>
      </w:r>
      <w:proofErr w:type="spellEnd"/>
      <w:r w:rsidR="00291C72">
        <w:rPr>
          <w:rFonts w:ascii="Swiss721BT-Thin" w:hAnsi="Swiss721BT-Thin" w:cs="Swiss721BT-Thin"/>
          <w:spacing w:val="-2"/>
          <w:sz w:val="20"/>
          <w:szCs w:val="20"/>
        </w:rPr>
        <w:t xml:space="preserve"> </w:t>
      </w:r>
      <w:proofErr w:type="spellStart"/>
      <w:r w:rsidR="00291C72">
        <w:rPr>
          <w:rFonts w:ascii="Swiss721BT-Thin" w:hAnsi="Swiss721BT-Thin" w:cs="Swiss721BT-Thin"/>
          <w:spacing w:val="-2"/>
          <w:sz w:val="20"/>
          <w:szCs w:val="20"/>
        </w:rPr>
        <w:t>della</w:t>
      </w:r>
      <w:proofErr w:type="spellEnd"/>
      <w:r w:rsidR="00291C72">
        <w:rPr>
          <w:rFonts w:ascii="Swiss721BT-Thin" w:hAnsi="Swiss721BT-Thin" w:cs="Swiss721BT-Thin"/>
          <w:spacing w:val="-2"/>
          <w:sz w:val="20"/>
          <w:szCs w:val="20"/>
        </w:rPr>
        <w:t xml:space="preserve"> </w:t>
      </w:r>
      <w:proofErr w:type="spellStart"/>
      <w:r w:rsidR="00291C72">
        <w:rPr>
          <w:rFonts w:ascii="Swiss721BT-Thin" w:hAnsi="Swiss721BT-Thin" w:cs="Swiss721BT-Thin"/>
          <w:spacing w:val="-2"/>
          <w:sz w:val="20"/>
          <w:szCs w:val="20"/>
        </w:rPr>
        <w:t>fase</w:t>
      </w:r>
      <w:proofErr w:type="spellEnd"/>
      <w:r w:rsidR="00291C72">
        <w:rPr>
          <w:rFonts w:ascii="Swiss721BT-Thin" w:hAnsi="Swiss721BT-Thin" w:cs="Swiss721BT-Thin"/>
          <w:spacing w:val="-2"/>
          <w:sz w:val="20"/>
          <w:szCs w:val="20"/>
        </w:rPr>
        <w:t xml:space="preserve"> </w:t>
      </w:r>
      <w:r w:rsidR="00F42A49">
        <w:rPr>
          <w:rFonts w:ascii="Swiss721BT-Thin" w:hAnsi="Swiss721BT-Thin" w:cs="Swiss721BT-Thin"/>
          <w:spacing w:val="-2"/>
          <w:sz w:val="20"/>
          <w:szCs w:val="20"/>
        </w:rPr>
        <w:t xml:space="preserve">PREVISIONALE </w:t>
      </w:r>
      <w:proofErr w:type="spellStart"/>
      <w:r w:rsidR="00291C72">
        <w:rPr>
          <w:rFonts w:ascii="Swiss721BT-Thin" w:hAnsi="Swiss721BT-Thin" w:cs="Swiss721BT-Thin"/>
          <w:spacing w:val="-2"/>
          <w:sz w:val="20"/>
          <w:szCs w:val="20"/>
        </w:rPr>
        <w:t>comunale</w:t>
      </w:r>
      <w:proofErr w:type="spellEnd"/>
      <w:r w:rsidR="00291C72">
        <w:rPr>
          <w:rFonts w:ascii="Swiss721BT-Thin" w:hAnsi="Swiss721BT-Thin" w:cs="Swiss721BT-Thin"/>
          <w:spacing w:val="-2"/>
          <w:sz w:val="20"/>
          <w:szCs w:val="20"/>
        </w:rPr>
        <w:t xml:space="preserve"> di </w:t>
      </w:r>
      <w:r w:rsidR="00F42A49" w:rsidRPr="00F42A49">
        <w:rPr>
          <w:rFonts w:ascii="Swiss721BT-Thin" w:hAnsi="Swiss721BT-Thin" w:cs="Swiss721BT-Thin"/>
          <w:color w:val="FF0000"/>
          <w:spacing w:val="-2"/>
          <w:sz w:val="20"/>
          <w:szCs w:val="20"/>
        </w:rPr>
        <w:t xml:space="preserve">ATTENZIONE </w:t>
      </w:r>
      <w:r w:rsidR="00F42A49">
        <w:rPr>
          <w:rFonts w:ascii="Swiss721BT-Thin" w:hAnsi="Swiss721BT-Thin" w:cs="Swiss721BT-Thin"/>
          <w:color w:val="FF0000"/>
          <w:spacing w:val="-2"/>
          <w:sz w:val="20"/>
          <w:szCs w:val="20"/>
        </w:rPr>
        <w:t>per ALLERTA (</w:t>
      </w:r>
      <w:r w:rsidR="00F42A49" w:rsidRPr="00F42A49">
        <w:rPr>
          <w:rFonts w:ascii="Swiss721BT-Thin" w:hAnsi="Swiss721BT-Thin" w:cs="Swiss721BT-Thin"/>
          <w:color w:val="FF0000"/>
          <w:spacing w:val="-2"/>
          <w:sz w:val="20"/>
          <w:szCs w:val="20"/>
          <w:u w:val="single"/>
        </w:rPr>
        <w:t>GIALLA</w:t>
      </w:r>
      <w:r w:rsidR="00291C72" w:rsidRPr="00F42A49">
        <w:rPr>
          <w:rFonts w:ascii="Swiss721BT-Thin" w:hAnsi="Swiss721BT-Thin" w:cs="Swiss721BT-Thin"/>
          <w:color w:val="FF0000"/>
          <w:spacing w:val="-2"/>
          <w:sz w:val="20"/>
          <w:szCs w:val="20"/>
          <w:u w:val="single"/>
        </w:rPr>
        <w:t xml:space="preserve"> </w:t>
      </w:r>
      <w:r w:rsidR="00F42A49" w:rsidRPr="00F42A49">
        <w:rPr>
          <w:rFonts w:ascii="Swiss721BT-Thin" w:hAnsi="Swiss721BT-Thin" w:cs="Swiss721BT-Thin"/>
          <w:color w:val="000000" w:themeColor="text1"/>
          <w:spacing w:val="-2"/>
          <w:sz w:val="20"/>
          <w:szCs w:val="20"/>
          <w:u w:val="single"/>
        </w:rPr>
        <w:t>o</w:t>
      </w:r>
      <w:r w:rsidR="00F42A49">
        <w:rPr>
          <w:rFonts w:ascii="Swiss721BT-Thin" w:hAnsi="Swiss721BT-Thin" w:cs="Swiss721BT-Thin"/>
          <w:color w:val="FF0000"/>
          <w:spacing w:val="-2"/>
          <w:sz w:val="20"/>
          <w:szCs w:val="20"/>
          <w:u w:val="single"/>
        </w:rPr>
        <w:t xml:space="preserve"> ARANCIONE) </w:t>
      </w:r>
      <w:r w:rsidR="00F42A49" w:rsidRPr="00F42A49">
        <w:rPr>
          <w:rFonts w:ascii="Swiss721BT-Thin" w:hAnsi="Swiss721BT-Thin" w:cs="Swiss721BT-Thin"/>
          <w:color w:val="000000" w:themeColor="text1"/>
          <w:spacing w:val="-2"/>
          <w:sz w:val="20"/>
          <w:szCs w:val="20"/>
        </w:rPr>
        <w:t xml:space="preserve"> </w:t>
      </w:r>
      <w:proofErr w:type="spellStart"/>
      <w:r w:rsidR="00F42A49" w:rsidRPr="00F42A49">
        <w:rPr>
          <w:rFonts w:ascii="Swiss721BT-Thin" w:hAnsi="Swiss721BT-Thin" w:cs="Swiss721BT-Thin"/>
          <w:color w:val="000000" w:themeColor="text1"/>
          <w:spacing w:val="-2"/>
          <w:sz w:val="20"/>
          <w:szCs w:val="20"/>
        </w:rPr>
        <w:t>oppure</w:t>
      </w:r>
      <w:proofErr w:type="spellEnd"/>
      <w:r w:rsidR="00F42A49" w:rsidRPr="00F42A49">
        <w:rPr>
          <w:rFonts w:ascii="Swiss721BT-Thin" w:hAnsi="Swiss721BT-Thin" w:cs="Swiss721BT-Thin"/>
          <w:color w:val="000000" w:themeColor="text1"/>
          <w:spacing w:val="-2"/>
          <w:sz w:val="20"/>
          <w:szCs w:val="20"/>
          <w:u w:val="single"/>
        </w:rPr>
        <w:t xml:space="preserve"> </w:t>
      </w:r>
      <w:r w:rsidR="00F42A49">
        <w:rPr>
          <w:rFonts w:ascii="Swiss721BT-Thin" w:hAnsi="Swiss721BT-Thin" w:cs="Swiss721BT-Thin"/>
          <w:color w:val="FF0000"/>
          <w:spacing w:val="-2"/>
          <w:sz w:val="20"/>
          <w:szCs w:val="20"/>
        </w:rPr>
        <w:t>PREALLARME per ALLERTA (ROSSA)</w:t>
      </w:r>
    </w:p>
    <w:p w:rsidR="005A6CD1" w:rsidRPr="005A6CD1" w:rsidRDefault="00291C72" w:rsidP="0095119A">
      <w:pPr>
        <w:pStyle w:val="Paragrafobase"/>
        <w:ind w:left="284" w:hanging="44"/>
        <w:rPr>
          <w:rFonts w:ascii="Swiss721BT-Thin" w:hAnsi="Swiss721BT-Thin" w:cs="Swiss721BT-Thin"/>
          <w:spacing w:val="-2"/>
          <w:sz w:val="20"/>
          <w:szCs w:val="20"/>
        </w:rPr>
      </w:pPr>
      <w:proofErr w:type="spellStart"/>
      <w:r>
        <w:rPr>
          <w:rFonts w:ascii="Swiss721BT-Thin" w:hAnsi="Swiss721BT-Thin" w:cs="Swiss721BT-Thin"/>
          <w:spacing w:val="-2"/>
          <w:sz w:val="20"/>
          <w:szCs w:val="20"/>
        </w:rPr>
        <w:t>conseguente</w:t>
      </w:r>
      <w:proofErr w:type="spellEnd"/>
      <w:r>
        <w:rPr>
          <w:rFonts w:ascii="Swiss721BT-Thin" w:hAnsi="Swiss721BT-Thin" w:cs="Swiss721BT-Thin"/>
          <w:spacing w:val="-2"/>
          <w:sz w:val="20"/>
          <w:szCs w:val="20"/>
        </w:rPr>
        <w:t xml:space="preserve"> </w:t>
      </w:r>
      <w:proofErr w:type="spellStart"/>
      <w:r>
        <w:rPr>
          <w:rFonts w:ascii="Swiss721BT-Thin" w:hAnsi="Swiss721BT-Thin" w:cs="Swiss721BT-Thin"/>
          <w:spacing w:val="-2"/>
          <w:sz w:val="20"/>
          <w:szCs w:val="20"/>
        </w:rPr>
        <w:t>al</w:t>
      </w:r>
      <w:r w:rsidR="005A6CD1">
        <w:rPr>
          <w:rFonts w:ascii="Swiss721BT-Thin" w:hAnsi="Swiss721BT-Thin" w:cs="Swiss721BT-Thin"/>
          <w:spacing w:val="-2"/>
          <w:sz w:val="20"/>
          <w:szCs w:val="20"/>
        </w:rPr>
        <w:t>l’Avviso</w:t>
      </w:r>
      <w:proofErr w:type="spellEnd"/>
      <w:r w:rsidR="005A6CD1">
        <w:rPr>
          <w:rFonts w:ascii="Swiss721BT-Thin" w:hAnsi="Swiss721BT-Thin" w:cs="Swiss721BT-Thin"/>
          <w:spacing w:val="-2"/>
          <w:sz w:val="20"/>
          <w:szCs w:val="20"/>
        </w:rPr>
        <w:t xml:space="preserve"> di </w:t>
      </w:r>
      <w:proofErr w:type="spellStart"/>
      <w:r w:rsidR="005A6CD1">
        <w:rPr>
          <w:rFonts w:ascii="Swiss721BT-Thin" w:hAnsi="Swiss721BT-Thin" w:cs="Swiss721BT-Thin"/>
          <w:spacing w:val="-2"/>
          <w:sz w:val="20"/>
          <w:szCs w:val="20"/>
        </w:rPr>
        <w:t>criticità</w:t>
      </w:r>
      <w:proofErr w:type="spellEnd"/>
      <w:r w:rsidR="005A6CD1" w:rsidRPr="005A6CD1">
        <w:rPr>
          <w:rFonts w:ascii="Swiss721BT-Thin" w:hAnsi="Swiss721BT-Thin" w:cs="Swiss721BT-Thin"/>
          <w:spacing w:val="-2"/>
          <w:sz w:val="20"/>
          <w:szCs w:val="20"/>
        </w:rPr>
        <w:t xml:space="preserve"> </w:t>
      </w:r>
      <w:r>
        <w:rPr>
          <w:rFonts w:ascii="Swiss721BT-Thin" w:hAnsi="Swiss721BT-Thin" w:cs="Swiss721BT-Thin"/>
          <w:spacing w:val="-2"/>
          <w:sz w:val="20"/>
          <w:szCs w:val="20"/>
        </w:rPr>
        <w:t xml:space="preserve">per </w:t>
      </w:r>
      <w:proofErr w:type="spellStart"/>
      <w:r w:rsidR="00F42A49">
        <w:rPr>
          <w:rFonts w:ascii="Swiss721BT-Thin" w:hAnsi="Swiss721BT-Thin" w:cs="Swiss721BT-Thin"/>
          <w:spacing w:val="-2"/>
          <w:sz w:val="20"/>
          <w:szCs w:val="20"/>
        </w:rPr>
        <w:t>R</w:t>
      </w:r>
      <w:r>
        <w:rPr>
          <w:rFonts w:ascii="Swiss721BT-Thin" w:hAnsi="Swiss721BT-Thin" w:cs="Swiss721BT-Thin"/>
          <w:spacing w:val="-2"/>
          <w:sz w:val="20"/>
          <w:szCs w:val="20"/>
        </w:rPr>
        <w:t>ischio</w:t>
      </w:r>
      <w:proofErr w:type="spellEnd"/>
      <w:r w:rsidR="005A6CD1" w:rsidRPr="005A6CD1">
        <w:rPr>
          <w:rFonts w:ascii="Swiss721BT-Thin" w:hAnsi="Swiss721BT-Thin" w:cs="Swiss721BT-Thin"/>
          <w:spacing w:val="-2"/>
          <w:sz w:val="20"/>
          <w:szCs w:val="20"/>
        </w:rPr>
        <w:t xml:space="preserve"> </w:t>
      </w:r>
      <w:proofErr w:type="spellStart"/>
      <w:r>
        <w:rPr>
          <w:rFonts w:ascii="Swiss721BT-Thin" w:hAnsi="Swiss721BT-Thin" w:cs="Swiss721BT-Thin"/>
          <w:spacing w:val="-2"/>
          <w:sz w:val="20"/>
          <w:szCs w:val="20"/>
        </w:rPr>
        <w:t>Idraulico</w:t>
      </w:r>
      <w:proofErr w:type="spellEnd"/>
      <w:r>
        <w:rPr>
          <w:rFonts w:ascii="Swiss721BT-Thin" w:hAnsi="Swiss721BT-Thin" w:cs="Swiss721BT-Thin"/>
          <w:spacing w:val="-2"/>
          <w:sz w:val="20"/>
          <w:szCs w:val="20"/>
        </w:rPr>
        <w:t xml:space="preserve"> e </w:t>
      </w:r>
      <w:proofErr w:type="spellStart"/>
      <w:r>
        <w:rPr>
          <w:rFonts w:ascii="Swiss721BT-Thin" w:hAnsi="Swiss721BT-Thin" w:cs="Swiss721BT-Thin"/>
          <w:spacing w:val="-2"/>
          <w:sz w:val="20"/>
          <w:szCs w:val="20"/>
        </w:rPr>
        <w:t>Idrogeologico</w:t>
      </w:r>
      <w:proofErr w:type="spellEnd"/>
      <w:r w:rsidR="005A6CD1" w:rsidRPr="005A6CD1">
        <w:rPr>
          <w:rFonts w:ascii="Swiss721BT-Thin" w:hAnsi="Swiss721BT-Thin" w:cs="Swiss721BT-Thin"/>
          <w:spacing w:val="-2"/>
          <w:sz w:val="20"/>
          <w:szCs w:val="20"/>
        </w:rPr>
        <w:t xml:space="preserve">, </w:t>
      </w:r>
      <w:proofErr w:type="spellStart"/>
      <w:r w:rsidR="005A6CD1" w:rsidRPr="005A6CD1">
        <w:rPr>
          <w:rFonts w:ascii="Swiss721BT-Thin" w:hAnsi="Swiss721BT-Thin" w:cs="Swiss721BT-Thin"/>
          <w:spacing w:val="-2"/>
          <w:sz w:val="20"/>
          <w:szCs w:val="20"/>
        </w:rPr>
        <w:t>prot.</w:t>
      </w:r>
      <w:proofErr w:type="spellEnd"/>
      <w:r w:rsidR="005A6CD1" w:rsidRPr="005A6CD1">
        <w:rPr>
          <w:rFonts w:ascii="Swiss721BT-Thin" w:hAnsi="Swiss721BT-Thin" w:cs="Swiss721BT-Thin"/>
          <w:spacing w:val="-2"/>
          <w:sz w:val="20"/>
          <w:szCs w:val="20"/>
        </w:rPr>
        <w:t xml:space="preserve"> n. _________ </w:t>
      </w:r>
      <w:r>
        <w:rPr>
          <w:rFonts w:ascii="Swiss721BT-Thin" w:hAnsi="Swiss721BT-Thin" w:cs="Swiss721BT-Thin"/>
          <w:spacing w:val="-2"/>
          <w:sz w:val="20"/>
          <w:szCs w:val="20"/>
        </w:rPr>
        <w:t>del</w:t>
      </w:r>
      <w:r w:rsidR="005A6CD1" w:rsidRPr="005A6CD1">
        <w:rPr>
          <w:rFonts w:ascii="Swiss721BT-Thin" w:hAnsi="Swiss721BT-Thin" w:cs="Swiss721BT-Thin"/>
          <w:spacing w:val="-2"/>
          <w:sz w:val="20"/>
          <w:szCs w:val="20"/>
        </w:rPr>
        <w:t xml:space="preserve"> _____________, </w:t>
      </w:r>
      <w:proofErr w:type="spellStart"/>
      <w:r w:rsidR="005A6CD1" w:rsidRPr="005A6CD1">
        <w:rPr>
          <w:rFonts w:ascii="Swiss721BT-Thin" w:hAnsi="Swiss721BT-Thin" w:cs="Swiss721BT-Thin"/>
          <w:spacing w:val="-2"/>
          <w:sz w:val="20"/>
          <w:szCs w:val="20"/>
        </w:rPr>
        <w:t>diramato</w:t>
      </w:r>
      <w:proofErr w:type="spellEnd"/>
      <w:r w:rsidR="005A6CD1" w:rsidRPr="005A6CD1">
        <w:rPr>
          <w:rFonts w:ascii="Swiss721BT-Thin" w:hAnsi="Swiss721BT-Thin" w:cs="Swiss721BT-Thin"/>
          <w:spacing w:val="-2"/>
          <w:sz w:val="20"/>
          <w:szCs w:val="20"/>
        </w:rPr>
        <w:t xml:space="preserve"> </w:t>
      </w:r>
      <w:proofErr w:type="spellStart"/>
      <w:r w:rsidR="005A6CD1" w:rsidRPr="005A6CD1">
        <w:rPr>
          <w:rFonts w:ascii="Swiss721BT-Thin" w:hAnsi="Swiss721BT-Thin" w:cs="Swiss721BT-Thin"/>
          <w:spacing w:val="-2"/>
          <w:sz w:val="20"/>
          <w:szCs w:val="20"/>
        </w:rPr>
        <w:t>dalla</w:t>
      </w:r>
      <w:proofErr w:type="spellEnd"/>
      <w:r w:rsidR="005A6CD1" w:rsidRPr="005A6CD1">
        <w:rPr>
          <w:rFonts w:ascii="Swiss721BT-Thin" w:hAnsi="Swiss721BT-Thin" w:cs="Swiss721BT-Thin"/>
          <w:spacing w:val="-2"/>
          <w:sz w:val="20"/>
          <w:szCs w:val="20"/>
        </w:rPr>
        <w:t xml:space="preserve"> </w:t>
      </w:r>
      <w:proofErr w:type="spellStart"/>
      <w:r w:rsidR="005A6CD1" w:rsidRPr="005A6CD1">
        <w:rPr>
          <w:rFonts w:ascii="Swiss721BT-Thin" w:hAnsi="Swiss721BT-Thin" w:cs="Swiss721BT-Thin"/>
          <w:spacing w:val="-2"/>
          <w:sz w:val="20"/>
          <w:szCs w:val="20"/>
        </w:rPr>
        <w:t>Direzione</w:t>
      </w:r>
      <w:proofErr w:type="spellEnd"/>
      <w:r w:rsidR="005A6CD1" w:rsidRPr="005A6CD1">
        <w:rPr>
          <w:rFonts w:ascii="Swiss721BT-Thin" w:hAnsi="Swiss721BT-Thin" w:cs="Swiss721BT-Thin"/>
          <w:spacing w:val="-2"/>
          <w:sz w:val="20"/>
          <w:szCs w:val="20"/>
        </w:rPr>
        <w:t xml:space="preserve"> </w:t>
      </w:r>
      <w:proofErr w:type="spellStart"/>
      <w:r w:rsidR="005A6CD1" w:rsidRPr="005A6CD1">
        <w:rPr>
          <w:rFonts w:ascii="Swiss721BT-Thin" w:hAnsi="Swiss721BT-Thin" w:cs="Swiss721BT-Thin"/>
          <w:spacing w:val="-2"/>
          <w:sz w:val="20"/>
          <w:szCs w:val="20"/>
        </w:rPr>
        <w:t>Generale</w:t>
      </w:r>
      <w:proofErr w:type="spellEnd"/>
      <w:r w:rsidR="005A6CD1" w:rsidRPr="005A6CD1">
        <w:rPr>
          <w:rFonts w:ascii="Swiss721BT-Thin" w:hAnsi="Swiss721BT-Thin" w:cs="Swiss721BT-Thin"/>
          <w:spacing w:val="-2"/>
          <w:sz w:val="20"/>
          <w:szCs w:val="20"/>
        </w:rPr>
        <w:t xml:space="preserve"> </w:t>
      </w:r>
      <w:proofErr w:type="spellStart"/>
      <w:r w:rsidR="005A6CD1" w:rsidRPr="005A6CD1">
        <w:rPr>
          <w:rFonts w:ascii="Swiss721BT-Thin" w:hAnsi="Swiss721BT-Thin" w:cs="Swiss721BT-Thin"/>
          <w:spacing w:val="-2"/>
          <w:sz w:val="20"/>
          <w:szCs w:val="20"/>
        </w:rPr>
        <w:t>della</w:t>
      </w:r>
      <w:proofErr w:type="spellEnd"/>
      <w:r w:rsidR="005A6CD1" w:rsidRPr="005A6CD1">
        <w:rPr>
          <w:rFonts w:ascii="Swiss721BT-Thin" w:hAnsi="Swiss721BT-Thin" w:cs="Swiss721BT-Thin"/>
          <w:spacing w:val="-2"/>
          <w:sz w:val="20"/>
          <w:szCs w:val="20"/>
        </w:rPr>
        <w:t xml:space="preserve"> </w:t>
      </w:r>
      <w:proofErr w:type="spellStart"/>
      <w:r w:rsidR="005A6CD1" w:rsidRPr="005A6CD1">
        <w:rPr>
          <w:rFonts w:ascii="Swiss721BT-Thin" w:hAnsi="Swiss721BT-Thin" w:cs="Swiss721BT-Thin"/>
          <w:spacing w:val="-2"/>
          <w:sz w:val="20"/>
          <w:szCs w:val="20"/>
        </w:rPr>
        <w:t>Protezione</w:t>
      </w:r>
      <w:proofErr w:type="spellEnd"/>
      <w:r w:rsidR="005A6CD1" w:rsidRPr="005A6CD1">
        <w:rPr>
          <w:rFonts w:ascii="Swiss721BT-Thin" w:hAnsi="Swiss721BT-Thin" w:cs="Swiss721BT-Thin"/>
          <w:spacing w:val="-2"/>
          <w:sz w:val="20"/>
          <w:szCs w:val="20"/>
        </w:rPr>
        <w:t xml:space="preserve"> </w:t>
      </w:r>
      <w:proofErr w:type="spellStart"/>
      <w:r w:rsidR="005A6CD1" w:rsidRPr="005A6CD1">
        <w:rPr>
          <w:rFonts w:ascii="Swiss721BT-Thin" w:hAnsi="Swiss721BT-Thin" w:cs="Swiss721BT-Thin"/>
          <w:spacing w:val="-2"/>
          <w:sz w:val="20"/>
          <w:szCs w:val="20"/>
        </w:rPr>
        <w:t>Civile</w:t>
      </w:r>
      <w:proofErr w:type="spellEnd"/>
      <w:r w:rsidR="005A6CD1" w:rsidRPr="005A6CD1">
        <w:rPr>
          <w:rFonts w:ascii="Swiss721BT-Thin" w:hAnsi="Swiss721BT-Thin" w:cs="Swiss721BT-Thin"/>
          <w:spacing w:val="-2"/>
          <w:sz w:val="20"/>
          <w:szCs w:val="20"/>
        </w:rPr>
        <w:t xml:space="preserve"> </w:t>
      </w:r>
      <w:proofErr w:type="spellStart"/>
      <w:r w:rsidR="005A6CD1" w:rsidRPr="005A6CD1">
        <w:rPr>
          <w:rFonts w:ascii="Swiss721BT-Thin" w:hAnsi="Swiss721BT-Thin" w:cs="Swiss721BT-Thin"/>
          <w:spacing w:val="-2"/>
          <w:sz w:val="20"/>
          <w:szCs w:val="20"/>
        </w:rPr>
        <w:t>della</w:t>
      </w:r>
      <w:proofErr w:type="spellEnd"/>
      <w:r w:rsidR="005A6CD1" w:rsidRPr="005A6CD1">
        <w:rPr>
          <w:rFonts w:ascii="Swiss721BT-Thin" w:hAnsi="Swiss721BT-Thin" w:cs="Swiss721BT-Thin"/>
          <w:spacing w:val="-2"/>
          <w:sz w:val="20"/>
          <w:szCs w:val="20"/>
        </w:rPr>
        <w:t xml:space="preserve"> </w:t>
      </w:r>
      <w:proofErr w:type="spellStart"/>
      <w:r w:rsidR="005A6CD1" w:rsidRPr="005A6CD1">
        <w:rPr>
          <w:rFonts w:ascii="Swiss721BT-Thin" w:hAnsi="Swiss721BT-Thin" w:cs="Swiss721BT-Thin"/>
          <w:spacing w:val="-2"/>
          <w:sz w:val="20"/>
          <w:szCs w:val="20"/>
        </w:rPr>
        <w:t>Regione</w:t>
      </w:r>
      <w:proofErr w:type="spellEnd"/>
      <w:r w:rsidR="005A6CD1" w:rsidRPr="005A6CD1">
        <w:rPr>
          <w:rFonts w:ascii="Swiss721BT-Thin" w:hAnsi="Swiss721BT-Thin" w:cs="Swiss721BT-Thin"/>
          <w:spacing w:val="-2"/>
          <w:sz w:val="20"/>
          <w:szCs w:val="20"/>
        </w:rPr>
        <w:t xml:space="preserve"> </w:t>
      </w:r>
      <w:proofErr w:type="spellStart"/>
      <w:r w:rsidR="005A6CD1" w:rsidRPr="005A6CD1">
        <w:rPr>
          <w:rFonts w:ascii="Swiss721BT-Thin" w:hAnsi="Swiss721BT-Thin" w:cs="Swiss721BT-Thin"/>
          <w:spacing w:val="-2"/>
          <w:sz w:val="20"/>
          <w:szCs w:val="20"/>
        </w:rPr>
        <w:t>Sardegna</w:t>
      </w:r>
      <w:proofErr w:type="spellEnd"/>
      <w:r w:rsidR="005A6CD1" w:rsidRPr="005A6CD1">
        <w:rPr>
          <w:rFonts w:ascii="Swiss721BT-Thin" w:hAnsi="Swiss721BT-Thin" w:cs="Swiss721BT-Thin"/>
          <w:spacing w:val="-2"/>
          <w:sz w:val="20"/>
          <w:szCs w:val="20"/>
        </w:rPr>
        <w:t xml:space="preserve">, con </w:t>
      </w:r>
      <w:proofErr w:type="spellStart"/>
      <w:r w:rsidR="005A6CD1" w:rsidRPr="005A6CD1">
        <w:rPr>
          <w:rFonts w:ascii="Swiss721BT-Thin" w:hAnsi="Swiss721BT-Thin" w:cs="Swiss721BT-Thin"/>
          <w:spacing w:val="-2"/>
          <w:sz w:val="20"/>
          <w:szCs w:val="20"/>
        </w:rPr>
        <w:t>il</w:t>
      </w:r>
      <w:proofErr w:type="spellEnd"/>
      <w:r w:rsidR="005A6CD1" w:rsidRPr="005A6CD1">
        <w:rPr>
          <w:rFonts w:ascii="Swiss721BT-Thin" w:hAnsi="Swiss721BT-Thin" w:cs="Swiss721BT-Thin"/>
          <w:spacing w:val="-2"/>
          <w:sz w:val="20"/>
          <w:szCs w:val="20"/>
        </w:rPr>
        <w:t xml:space="preserve"> quale </w:t>
      </w:r>
      <w:r>
        <w:rPr>
          <w:rFonts w:ascii="Swiss721BT-Thin" w:hAnsi="Swiss721BT-Thin" w:cs="Swiss721BT-Thin"/>
          <w:spacing w:val="-2"/>
          <w:sz w:val="20"/>
          <w:szCs w:val="20"/>
        </w:rPr>
        <w:t xml:space="preserve">è </w:t>
      </w:r>
      <w:proofErr w:type="spellStart"/>
      <w:r>
        <w:rPr>
          <w:rFonts w:ascii="Swiss721BT-Thin" w:hAnsi="Swiss721BT-Thin" w:cs="Swiss721BT-Thin"/>
          <w:spacing w:val="-2"/>
          <w:sz w:val="20"/>
          <w:szCs w:val="20"/>
        </w:rPr>
        <w:t>stat</w:t>
      </w:r>
      <w:r w:rsidR="0095119A">
        <w:rPr>
          <w:rFonts w:ascii="Swiss721BT-Thin" w:hAnsi="Swiss721BT-Thin" w:cs="Swiss721BT-Thin"/>
          <w:spacing w:val="-2"/>
          <w:sz w:val="20"/>
          <w:szCs w:val="20"/>
        </w:rPr>
        <w:t>a</w:t>
      </w:r>
      <w:proofErr w:type="spellEnd"/>
      <w:r w:rsidR="005A6CD1" w:rsidRPr="005A6CD1">
        <w:rPr>
          <w:rFonts w:ascii="Swiss721BT-Thin" w:hAnsi="Swiss721BT-Thin" w:cs="Swiss721BT-Thin"/>
          <w:spacing w:val="-2"/>
          <w:sz w:val="20"/>
          <w:szCs w:val="20"/>
        </w:rPr>
        <w:t xml:space="preserve"> </w:t>
      </w:r>
      <w:proofErr w:type="spellStart"/>
      <w:r w:rsidR="005A6CD1" w:rsidRPr="005A6CD1">
        <w:rPr>
          <w:rFonts w:ascii="Swiss721BT-Thin" w:hAnsi="Swiss721BT-Thin" w:cs="Swiss721BT-Thin"/>
          <w:spacing w:val="-2"/>
          <w:sz w:val="20"/>
          <w:szCs w:val="20"/>
        </w:rPr>
        <w:t>comunicat</w:t>
      </w:r>
      <w:r w:rsidR="0095119A">
        <w:rPr>
          <w:rFonts w:ascii="Swiss721BT-Thin" w:hAnsi="Swiss721BT-Thin" w:cs="Swiss721BT-Thin"/>
          <w:spacing w:val="-2"/>
          <w:sz w:val="20"/>
          <w:szCs w:val="20"/>
        </w:rPr>
        <w:t>a</w:t>
      </w:r>
      <w:proofErr w:type="spellEnd"/>
      <w:r w:rsidR="005A6CD1" w:rsidRPr="005A6CD1">
        <w:rPr>
          <w:rFonts w:ascii="Swiss721BT-Thin" w:hAnsi="Swiss721BT-Thin" w:cs="Swiss721BT-Thin"/>
          <w:spacing w:val="-2"/>
          <w:sz w:val="20"/>
          <w:szCs w:val="20"/>
        </w:rPr>
        <w:t xml:space="preserve"> per </w:t>
      </w:r>
      <w:proofErr w:type="spellStart"/>
      <w:r>
        <w:rPr>
          <w:rFonts w:ascii="Swiss721BT-Thin" w:hAnsi="Swiss721BT-Thin" w:cs="Swiss721BT-Thin"/>
          <w:spacing w:val="-2"/>
          <w:sz w:val="20"/>
          <w:szCs w:val="20"/>
        </w:rPr>
        <w:t>il</w:t>
      </w:r>
      <w:proofErr w:type="spellEnd"/>
      <w:r>
        <w:rPr>
          <w:rFonts w:ascii="Swiss721BT-Thin" w:hAnsi="Swiss721BT-Thin" w:cs="Swiss721BT-Thin"/>
          <w:spacing w:val="-2"/>
          <w:sz w:val="20"/>
          <w:szCs w:val="20"/>
        </w:rPr>
        <w:t xml:space="preserve"> </w:t>
      </w:r>
      <w:proofErr w:type="spellStart"/>
      <w:r>
        <w:rPr>
          <w:rFonts w:ascii="Swiss721BT-Thin" w:hAnsi="Swiss721BT-Thin" w:cs="Swiss721BT-Thin"/>
          <w:spacing w:val="-2"/>
          <w:sz w:val="20"/>
          <w:szCs w:val="20"/>
        </w:rPr>
        <w:t>giorno</w:t>
      </w:r>
      <w:proofErr w:type="spellEnd"/>
      <w:r>
        <w:rPr>
          <w:rFonts w:ascii="Swiss721BT-Thin" w:hAnsi="Swiss721BT-Thin" w:cs="Swiss721BT-Thin"/>
          <w:spacing w:val="-2"/>
          <w:sz w:val="20"/>
          <w:szCs w:val="20"/>
        </w:rPr>
        <w:t xml:space="preserve"> __________</w:t>
      </w:r>
      <w:r w:rsidR="005A6CD1" w:rsidRPr="005A6CD1">
        <w:rPr>
          <w:rFonts w:ascii="Swiss721BT-Thin" w:hAnsi="Swiss721BT-Thin" w:cs="Swiss721BT-Thin"/>
          <w:spacing w:val="-2"/>
          <w:sz w:val="20"/>
          <w:szCs w:val="20"/>
        </w:rPr>
        <w:t xml:space="preserve"> </w:t>
      </w:r>
      <w:proofErr w:type="spellStart"/>
      <w:r>
        <w:rPr>
          <w:rFonts w:ascii="Swiss721BT-Thin" w:hAnsi="Swiss721BT-Thin" w:cs="Swiss721BT-Thin"/>
          <w:spacing w:val="-2"/>
          <w:sz w:val="20"/>
          <w:szCs w:val="20"/>
        </w:rPr>
        <w:t>l’attivazione</w:t>
      </w:r>
      <w:proofErr w:type="spellEnd"/>
      <w:r>
        <w:rPr>
          <w:rFonts w:ascii="Swiss721BT-Thin" w:hAnsi="Swiss721BT-Thin" w:cs="Swiss721BT-Thin"/>
          <w:spacing w:val="-2"/>
          <w:sz w:val="20"/>
          <w:szCs w:val="20"/>
        </w:rPr>
        <w:t xml:space="preserve"> </w:t>
      </w:r>
      <w:proofErr w:type="spellStart"/>
      <w:r>
        <w:rPr>
          <w:rFonts w:ascii="Swiss721BT-Thin" w:hAnsi="Swiss721BT-Thin" w:cs="Swiss721BT-Thin"/>
          <w:spacing w:val="-2"/>
          <w:sz w:val="20"/>
          <w:szCs w:val="20"/>
        </w:rPr>
        <w:t>della</w:t>
      </w:r>
      <w:proofErr w:type="spellEnd"/>
      <w:r>
        <w:rPr>
          <w:rFonts w:ascii="Swiss721BT-Thin" w:hAnsi="Swiss721BT-Thin" w:cs="Swiss721BT-Thin"/>
          <w:spacing w:val="-2"/>
          <w:sz w:val="20"/>
          <w:szCs w:val="20"/>
        </w:rPr>
        <w:t xml:space="preserve"> </w:t>
      </w:r>
      <w:proofErr w:type="spellStart"/>
      <w:r>
        <w:rPr>
          <w:rFonts w:ascii="Swiss721BT-Thin" w:hAnsi="Swiss721BT-Thin" w:cs="Swiss721BT-Thin"/>
          <w:spacing w:val="-2"/>
          <w:sz w:val="20"/>
          <w:szCs w:val="20"/>
        </w:rPr>
        <w:t>fase</w:t>
      </w:r>
      <w:proofErr w:type="spellEnd"/>
      <w:r>
        <w:rPr>
          <w:rFonts w:ascii="Swiss721BT-Thin" w:hAnsi="Swiss721BT-Thin" w:cs="Swiss721BT-Thin"/>
          <w:spacing w:val="-2"/>
          <w:sz w:val="20"/>
          <w:szCs w:val="20"/>
        </w:rPr>
        <w:t xml:space="preserve"> </w:t>
      </w:r>
      <w:proofErr w:type="spellStart"/>
      <w:r>
        <w:rPr>
          <w:rFonts w:ascii="Swiss721BT-Thin" w:hAnsi="Swiss721BT-Thin" w:cs="Swiss721BT-Thin"/>
          <w:spacing w:val="-2"/>
          <w:sz w:val="20"/>
          <w:szCs w:val="20"/>
        </w:rPr>
        <w:t>regionale</w:t>
      </w:r>
      <w:proofErr w:type="spellEnd"/>
      <w:r>
        <w:rPr>
          <w:rFonts w:ascii="Swiss721BT-Thin" w:hAnsi="Swiss721BT-Thin" w:cs="Swiss721BT-Thin"/>
          <w:spacing w:val="-2"/>
          <w:sz w:val="20"/>
          <w:szCs w:val="20"/>
        </w:rPr>
        <w:t xml:space="preserve">  </w:t>
      </w:r>
      <w:r w:rsidR="005A6CD1" w:rsidRPr="005A6CD1">
        <w:rPr>
          <w:rFonts w:ascii="Swiss721BT-Thin" w:hAnsi="Swiss721BT-Thin" w:cs="Swiss721BT-Thin"/>
          <w:spacing w:val="-2"/>
          <w:sz w:val="20"/>
          <w:szCs w:val="20"/>
        </w:rPr>
        <w:t xml:space="preserve"> </w:t>
      </w:r>
      <w:r w:rsidR="000F0C25">
        <w:rPr>
          <w:rFonts w:ascii="Swiss721BT-Thin" w:hAnsi="Swiss721BT-Thin" w:cs="Swiss721BT-Thin"/>
          <w:color w:val="FF0000"/>
          <w:spacing w:val="-2"/>
          <w:sz w:val="20"/>
          <w:szCs w:val="20"/>
          <w:u w:val="single"/>
        </w:rPr>
        <w:t xml:space="preserve">ATTENZIONE </w:t>
      </w:r>
      <w:proofErr w:type="spellStart"/>
      <w:r w:rsidR="000F0C25" w:rsidRPr="00F11A37">
        <w:rPr>
          <w:rFonts w:ascii="Swiss721BT-Thin" w:hAnsi="Swiss721BT-Thin" w:cs="Swiss721BT-Thin"/>
          <w:color w:val="000000" w:themeColor="text1"/>
          <w:spacing w:val="-2"/>
          <w:sz w:val="20"/>
          <w:szCs w:val="20"/>
        </w:rPr>
        <w:t>oppure</w:t>
      </w:r>
      <w:proofErr w:type="spellEnd"/>
      <w:r w:rsidR="000F0C25" w:rsidRPr="00F11A37">
        <w:rPr>
          <w:rFonts w:ascii="Swiss721BT-Thin" w:hAnsi="Swiss721BT-Thin" w:cs="Swiss721BT-Thin"/>
          <w:color w:val="000000" w:themeColor="text1"/>
          <w:spacing w:val="-2"/>
          <w:sz w:val="20"/>
          <w:szCs w:val="20"/>
          <w:u w:val="single"/>
        </w:rPr>
        <w:t xml:space="preserve"> </w:t>
      </w:r>
      <w:r w:rsidR="000F0C25">
        <w:rPr>
          <w:rFonts w:ascii="Swiss721BT-Thin" w:hAnsi="Swiss721BT-Thin" w:cs="Swiss721BT-Thin"/>
          <w:color w:val="FF0000"/>
          <w:spacing w:val="-2"/>
          <w:sz w:val="20"/>
          <w:szCs w:val="20"/>
          <w:u w:val="single"/>
        </w:rPr>
        <w:t xml:space="preserve">PREALLARME </w:t>
      </w:r>
      <w:proofErr w:type="spellStart"/>
      <w:r w:rsidR="000F0C25" w:rsidRPr="00F11A37">
        <w:rPr>
          <w:rFonts w:ascii="Swiss721BT-Thin" w:hAnsi="Swiss721BT-Thin" w:cs="Swiss721BT-Thin"/>
          <w:color w:val="000000" w:themeColor="text1"/>
          <w:spacing w:val="-2"/>
          <w:sz w:val="20"/>
          <w:szCs w:val="20"/>
        </w:rPr>
        <w:t>oppure</w:t>
      </w:r>
      <w:proofErr w:type="spellEnd"/>
      <w:r w:rsidR="000F0C25" w:rsidRPr="00F11A37">
        <w:rPr>
          <w:rFonts w:ascii="Swiss721BT-Thin" w:hAnsi="Swiss721BT-Thin" w:cs="Swiss721BT-Thin"/>
          <w:color w:val="000000" w:themeColor="text1"/>
          <w:spacing w:val="-2"/>
          <w:sz w:val="20"/>
          <w:szCs w:val="20"/>
          <w:u w:val="single"/>
        </w:rPr>
        <w:t xml:space="preserve"> </w:t>
      </w:r>
      <w:r w:rsidR="000F0C25">
        <w:rPr>
          <w:rFonts w:ascii="Swiss721BT-Thin" w:hAnsi="Swiss721BT-Thin" w:cs="Swiss721BT-Thin"/>
          <w:color w:val="FF0000"/>
          <w:spacing w:val="-2"/>
          <w:sz w:val="20"/>
          <w:szCs w:val="20"/>
          <w:u w:val="single"/>
        </w:rPr>
        <w:t xml:space="preserve">ALLARME </w:t>
      </w:r>
      <w:r w:rsidR="00F11A37">
        <w:rPr>
          <w:rFonts w:ascii="Swiss721BT-Thin" w:hAnsi="Swiss721BT-Thin" w:cs="Swiss721BT-Thin"/>
          <w:color w:val="FF0000"/>
          <w:spacing w:val="-2"/>
          <w:sz w:val="20"/>
          <w:szCs w:val="20"/>
          <w:u w:val="single"/>
        </w:rPr>
        <w:t>per</w:t>
      </w:r>
      <w:r w:rsidR="000F0C25">
        <w:rPr>
          <w:rFonts w:ascii="Swiss721BT-Thin" w:hAnsi="Swiss721BT-Thin" w:cs="Swiss721BT-Thin"/>
          <w:color w:val="FF0000"/>
          <w:spacing w:val="-2"/>
          <w:sz w:val="20"/>
          <w:szCs w:val="20"/>
          <w:u w:val="single"/>
        </w:rPr>
        <w:t xml:space="preserve"> VALUTAZIONE D.G. </w:t>
      </w:r>
      <w:r w:rsidR="008D4417" w:rsidRPr="008D4417">
        <w:rPr>
          <w:rFonts w:ascii="Swiss721BT-Thin" w:hAnsi="Swiss721BT-Thin" w:cs="Swiss721BT-Thin"/>
          <w:color w:val="000000" w:themeColor="text1"/>
          <w:spacing w:val="-2"/>
          <w:sz w:val="20"/>
          <w:szCs w:val="20"/>
        </w:rPr>
        <w:t>per la zona</w:t>
      </w:r>
      <w:r w:rsidR="008D4417" w:rsidRPr="008D4417">
        <w:rPr>
          <w:rFonts w:ascii="Swiss721BT-Thin" w:hAnsi="Swiss721BT-Thin" w:cs="Swiss721BT-Thin"/>
          <w:spacing w:val="-2"/>
          <w:sz w:val="20"/>
          <w:szCs w:val="20"/>
        </w:rPr>
        <w:t xml:space="preserve"> </w:t>
      </w:r>
      <w:r w:rsidR="008D4417">
        <w:rPr>
          <w:rFonts w:ascii="Swiss721BT-Thin" w:hAnsi="Swiss721BT-Thin" w:cs="Swiss721BT-Thin"/>
          <w:spacing w:val="-2"/>
          <w:sz w:val="20"/>
          <w:szCs w:val="20"/>
        </w:rPr>
        <w:t xml:space="preserve">di </w:t>
      </w:r>
      <w:proofErr w:type="spellStart"/>
      <w:r w:rsidR="008D4417">
        <w:rPr>
          <w:rFonts w:ascii="Swiss721BT-Thin" w:hAnsi="Swiss721BT-Thin" w:cs="Swiss721BT-Thin"/>
          <w:spacing w:val="-2"/>
          <w:sz w:val="20"/>
          <w:szCs w:val="20"/>
        </w:rPr>
        <w:t>allerta</w:t>
      </w:r>
      <w:proofErr w:type="spellEnd"/>
      <w:r w:rsidR="008D4417">
        <w:rPr>
          <w:rFonts w:ascii="Swiss721BT-Thin" w:hAnsi="Swiss721BT-Thin" w:cs="Swiss721BT-Thin"/>
          <w:spacing w:val="-2"/>
          <w:sz w:val="20"/>
          <w:szCs w:val="20"/>
        </w:rPr>
        <w:t xml:space="preserve"> FLUMENDOSA – FLUMINEDDU / </w:t>
      </w:r>
      <w:proofErr w:type="spellStart"/>
      <w:r w:rsidR="008D4417">
        <w:rPr>
          <w:rFonts w:ascii="Swiss721BT-Thin" w:hAnsi="Swiss721BT-Thin" w:cs="Swiss721BT-Thin"/>
          <w:spacing w:val="-2"/>
          <w:sz w:val="20"/>
          <w:szCs w:val="20"/>
        </w:rPr>
        <w:t>Sard</w:t>
      </w:r>
      <w:proofErr w:type="spellEnd"/>
      <w:r w:rsidR="008D4417">
        <w:rPr>
          <w:rFonts w:ascii="Swiss721BT-Thin" w:hAnsi="Swiss721BT-Thin" w:cs="Swiss721BT-Thin"/>
          <w:spacing w:val="-2"/>
          <w:sz w:val="20"/>
          <w:szCs w:val="20"/>
        </w:rPr>
        <w:t>-D</w:t>
      </w:r>
    </w:p>
    <w:p w:rsidR="0095119A" w:rsidRPr="0095119A" w:rsidRDefault="0095119A" w:rsidP="005A6CD1">
      <w:pPr>
        <w:pStyle w:val="Paragrafobase"/>
        <w:ind w:left="240" w:hanging="240"/>
        <w:rPr>
          <w:rFonts w:ascii="Swiss721BT-Thin" w:hAnsi="Swiss721BT-Thin" w:cs="Swiss721BT-Thin"/>
          <w:b/>
          <w:spacing w:val="-2"/>
          <w:sz w:val="20"/>
          <w:szCs w:val="20"/>
        </w:rPr>
      </w:pPr>
      <w:r w:rsidRPr="0095119A">
        <w:rPr>
          <w:rFonts w:ascii="Swiss721BT-Thin" w:hAnsi="Swiss721BT-Thin" w:cs="Swiss721BT-Thin"/>
          <w:b/>
          <w:spacing w:val="-2"/>
          <w:sz w:val="20"/>
          <w:szCs w:val="20"/>
        </w:rPr>
        <w:t>OPPURE</w:t>
      </w:r>
    </w:p>
    <w:p w:rsidR="005A6CD1" w:rsidRPr="005D27C5" w:rsidRDefault="005A6CD1" w:rsidP="005D27C5">
      <w:pPr>
        <w:pStyle w:val="Paragrafobase"/>
        <w:ind w:left="240" w:hanging="240"/>
        <w:rPr>
          <w:rFonts w:ascii="Swiss721BT-Thin" w:hAnsi="Swiss721BT-Thin" w:cs="Swiss721BT-Thin"/>
          <w:spacing w:val="-2"/>
          <w:sz w:val="20"/>
          <w:szCs w:val="20"/>
        </w:rPr>
      </w:pPr>
      <w:r w:rsidRPr="005A6CD1">
        <w:rPr>
          <w:rFonts w:ascii="Swiss721BT-Thin" w:hAnsi="Swiss721BT-Thin" w:cs="Swiss721BT-Thin"/>
          <w:spacing w:val="-2"/>
          <w:sz w:val="20"/>
          <w:szCs w:val="20"/>
        </w:rPr>
        <w:t>VIST</w:t>
      </w:r>
      <w:r w:rsidR="0095119A">
        <w:rPr>
          <w:rFonts w:ascii="Swiss721BT-Thin" w:hAnsi="Swiss721BT-Thin" w:cs="Swiss721BT-Thin"/>
          <w:spacing w:val="-2"/>
          <w:sz w:val="20"/>
          <w:szCs w:val="20"/>
        </w:rPr>
        <w:t>A</w:t>
      </w:r>
      <w:r w:rsidRPr="005A6CD1">
        <w:rPr>
          <w:rFonts w:ascii="Swiss721BT-Thin" w:hAnsi="Swiss721BT-Thin" w:cs="Swiss721BT-Thin"/>
          <w:spacing w:val="-2"/>
          <w:sz w:val="20"/>
          <w:szCs w:val="20"/>
        </w:rPr>
        <w:t xml:space="preserve"> </w:t>
      </w:r>
      <w:r w:rsidR="0095119A">
        <w:rPr>
          <w:rFonts w:ascii="Swiss721BT-Thin" w:hAnsi="Swiss721BT-Thin" w:cs="Swiss721BT-Thin"/>
          <w:spacing w:val="-2"/>
          <w:sz w:val="20"/>
          <w:szCs w:val="20"/>
        </w:rPr>
        <w:t xml:space="preserve">la </w:t>
      </w:r>
      <w:proofErr w:type="spellStart"/>
      <w:r w:rsidR="0095119A">
        <w:rPr>
          <w:rFonts w:ascii="Swiss721BT-Thin" w:hAnsi="Swiss721BT-Thin" w:cs="Swiss721BT-Thin"/>
          <w:spacing w:val="-2"/>
          <w:sz w:val="20"/>
          <w:szCs w:val="20"/>
        </w:rPr>
        <w:t>situazione</w:t>
      </w:r>
      <w:proofErr w:type="spellEnd"/>
      <w:r w:rsidR="0095119A">
        <w:rPr>
          <w:rFonts w:ascii="Swiss721BT-Thin" w:hAnsi="Swiss721BT-Thin" w:cs="Swiss721BT-Thin"/>
          <w:spacing w:val="-2"/>
          <w:sz w:val="20"/>
          <w:szCs w:val="20"/>
        </w:rPr>
        <w:t xml:space="preserve"> </w:t>
      </w:r>
      <w:r w:rsidR="000F0C25">
        <w:rPr>
          <w:rFonts w:ascii="Swiss721BT-Thin" w:hAnsi="Swiss721BT-Thin" w:cs="Swiss721BT-Thin"/>
          <w:spacing w:val="-2"/>
          <w:sz w:val="20"/>
          <w:szCs w:val="20"/>
        </w:rPr>
        <w:t xml:space="preserve">di EMERGENZA IN ATTO </w:t>
      </w:r>
      <w:proofErr w:type="spellStart"/>
      <w:r w:rsidR="000F0C25">
        <w:rPr>
          <w:rFonts w:ascii="Swiss721BT-Thin" w:hAnsi="Swiss721BT-Thin" w:cs="Swiss721BT-Thin"/>
          <w:spacing w:val="-2"/>
          <w:sz w:val="20"/>
          <w:szCs w:val="20"/>
        </w:rPr>
        <w:t>sul</w:t>
      </w:r>
      <w:proofErr w:type="spellEnd"/>
      <w:r w:rsidR="000F0C25">
        <w:rPr>
          <w:rFonts w:ascii="Swiss721BT-Thin" w:hAnsi="Swiss721BT-Thin" w:cs="Swiss721BT-Thin"/>
          <w:spacing w:val="-2"/>
          <w:sz w:val="20"/>
          <w:szCs w:val="20"/>
        </w:rPr>
        <w:t xml:space="preserve"> </w:t>
      </w:r>
      <w:proofErr w:type="spellStart"/>
      <w:r w:rsidR="000F0C25">
        <w:rPr>
          <w:rFonts w:ascii="Swiss721BT-Thin" w:hAnsi="Swiss721BT-Thin" w:cs="Swiss721BT-Thin"/>
          <w:spacing w:val="-2"/>
          <w:sz w:val="20"/>
          <w:szCs w:val="20"/>
        </w:rPr>
        <w:t>territorio</w:t>
      </w:r>
      <w:proofErr w:type="spellEnd"/>
      <w:r w:rsidR="000F0C25">
        <w:rPr>
          <w:rFonts w:ascii="Swiss721BT-Thin" w:hAnsi="Swiss721BT-Thin" w:cs="Swiss721BT-Thin"/>
          <w:spacing w:val="-2"/>
          <w:sz w:val="20"/>
          <w:szCs w:val="20"/>
        </w:rPr>
        <w:t xml:space="preserve"> </w:t>
      </w:r>
      <w:proofErr w:type="spellStart"/>
      <w:r w:rsidR="000F0C25">
        <w:rPr>
          <w:rFonts w:ascii="Swiss721BT-Thin" w:hAnsi="Swiss721BT-Thin" w:cs="Swiss721BT-Thin"/>
          <w:spacing w:val="-2"/>
          <w:sz w:val="20"/>
          <w:szCs w:val="20"/>
        </w:rPr>
        <w:t>comunale</w:t>
      </w:r>
      <w:proofErr w:type="spellEnd"/>
      <w:r w:rsidR="000F0C25">
        <w:rPr>
          <w:rFonts w:ascii="Swiss721BT-Thin" w:hAnsi="Swiss721BT-Thin" w:cs="Swiss721BT-Thin"/>
          <w:spacing w:val="-2"/>
          <w:sz w:val="20"/>
          <w:szCs w:val="20"/>
        </w:rPr>
        <w:t xml:space="preserve"> </w:t>
      </w:r>
      <w:proofErr w:type="spellStart"/>
      <w:r w:rsidR="000F0C25">
        <w:rPr>
          <w:rFonts w:ascii="Swiss721BT-Thin" w:hAnsi="Swiss721BT-Thin" w:cs="Swiss721BT-Thin"/>
          <w:spacing w:val="-2"/>
          <w:sz w:val="20"/>
          <w:szCs w:val="20"/>
        </w:rPr>
        <w:t>determinata</w:t>
      </w:r>
      <w:proofErr w:type="spellEnd"/>
      <w:r w:rsidR="0095119A">
        <w:rPr>
          <w:rFonts w:ascii="Swiss721BT-Thin" w:hAnsi="Swiss721BT-Thin" w:cs="Swiss721BT-Thin"/>
          <w:spacing w:val="-2"/>
          <w:sz w:val="20"/>
          <w:szCs w:val="20"/>
        </w:rPr>
        <w:t xml:space="preserve"> </w:t>
      </w:r>
      <w:proofErr w:type="spellStart"/>
      <w:r w:rsidR="0095119A">
        <w:rPr>
          <w:rFonts w:ascii="Swiss721BT-Thin" w:hAnsi="Swiss721BT-Thin" w:cs="Swiss721BT-Thin"/>
          <w:spacing w:val="-2"/>
          <w:sz w:val="20"/>
          <w:szCs w:val="20"/>
        </w:rPr>
        <w:t>dalle</w:t>
      </w:r>
      <w:proofErr w:type="spellEnd"/>
      <w:r w:rsidR="0095119A">
        <w:rPr>
          <w:rFonts w:ascii="Swiss721BT-Thin" w:hAnsi="Swiss721BT-Thin" w:cs="Swiss721BT-Thin"/>
          <w:spacing w:val="-2"/>
          <w:sz w:val="20"/>
          <w:szCs w:val="20"/>
        </w:rPr>
        <w:t xml:space="preserve"> </w:t>
      </w:r>
      <w:proofErr w:type="spellStart"/>
      <w:r w:rsidR="0095119A">
        <w:rPr>
          <w:rFonts w:ascii="Swiss721BT-Thin" w:hAnsi="Swiss721BT-Thin" w:cs="Swiss721BT-Thin"/>
          <w:spacing w:val="-2"/>
          <w:sz w:val="20"/>
          <w:szCs w:val="20"/>
        </w:rPr>
        <w:t>condizioni</w:t>
      </w:r>
      <w:proofErr w:type="spellEnd"/>
      <w:r w:rsidR="0095119A">
        <w:rPr>
          <w:rFonts w:ascii="Swiss721BT-Thin" w:hAnsi="Swiss721BT-Thin" w:cs="Swiss721BT-Thin"/>
          <w:spacing w:val="-2"/>
          <w:sz w:val="20"/>
          <w:szCs w:val="20"/>
        </w:rPr>
        <w:t xml:space="preserve"> </w:t>
      </w:r>
      <w:proofErr w:type="spellStart"/>
      <w:r w:rsidR="0095119A">
        <w:rPr>
          <w:rFonts w:ascii="Swiss721BT-Thin" w:hAnsi="Swiss721BT-Thin" w:cs="Swiss721BT-Thin"/>
          <w:spacing w:val="-2"/>
          <w:sz w:val="20"/>
          <w:szCs w:val="20"/>
        </w:rPr>
        <w:t>meteorologiche</w:t>
      </w:r>
      <w:proofErr w:type="spellEnd"/>
      <w:r w:rsidR="0095119A">
        <w:rPr>
          <w:rFonts w:ascii="Swiss721BT-Thin" w:hAnsi="Swiss721BT-Thin" w:cs="Swiss721BT-Thin"/>
          <w:spacing w:val="-2"/>
          <w:sz w:val="20"/>
          <w:szCs w:val="20"/>
        </w:rPr>
        <w:t xml:space="preserve"> </w:t>
      </w:r>
      <w:proofErr w:type="spellStart"/>
      <w:r w:rsidR="000F0C25">
        <w:rPr>
          <w:rFonts w:ascii="Swiss721BT-Thin" w:hAnsi="Swiss721BT-Thin" w:cs="Swiss721BT-Thin"/>
          <w:spacing w:val="-2"/>
          <w:sz w:val="20"/>
          <w:szCs w:val="20"/>
        </w:rPr>
        <w:t>estreme</w:t>
      </w:r>
      <w:proofErr w:type="spellEnd"/>
      <w:r w:rsidR="000F0C25">
        <w:rPr>
          <w:rFonts w:ascii="Swiss721BT-Thin" w:hAnsi="Swiss721BT-Thin" w:cs="Swiss721BT-Thin"/>
          <w:spacing w:val="-2"/>
          <w:sz w:val="20"/>
          <w:szCs w:val="20"/>
        </w:rPr>
        <w:t xml:space="preserve"> </w:t>
      </w:r>
      <w:proofErr w:type="spellStart"/>
      <w:r w:rsidR="0095119A">
        <w:rPr>
          <w:rFonts w:ascii="Swiss721BT-Thin" w:hAnsi="Swiss721BT-Thin" w:cs="Swiss721BT-Thin"/>
          <w:spacing w:val="-2"/>
          <w:sz w:val="20"/>
          <w:szCs w:val="20"/>
        </w:rPr>
        <w:t>presenti</w:t>
      </w:r>
      <w:proofErr w:type="spellEnd"/>
      <w:r w:rsidR="0095119A">
        <w:rPr>
          <w:rFonts w:ascii="Swiss721BT-Thin" w:hAnsi="Swiss721BT-Thin" w:cs="Swiss721BT-Thin"/>
          <w:spacing w:val="-2"/>
          <w:sz w:val="20"/>
          <w:szCs w:val="20"/>
        </w:rPr>
        <w:t xml:space="preserve"> </w:t>
      </w:r>
      <w:r w:rsidR="000F0C25">
        <w:rPr>
          <w:rFonts w:ascii="Swiss721BT-Thin" w:hAnsi="Swiss721BT-Thin" w:cs="Swiss721BT-Thin"/>
          <w:spacing w:val="-2"/>
          <w:sz w:val="20"/>
          <w:szCs w:val="20"/>
        </w:rPr>
        <w:t xml:space="preserve">e </w:t>
      </w:r>
      <w:r w:rsidR="0095119A">
        <w:rPr>
          <w:rFonts w:ascii="Swiss721BT-Thin" w:hAnsi="Swiss721BT-Thin" w:cs="Swiss721BT-Thin"/>
          <w:spacing w:val="-2"/>
          <w:sz w:val="20"/>
          <w:szCs w:val="20"/>
        </w:rPr>
        <w:t xml:space="preserve">la </w:t>
      </w:r>
      <w:proofErr w:type="spellStart"/>
      <w:r w:rsidR="0095119A">
        <w:rPr>
          <w:rFonts w:ascii="Swiss721BT-Thin" w:hAnsi="Swiss721BT-Thin" w:cs="Swiss721BT-Thin"/>
          <w:spacing w:val="-2"/>
          <w:sz w:val="20"/>
          <w:szCs w:val="20"/>
        </w:rPr>
        <w:t>relativa</w:t>
      </w:r>
      <w:proofErr w:type="spellEnd"/>
      <w:r w:rsidR="0095119A">
        <w:rPr>
          <w:rFonts w:ascii="Swiss721BT-Thin" w:hAnsi="Swiss721BT-Thin" w:cs="Swiss721BT-Thin"/>
          <w:spacing w:val="-2"/>
          <w:sz w:val="20"/>
          <w:szCs w:val="20"/>
        </w:rPr>
        <w:t xml:space="preserve"> </w:t>
      </w:r>
      <w:proofErr w:type="spellStart"/>
      <w:r w:rsidR="0095119A">
        <w:rPr>
          <w:rFonts w:ascii="Swiss721BT-Thin" w:hAnsi="Swiss721BT-Thin" w:cs="Swiss721BT-Thin"/>
          <w:spacing w:val="-2"/>
          <w:sz w:val="20"/>
          <w:szCs w:val="20"/>
        </w:rPr>
        <w:t>attivazione</w:t>
      </w:r>
      <w:proofErr w:type="spellEnd"/>
      <w:r w:rsidR="0095119A">
        <w:rPr>
          <w:rFonts w:ascii="Swiss721BT-Thin" w:hAnsi="Swiss721BT-Thin" w:cs="Swiss721BT-Thin"/>
          <w:spacing w:val="-2"/>
          <w:sz w:val="20"/>
          <w:szCs w:val="20"/>
        </w:rPr>
        <w:t xml:space="preserve"> </w:t>
      </w:r>
      <w:proofErr w:type="spellStart"/>
      <w:r w:rsidR="000F0C25">
        <w:rPr>
          <w:rFonts w:ascii="Swiss721BT-Thin" w:hAnsi="Swiss721BT-Thin" w:cs="Swiss721BT-Thin"/>
          <w:spacing w:val="-2"/>
          <w:sz w:val="20"/>
          <w:szCs w:val="20"/>
        </w:rPr>
        <w:t>comunale</w:t>
      </w:r>
      <w:proofErr w:type="spellEnd"/>
      <w:r w:rsidR="000F0C25">
        <w:rPr>
          <w:rFonts w:ascii="Swiss721BT-Thin" w:hAnsi="Swiss721BT-Thin" w:cs="Swiss721BT-Thin"/>
          <w:spacing w:val="-2"/>
          <w:sz w:val="20"/>
          <w:szCs w:val="20"/>
        </w:rPr>
        <w:t xml:space="preserve"> </w:t>
      </w:r>
      <w:proofErr w:type="spellStart"/>
      <w:r w:rsidR="0095119A">
        <w:rPr>
          <w:rFonts w:ascii="Swiss721BT-Thin" w:hAnsi="Swiss721BT-Thin" w:cs="Swiss721BT-Thin"/>
          <w:spacing w:val="-2"/>
          <w:sz w:val="20"/>
          <w:szCs w:val="20"/>
        </w:rPr>
        <w:t>della</w:t>
      </w:r>
      <w:proofErr w:type="spellEnd"/>
      <w:r w:rsidR="0095119A">
        <w:rPr>
          <w:rFonts w:ascii="Swiss721BT-Thin" w:hAnsi="Swiss721BT-Thin" w:cs="Swiss721BT-Thin"/>
          <w:spacing w:val="-2"/>
          <w:sz w:val="20"/>
          <w:szCs w:val="20"/>
        </w:rPr>
        <w:t xml:space="preserve"> </w:t>
      </w:r>
      <w:proofErr w:type="spellStart"/>
      <w:r w:rsidR="0095119A">
        <w:rPr>
          <w:rFonts w:ascii="Swiss721BT-Thin" w:hAnsi="Swiss721BT-Thin" w:cs="Swiss721BT-Thin"/>
          <w:spacing w:val="-2"/>
          <w:sz w:val="20"/>
          <w:szCs w:val="20"/>
        </w:rPr>
        <w:t>fase</w:t>
      </w:r>
      <w:proofErr w:type="spellEnd"/>
      <w:r w:rsidR="0095119A">
        <w:rPr>
          <w:rFonts w:ascii="Swiss721BT-Thin" w:hAnsi="Swiss721BT-Thin" w:cs="Swiss721BT-Thin"/>
          <w:spacing w:val="-2"/>
          <w:sz w:val="20"/>
          <w:szCs w:val="20"/>
        </w:rPr>
        <w:t xml:space="preserve"> di ALLARME DI TIPO </w:t>
      </w:r>
      <w:r w:rsidR="0095119A" w:rsidRPr="0095119A">
        <w:rPr>
          <w:rFonts w:ascii="Swiss721BT-Thin" w:hAnsi="Swiss721BT-Thin" w:cs="Swiss721BT-Thin"/>
          <w:color w:val="FF0000"/>
          <w:spacing w:val="-2"/>
          <w:sz w:val="20"/>
          <w:szCs w:val="20"/>
          <w:u w:val="single"/>
        </w:rPr>
        <w:t>A -B</w:t>
      </w:r>
      <w:r>
        <w:rPr>
          <w:rFonts w:ascii="Swiss721BT-Thin" w:hAnsi="Swiss721BT-Thin" w:cs="Swiss721BT-Thin"/>
          <w:spacing w:val="-2"/>
          <w:sz w:val="20"/>
          <w:szCs w:val="20"/>
          <w:lang w:val="it-IT"/>
        </w:rPr>
        <w:t>;</w:t>
      </w:r>
    </w:p>
    <w:p w:rsidR="005D27C5" w:rsidRDefault="005D27C5" w:rsidP="005D27C5">
      <w:pPr>
        <w:pStyle w:val="Paragrafobase"/>
        <w:rPr>
          <w:rFonts w:ascii="Swiss721BT-BoldExtended" w:hAnsi="Swiss721BT-BoldExtended" w:cs="Swiss721BT-BoldExtended"/>
          <w:b/>
          <w:bCs/>
          <w:spacing w:val="-2"/>
          <w:sz w:val="20"/>
          <w:szCs w:val="20"/>
          <w:lang w:val="it-IT"/>
        </w:rPr>
      </w:pPr>
    </w:p>
    <w:p w:rsidR="005A6CD1" w:rsidRDefault="005A6CD1" w:rsidP="005D27C5">
      <w:pPr>
        <w:pStyle w:val="Paragrafobase"/>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ORDINA </w:t>
      </w:r>
    </w:p>
    <w:p w:rsidR="005D27C5" w:rsidRDefault="005D27C5" w:rsidP="005D27C5">
      <w:pPr>
        <w:pStyle w:val="Paragrafobase"/>
        <w:rPr>
          <w:rFonts w:ascii="Swiss721BT-Thin" w:hAnsi="Swiss721BT-Thin" w:cs="Swiss721BT-Thin"/>
          <w:spacing w:val="-2"/>
          <w:sz w:val="20"/>
          <w:szCs w:val="20"/>
        </w:rPr>
      </w:pPr>
      <w:r w:rsidRPr="005D27C5">
        <w:rPr>
          <w:rFonts w:ascii="Swiss721BT-Thin" w:hAnsi="Swiss721BT-Thin" w:cs="Swiss721BT-Thin"/>
          <w:spacing w:val="-2"/>
          <w:sz w:val="20"/>
          <w:szCs w:val="20"/>
        </w:rPr>
        <w:t xml:space="preserve">La </w:t>
      </w:r>
      <w:proofErr w:type="spellStart"/>
      <w:r w:rsidRPr="005D27C5">
        <w:rPr>
          <w:rFonts w:ascii="Swiss721BT-Thin" w:hAnsi="Swiss721BT-Thin" w:cs="Swiss721BT-Thin"/>
          <w:spacing w:val="-2"/>
          <w:sz w:val="20"/>
          <w:szCs w:val="20"/>
        </w:rPr>
        <w:t>convocazione</w:t>
      </w:r>
      <w:proofErr w:type="spellEnd"/>
      <w:r w:rsidRPr="005D27C5">
        <w:rPr>
          <w:rFonts w:ascii="Swiss721BT-Thin" w:hAnsi="Swiss721BT-Thin" w:cs="Swiss721BT-Thin"/>
          <w:spacing w:val="-2"/>
          <w:sz w:val="20"/>
          <w:szCs w:val="20"/>
        </w:rPr>
        <w:t xml:space="preserve"> del Centro </w:t>
      </w:r>
      <w:proofErr w:type="spellStart"/>
      <w:r w:rsidRPr="005D27C5">
        <w:rPr>
          <w:rFonts w:ascii="Swiss721BT-Thin" w:hAnsi="Swiss721BT-Thin" w:cs="Swiss721BT-Thin"/>
          <w:spacing w:val="-2"/>
          <w:sz w:val="20"/>
          <w:szCs w:val="20"/>
        </w:rPr>
        <w:t>Operativo</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Comunale</w:t>
      </w:r>
      <w:proofErr w:type="spellEnd"/>
      <w:r w:rsidRPr="005D27C5">
        <w:rPr>
          <w:rFonts w:ascii="Swiss721BT-Thin" w:hAnsi="Swiss721BT-Thin" w:cs="Swiss721BT-Thin"/>
          <w:spacing w:val="-2"/>
          <w:sz w:val="20"/>
          <w:szCs w:val="20"/>
        </w:rPr>
        <w:t xml:space="preserve"> (C.O.C.) </w:t>
      </w:r>
      <w:proofErr w:type="spellStart"/>
      <w:r w:rsidRPr="005D27C5">
        <w:rPr>
          <w:rFonts w:ascii="Swiss721BT-Thin" w:hAnsi="Swiss721BT-Thin" w:cs="Swiss721BT-Thin"/>
          <w:spacing w:val="-2"/>
          <w:sz w:val="20"/>
          <w:szCs w:val="20"/>
        </w:rPr>
        <w:t>presso</w:t>
      </w:r>
      <w:proofErr w:type="spellEnd"/>
      <w:r w:rsidRPr="005D27C5">
        <w:rPr>
          <w:rFonts w:ascii="Swiss721BT-Thin" w:hAnsi="Swiss721BT-Thin" w:cs="Swiss721BT-Thin"/>
          <w:spacing w:val="-2"/>
          <w:sz w:val="20"/>
          <w:szCs w:val="20"/>
        </w:rPr>
        <w:t xml:space="preserve"> la Sala </w:t>
      </w:r>
      <w:proofErr w:type="spellStart"/>
      <w:r w:rsidRPr="005D27C5">
        <w:rPr>
          <w:rFonts w:ascii="Swiss721BT-Thin" w:hAnsi="Swiss721BT-Thin" w:cs="Swiss721BT-Thin"/>
          <w:spacing w:val="-2"/>
          <w:sz w:val="20"/>
          <w:szCs w:val="20"/>
        </w:rPr>
        <w:t>Operativa</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sita</w:t>
      </w:r>
      <w:proofErr w:type="spellEnd"/>
      <w:r w:rsidRPr="005D27C5">
        <w:rPr>
          <w:rFonts w:ascii="Swiss721BT-Thin" w:hAnsi="Swiss721BT-Thin" w:cs="Swiss721BT-Thin"/>
          <w:spacing w:val="-2"/>
          <w:sz w:val="20"/>
          <w:szCs w:val="20"/>
        </w:rPr>
        <w:t xml:space="preserve"> in </w:t>
      </w:r>
      <w:r w:rsidR="005A18ED">
        <w:rPr>
          <w:rFonts w:ascii="Swiss721BT-Thin" w:hAnsi="Swiss721BT-Thin" w:cs="Swiss721BT-Thin"/>
          <w:spacing w:val="-2"/>
          <w:sz w:val="20"/>
          <w:szCs w:val="20"/>
        </w:rPr>
        <w:t>PORTO TORRES</w:t>
      </w:r>
      <w:r>
        <w:rPr>
          <w:rFonts w:ascii="Swiss721BT-Thin" w:hAnsi="Swiss721BT-Thin" w:cs="Swiss721BT-Thin"/>
          <w:spacing w:val="-2"/>
          <w:sz w:val="20"/>
          <w:szCs w:val="20"/>
        </w:rPr>
        <w:t xml:space="preserve"> </w:t>
      </w:r>
      <w:r w:rsidRPr="005D27C5">
        <w:rPr>
          <w:rFonts w:ascii="Swiss721BT-Thin" w:hAnsi="Swiss721BT-Thin" w:cs="Swiss721BT-Thin"/>
          <w:spacing w:val="-2"/>
          <w:sz w:val="20"/>
          <w:szCs w:val="20"/>
        </w:rPr>
        <w:t xml:space="preserve"> via _____________ con </w:t>
      </w:r>
      <w:proofErr w:type="spellStart"/>
      <w:r w:rsidRPr="005D27C5">
        <w:rPr>
          <w:rFonts w:ascii="Swiss721BT-Thin" w:hAnsi="Swiss721BT-Thin" w:cs="Swiss721BT-Thin"/>
          <w:spacing w:val="-2"/>
          <w:sz w:val="20"/>
          <w:szCs w:val="20"/>
        </w:rPr>
        <w:t>l’attivazione</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delle</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seguenti</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funzioni</w:t>
      </w:r>
      <w:proofErr w:type="spellEnd"/>
      <w:r w:rsidRPr="005D27C5">
        <w:rPr>
          <w:rFonts w:ascii="Swiss721BT-Thin" w:hAnsi="Swiss721BT-Thin" w:cs="Swiss721BT-Thin"/>
          <w:spacing w:val="-2"/>
          <w:sz w:val="20"/>
          <w:szCs w:val="20"/>
        </w:rPr>
        <w:t>:</w:t>
      </w:r>
    </w:p>
    <w:p w:rsidR="005D27C5" w:rsidRPr="005D27C5" w:rsidRDefault="005D27C5" w:rsidP="005D27C5">
      <w:pPr>
        <w:pStyle w:val="Paragrafobase"/>
        <w:ind w:left="240" w:hanging="240"/>
        <w:rPr>
          <w:rFonts w:ascii="Swiss721BT-Thin" w:hAnsi="Swiss721BT-Thin" w:cs="Swiss721BT-Thin"/>
          <w:spacing w:val="-2"/>
          <w:sz w:val="20"/>
          <w:szCs w:val="20"/>
        </w:rPr>
      </w:pPr>
    </w:p>
    <w:p w:rsidR="005D27C5" w:rsidRPr="005D27C5" w:rsidRDefault="005D27C5" w:rsidP="005D27C5">
      <w:pPr>
        <w:pStyle w:val="Paragrafobase"/>
        <w:ind w:left="240" w:hanging="240"/>
        <w:rPr>
          <w:rFonts w:ascii="Swiss721BT-Thin" w:hAnsi="Swiss721BT-Thin" w:cs="Swiss721BT-Thin"/>
          <w:spacing w:val="-2"/>
          <w:sz w:val="20"/>
          <w:szCs w:val="20"/>
        </w:rPr>
      </w:pPr>
      <w:proofErr w:type="spellStart"/>
      <w:r w:rsidRPr="005D27C5">
        <w:rPr>
          <w:rFonts w:ascii="Swiss721BT-Thin" w:hAnsi="Swiss721BT-Thin" w:cs="Swiss721BT-Thin"/>
          <w:spacing w:val="-2"/>
          <w:sz w:val="20"/>
          <w:szCs w:val="20"/>
        </w:rPr>
        <w:t>Funzione</w:t>
      </w:r>
      <w:proofErr w:type="spellEnd"/>
      <w:r w:rsidRPr="005D27C5">
        <w:rPr>
          <w:rFonts w:ascii="Swiss721BT-Thin" w:hAnsi="Swiss721BT-Thin" w:cs="Swiss721BT-Thin"/>
          <w:spacing w:val="-2"/>
          <w:sz w:val="20"/>
          <w:szCs w:val="20"/>
        </w:rPr>
        <w:t xml:space="preserve"> 1 – </w:t>
      </w:r>
      <w:proofErr w:type="spellStart"/>
      <w:r w:rsidRPr="005D27C5">
        <w:rPr>
          <w:rFonts w:ascii="Swiss721BT-Thin" w:hAnsi="Swiss721BT-Thin" w:cs="Swiss721BT-Thin"/>
          <w:spacing w:val="-2"/>
          <w:sz w:val="20"/>
          <w:szCs w:val="20"/>
        </w:rPr>
        <w:t>Tecnica</w:t>
      </w:r>
      <w:proofErr w:type="spellEnd"/>
      <w:r w:rsidRPr="005D27C5">
        <w:rPr>
          <w:rFonts w:ascii="Swiss721BT-Thin" w:hAnsi="Swiss721BT-Thin" w:cs="Swiss721BT-Thin"/>
          <w:spacing w:val="-2"/>
          <w:sz w:val="20"/>
          <w:szCs w:val="20"/>
        </w:rPr>
        <w:t xml:space="preserve">, di </w:t>
      </w:r>
      <w:proofErr w:type="spellStart"/>
      <w:r w:rsidRPr="005D27C5">
        <w:rPr>
          <w:rFonts w:ascii="Swiss721BT-Thin" w:hAnsi="Swiss721BT-Thin" w:cs="Swiss721BT-Thin"/>
          <w:spacing w:val="-2"/>
          <w:sz w:val="20"/>
          <w:szCs w:val="20"/>
        </w:rPr>
        <w:t>pianificazione</w:t>
      </w:r>
      <w:proofErr w:type="spellEnd"/>
      <w:r w:rsidRPr="005D27C5">
        <w:rPr>
          <w:rFonts w:ascii="Swiss721BT-Thin" w:hAnsi="Swiss721BT-Thin" w:cs="Swiss721BT-Thin"/>
          <w:spacing w:val="-2"/>
          <w:sz w:val="20"/>
          <w:szCs w:val="20"/>
        </w:rPr>
        <w:t xml:space="preserve"> e </w:t>
      </w:r>
      <w:proofErr w:type="spellStart"/>
      <w:r w:rsidRPr="005D27C5">
        <w:rPr>
          <w:rFonts w:ascii="Swiss721BT-Thin" w:hAnsi="Swiss721BT-Thin" w:cs="Swiss721BT-Thin"/>
          <w:spacing w:val="-2"/>
          <w:sz w:val="20"/>
          <w:szCs w:val="20"/>
        </w:rPr>
        <w:t>censimento</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danni</w:t>
      </w:r>
      <w:proofErr w:type="spellEnd"/>
      <w:r w:rsidRPr="005D27C5">
        <w:rPr>
          <w:rFonts w:ascii="Swiss721BT-Thin" w:hAnsi="Swiss721BT-Thin" w:cs="Swiss721BT-Thin"/>
          <w:spacing w:val="-2"/>
          <w:sz w:val="20"/>
          <w:szCs w:val="20"/>
        </w:rPr>
        <w:t xml:space="preserve">: </w:t>
      </w:r>
      <w:r w:rsidRPr="005D27C5">
        <w:rPr>
          <w:rFonts w:ascii="Swiss721BT-Thin" w:hAnsi="Swiss721BT-Thin" w:cs="Swiss721BT-Thin"/>
          <w:color w:val="FF0000"/>
          <w:spacing w:val="-2"/>
          <w:sz w:val="20"/>
          <w:szCs w:val="20"/>
          <w:u w:val="single"/>
        </w:rPr>
        <w:t>RESPONSABILE</w:t>
      </w:r>
    </w:p>
    <w:p w:rsidR="005D27C5" w:rsidRPr="005D27C5" w:rsidRDefault="005D27C5" w:rsidP="005D27C5">
      <w:pPr>
        <w:pStyle w:val="Paragrafobase"/>
        <w:ind w:left="240" w:hanging="240"/>
        <w:rPr>
          <w:rFonts w:ascii="Swiss721BT-Thin" w:hAnsi="Swiss721BT-Thin" w:cs="Swiss721BT-Thin"/>
          <w:spacing w:val="-2"/>
          <w:sz w:val="20"/>
          <w:szCs w:val="20"/>
        </w:rPr>
      </w:pPr>
      <w:proofErr w:type="spellStart"/>
      <w:r w:rsidRPr="005D27C5">
        <w:rPr>
          <w:rFonts w:ascii="Swiss721BT-Thin" w:hAnsi="Swiss721BT-Thin" w:cs="Swiss721BT-Thin"/>
          <w:spacing w:val="-2"/>
          <w:sz w:val="20"/>
          <w:szCs w:val="20"/>
        </w:rPr>
        <w:t>Funzione</w:t>
      </w:r>
      <w:proofErr w:type="spellEnd"/>
      <w:r w:rsidRPr="005D27C5">
        <w:rPr>
          <w:rFonts w:ascii="Swiss721BT-Thin" w:hAnsi="Swiss721BT-Thin" w:cs="Swiss721BT-Thin"/>
          <w:spacing w:val="-2"/>
          <w:sz w:val="20"/>
          <w:szCs w:val="20"/>
        </w:rPr>
        <w:t xml:space="preserve"> 2 – </w:t>
      </w:r>
      <w:proofErr w:type="spellStart"/>
      <w:r w:rsidRPr="005D27C5">
        <w:rPr>
          <w:rFonts w:ascii="Swiss721BT-Thin" w:hAnsi="Swiss721BT-Thin" w:cs="Swiss721BT-Thin"/>
          <w:spacing w:val="-2"/>
          <w:sz w:val="20"/>
          <w:szCs w:val="20"/>
        </w:rPr>
        <w:t>Sanità</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assistenza</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alla</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popolazione</w:t>
      </w:r>
      <w:proofErr w:type="spellEnd"/>
      <w:r w:rsidRPr="005D27C5">
        <w:rPr>
          <w:rFonts w:ascii="Swiss721BT-Thin" w:hAnsi="Swiss721BT-Thin" w:cs="Swiss721BT-Thin"/>
          <w:spacing w:val="-2"/>
          <w:sz w:val="20"/>
          <w:szCs w:val="20"/>
        </w:rPr>
        <w:t xml:space="preserve">: </w:t>
      </w:r>
      <w:r w:rsidRPr="005D27C5">
        <w:rPr>
          <w:rFonts w:ascii="Swiss721BT-Thin" w:hAnsi="Swiss721BT-Thin" w:cs="Swiss721BT-Thin"/>
          <w:color w:val="FF0000"/>
          <w:spacing w:val="-2"/>
          <w:sz w:val="20"/>
          <w:szCs w:val="20"/>
          <w:u w:val="single"/>
        </w:rPr>
        <w:t>RESPONSABILE</w:t>
      </w:r>
    </w:p>
    <w:p w:rsidR="005D27C5" w:rsidRPr="005D27C5" w:rsidRDefault="005D27C5" w:rsidP="005D27C5">
      <w:pPr>
        <w:pStyle w:val="Paragrafobase"/>
        <w:ind w:left="240" w:hanging="240"/>
        <w:rPr>
          <w:rFonts w:ascii="Swiss721BT-Thin" w:hAnsi="Swiss721BT-Thin" w:cs="Swiss721BT-Thin"/>
          <w:spacing w:val="-2"/>
          <w:sz w:val="20"/>
          <w:szCs w:val="20"/>
        </w:rPr>
      </w:pPr>
      <w:proofErr w:type="spellStart"/>
      <w:r w:rsidRPr="005D27C5">
        <w:rPr>
          <w:rFonts w:ascii="Swiss721BT-Thin" w:hAnsi="Swiss721BT-Thin" w:cs="Swiss721BT-Thin"/>
          <w:spacing w:val="-2"/>
          <w:sz w:val="20"/>
          <w:szCs w:val="20"/>
        </w:rPr>
        <w:t>Funzione</w:t>
      </w:r>
      <w:proofErr w:type="spellEnd"/>
      <w:r w:rsidRPr="005D27C5">
        <w:rPr>
          <w:rFonts w:ascii="Swiss721BT-Thin" w:hAnsi="Swiss721BT-Thin" w:cs="Swiss721BT-Thin"/>
          <w:spacing w:val="-2"/>
          <w:sz w:val="20"/>
          <w:szCs w:val="20"/>
        </w:rPr>
        <w:t xml:space="preserve"> 3 – </w:t>
      </w:r>
      <w:proofErr w:type="spellStart"/>
      <w:r w:rsidRPr="005D27C5">
        <w:rPr>
          <w:rFonts w:ascii="Swiss721BT-Thin" w:hAnsi="Swiss721BT-Thin" w:cs="Swiss721BT-Thin"/>
          <w:spacing w:val="-2"/>
          <w:sz w:val="20"/>
          <w:szCs w:val="20"/>
        </w:rPr>
        <w:t>Assistenza</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vetrinaria</w:t>
      </w:r>
      <w:proofErr w:type="spellEnd"/>
      <w:r w:rsidRPr="005D27C5">
        <w:rPr>
          <w:rFonts w:ascii="Swiss721BT-Thin" w:hAnsi="Swiss721BT-Thin" w:cs="Swiss721BT-Thin"/>
          <w:spacing w:val="-2"/>
          <w:sz w:val="20"/>
          <w:szCs w:val="20"/>
        </w:rPr>
        <w:t xml:space="preserve">: </w:t>
      </w:r>
      <w:r w:rsidRPr="005D27C5">
        <w:rPr>
          <w:rFonts w:ascii="Swiss721BT-Thin" w:hAnsi="Swiss721BT-Thin" w:cs="Swiss721BT-Thin"/>
          <w:color w:val="FF0000"/>
          <w:spacing w:val="-2"/>
          <w:sz w:val="20"/>
          <w:szCs w:val="20"/>
          <w:u w:val="single"/>
        </w:rPr>
        <w:t>RESPONSABILE</w:t>
      </w:r>
    </w:p>
    <w:p w:rsidR="005D27C5" w:rsidRPr="005D27C5" w:rsidRDefault="005D27C5" w:rsidP="005D27C5">
      <w:pPr>
        <w:pStyle w:val="Paragrafobase"/>
        <w:ind w:left="240" w:hanging="240"/>
        <w:rPr>
          <w:rFonts w:ascii="Swiss721BT-Thin" w:hAnsi="Swiss721BT-Thin" w:cs="Swiss721BT-Thin"/>
          <w:spacing w:val="-2"/>
          <w:sz w:val="20"/>
          <w:szCs w:val="20"/>
        </w:rPr>
      </w:pPr>
      <w:proofErr w:type="spellStart"/>
      <w:r w:rsidRPr="005D27C5">
        <w:rPr>
          <w:rFonts w:ascii="Swiss721BT-Thin" w:hAnsi="Swiss721BT-Thin" w:cs="Swiss721BT-Thin"/>
          <w:spacing w:val="-2"/>
          <w:sz w:val="20"/>
          <w:szCs w:val="20"/>
        </w:rPr>
        <w:t>Funzione</w:t>
      </w:r>
      <w:proofErr w:type="spellEnd"/>
      <w:r w:rsidRPr="005D27C5">
        <w:rPr>
          <w:rFonts w:ascii="Swiss721BT-Thin" w:hAnsi="Swiss721BT-Thin" w:cs="Swiss721BT-Thin"/>
          <w:spacing w:val="-2"/>
          <w:sz w:val="20"/>
          <w:szCs w:val="20"/>
        </w:rPr>
        <w:t xml:space="preserve"> 4 – </w:t>
      </w:r>
      <w:proofErr w:type="spellStart"/>
      <w:r w:rsidRPr="005D27C5">
        <w:rPr>
          <w:rFonts w:ascii="Swiss721BT-Thin" w:hAnsi="Swiss721BT-Thin" w:cs="Swiss721BT-Thin"/>
          <w:spacing w:val="-2"/>
          <w:sz w:val="20"/>
          <w:szCs w:val="20"/>
        </w:rPr>
        <w:t>Volontariato</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materiali</w:t>
      </w:r>
      <w:proofErr w:type="spellEnd"/>
      <w:r w:rsidRPr="005D27C5">
        <w:rPr>
          <w:rFonts w:ascii="Swiss721BT-Thin" w:hAnsi="Swiss721BT-Thin" w:cs="Swiss721BT-Thin"/>
          <w:spacing w:val="-2"/>
          <w:sz w:val="20"/>
          <w:szCs w:val="20"/>
        </w:rPr>
        <w:t xml:space="preserve"> e </w:t>
      </w:r>
      <w:proofErr w:type="spellStart"/>
      <w:r w:rsidRPr="005D27C5">
        <w:rPr>
          <w:rFonts w:ascii="Swiss721BT-Thin" w:hAnsi="Swiss721BT-Thin" w:cs="Swiss721BT-Thin"/>
          <w:spacing w:val="-2"/>
          <w:sz w:val="20"/>
          <w:szCs w:val="20"/>
        </w:rPr>
        <w:t>mezzi</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telecomunicazioni</w:t>
      </w:r>
      <w:proofErr w:type="spellEnd"/>
      <w:r w:rsidRPr="005D27C5">
        <w:rPr>
          <w:rFonts w:ascii="Swiss721BT-Thin" w:hAnsi="Swiss721BT-Thin" w:cs="Swiss721BT-Thin"/>
          <w:spacing w:val="-2"/>
          <w:sz w:val="20"/>
          <w:szCs w:val="20"/>
        </w:rPr>
        <w:t xml:space="preserve">: </w:t>
      </w:r>
      <w:r w:rsidRPr="005D27C5">
        <w:rPr>
          <w:rFonts w:ascii="Swiss721BT-Thin" w:hAnsi="Swiss721BT-Thin" w:cs="Swiss721BT-Thin"/>
          <w:color w:val="FF0000"/>
          <w:spacing w:val="-2"/>
          <w:sz w:val="20"/>
          <w:szCs w:val="20"/>
          <w:u w:val="single"/>
        </w:rPr>
        <w:t>RESPONSABILE</w:t>
      </w:r>
    </w:p>
    <w:p w:rsidR="005D27C5" w:rsidRDefault="005D27C5" w:rsidP="005D27C5">
      <w:pPr>
        <w:pStyle w:val="Paragrafobase"/>
        <w:ind w:left="240" w:hanging="240"/>
        <w:rPr>
          <w:rFonts w:ascii="Swiss721BT-Thin" w:hAnsi="Swiss721BT-Thin" w:cs="Swiss721BT-Thin"/>
          <w:color w:val="FF0000"/>
          <w:spacing w:val="-2"/>
          <w:sz w:val="20"/>
          <w:szCs w:val="20"/>
          <w:u w:val="single"/>
        </w:rPr>
      </w:pPr>
      <w:proofErr w:type="spellStart"/>
      <w:r w:rsidRPr="005D27C5">
        <w:rPr>
          <w:rFonts w:ascii="Swiss721BT-Thin" w:hAnsi="Swiss721BT-Thin" w:cs="Swiss721BT-Thin"/>
          <w:spacing w:val="-2"/>
          <w:sz w:val="20"/>
          <w:szCs w:val="20"/>
        </w:rPr>
        <w:t>Funzione</w:t>
      </w:r>
      <w:proofErr w:type="spellEnd"/>
      <w:r w:rsidRPr="005D27C5">
        <w:rPr>
          <w:rFonts w:ascii="Swiss721BT-Thin" w:hAnsi="Swiss721BT-Thin" w:cs="Swiss721BT-Thin"/>
          <w:spacing w:val="-2"/>
          <w:sz w:val="20"/>
          <w:szCs w:val="20"/>
        </w:rPr>
        <w:t xml:space="preserve"> 5 – </w:t>
      </w:r>
      <w:proofErr w:type="spellStart"/>
      <w:r w:rsidRPr="005D27C5">
        <w:rPr>
          <w:rFonts w:ascii="Swiss721BT-Thin" w:hAnsi="Swiss721BT-Thin" w:cs="Swiss721BT-Thin"/>
          <w:spacing w:val="-2"/>
          <w:sz w:val="20"/>
          <w:szCs w:val="20"/>
        </w:rPr>
        <w:t>Servizi</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essenziali</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strutture</w:t>
      </w:r>
      <w:proofErr w:type="spellEnd"/>
      <w:r w:rsidRPr="005D27C5">
        <w:rPr>
          <w:rFonts w:ascii="Swiss721BT-Thin" w:hAnsi="Swiss721BT-Thin" w:cs="Swiss721BT-Thin"/>
          <w:spacing w:val="-2"/>
          <w:sz w:val="20"/>
          <w:szCs w:val="20"/>
        </w:rPr>
        <w:t xml:space="preserve"> operative </w:t>
      </w:r>
      <w:proofErr w:type="spellStart"/>
      <w:r w:rsidRPr="005D27C5">
        <w:rPr>
          <w:rFonts w:ascii="Swiss721BT-Thin" w:hAnsi="Swiss721BT-Thin" w:cs="Swiss721BT-Thin"/>
          <w:spacing w:val="-2"/>
          <w:sz w:val="20"/>
          <w:szCs w:val="20"/>
        </w:rPr>
        <w:t>locali</w:t>
      </w:r>
      <w:proofErr w:type="spellEnd"/>
      <w:r w:rsidRPr="005D27C5">
        <w:rPr>
          <w:rFonts w:ascii="Swiss721BT-Thin" w:hAnsi="Swiss721BT-Thin" w:cs="Swiss721BT-Thin"/>
          <w:spacing w:val="-2"/>
          <w:sz w:val="20"/>
          <w:szCs w:val="20"/>
        </w:rPr>
        <w:t xml:space="preserve"> e </w:t>
      </w:r>
      <w:proofErr w:type="spellStart"/>
      <w:r w:rsidRPr="005D27C5">
        <w:rPr>
          <w:rFonts w:ascii="Swiss721BT-Thin" w:hAnsi="Swiss721BT-Thin" w:cs="Swiss721BT-Thin"/>
          <w:spacing w:val="-2"/>
          <w:sz w:val="20"/>
          <w:szCs w:val="20"/>
        </w:rPr>
        <w:t>viabilità</w:t>
      </w:r>
      <w:proofErr w:type="spellEnd"/>
      <w:r w:rsidRPr="005D27C5">
        <w:rPr>
          <w:rFonts w:ascii="Swiss721BT-Thin" w:hAnsi="Swiss721BT-Thin" w:cs="Swiss721BT-Thin"/>
          <w:spacing w:val="-2"/>
          <w:sz w:val="20"/>
          <w:szCs w:val="20"/>
        </w:rPr>
        <w:t xml:space="preserve">: </w:t>
      </w:r>
      <w:r w:rsidRPr="005D27C5">
        <w:rPr>
          <w:rFonts w:ascii="Swiss721BT-Thin" w:hAnsi="Swiss721BT-Thin" w:cs="Swiss721BT-Thin"/>
          <w:color w:val="FF0000"/>
          <w:spacing w:val="-2"/>
          <w:sz w:val="20"/>
          <w:szCs w:val="20"/>
          <w:u w:val="single"/>
        </w:rPr>
        <w:t>RESPONSABILE</w:t>
      </w:r>
    </w:p>
    <w:p w:rsidR="005D27C5" w:rsidRPr="005D27C5" w:rsidRDefault="005D27C5" w:rsidP="005D27C5">
      <w:pPr>
        <w:pStyle w:val="Paragrafobase"/>
        <w:ind w:left="240" w:hanging="240"/>
        <w:rPr>
          <w:rFonts w:ascii="Swiss721BT-Thin" w:hAnsi="Swiss721BT-Thin" w:cs="Swiss721BT-Thin"/>
          <w:spacing w:val="-2"/>
          <w:sz w:val="20"/>
          <w:szCs w:val="20"/>
        </w:rPr>
      </w:pPr>
    </w:p>
    <w:p w:rsidR="005D27C5" w:rsidRPr="005D27C5" w:rsidRDefault="005D27C5" w:rsidP="005D27C5">
      <w:pPr>
        <w:pStyle w:val="Paragrafobase"/>
        <w:ind w:left="240" w:hanging="240"/>
        <w:rPr>
          <w:rFonts w:ascii="Swiss721BT-Thin" w:hAnsi="Swiss721BT-Thin" w:cs="Swiss721BT-Thin"/>
          <w:spacing w:val="-2"/>
          <w:sz w:val="20"/>
          <w:szCs w:val="20"/>
        </w:rPr>
      </w:pPr>
      <w:r w:rsidRPr="005D27C5">
        <w:rPr>
          <w:rFonts w:ascii="Swiss721BT-Thin" w:hAnsi="Swiss721BT-Thin" w:cs="Swiss721BT-Thin"/>
          <w:spacing w:val="-2"/>
          <w:sz w:val="20"/>
          <w:szCs w:val="20"/>
        </w:rPr>
        <w:t xml:space="preserve">Il C.O.C. è </w:t>
      </w:r>
      <w:proofErr w:type="spellStart"/>
      <w:r w:rsidRPr="005D27C5">
        <w:rPr>
          <w:rFonts w:ascii="Swiss721BT-Thin" w:hAnsi="Swiss721BT-Thin" w:cs="Swiss721BT-Thin"/>
          <w:spacing w:val="-2"/>
          <w:sz w:val="20"/>
          <w:szCs w:val="20"/>
        </w:rPr>
        <w:t>operativo</w:t>
      </w:r>
      <w:proofErr w:type="spellEnd"/>
      <w:r w:rsidRPr="005D27C5">
        <w:rPr>
          <w:rFonts w:ascii="Swiss721BT-Thin" w:hAnsi="Swiss721BT-Thin" w:cs="Swiss721BT-Thin"/>
          <w:spacing w:val="-2"/>
          <w:sz w:val="20"/>
          <w:szCs w:val="20"/>
        </w:rPr>
        <w:t xml:space="preserve">, con </w:t>
      </w:r>
      <w:proofErr w:type="spellStart"/>
      <w:r w:rsidRPr="005D27C5">
        <w:rPr>
          <w:rFonts w:ascii="Swiss721BT-Thin" w:hAnsi="Swiss721BT-Thin" w:cs="Swiss721BT-Thin"/>
          <w:spacing w:val="-2"/>
          <w:sz w:val="20"/>
          <w:szCs w:val="20"/>
        </w:rPr>
        <w:t>effetto</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immediato</w:t>
      </w:r>
      <w:proofErr w:type="spellEnd"/>
      <w:r w:rsidRPr="005D27C5">
        <w:rPr>
          <w:rFonts w:ascii="Swiss721BT-Thin" w:hAnsi="Swiss721BT-Thin" w:cs="Swiss721BT-Thin"/>
          <w:spacing w:val="-2"/>
          <w:sz w:val="20"/>
          <w:szCs w:val="20"/>
        </w:rPr>
        <w:t xml:space="preserve">, a </w:t>
      </w:r>
      <w:proofErr w:type="spellStart"/>
      <w:r w:rsidRPr="005D27C5">
        <w:rPr>
          <w:rFonts w:ascii="Swiss721BT-Thin" w:hAnsi="Swiss721BT-Thin" w:cs="Swiss721BT-Thin"/>
          <w:spacing w:val="-2"/>
          <w:sz w:val="20"/>
          <w:szCs w:val="20"/>
        </w:rPr>
        <w:t>supporto</w:t>
      </w:r>
      <w:proofErr w:type="spellEnd"/>
      <w:r w:rsidRPr="005D27C5">
        <w:rPr>
          <w:rFonts w:ascii="Swiss721BT-Thin" w:hAnsi="Swiss721BT-Thin" w:cs="Swiss721BT-Thin"/>
          <w:spacing w:val="-2"/>
          <w:sz w:val="20"/>
          <w:szCs w:val="20"/>
        </w:rPr>
        <w:t xml:space="preserve"> del </w:t>
      </w:r>
      <w:proofErr w:type="spellStart"/>
      <w:r w:rsidRPr="005D27C5">
        <w:rPr>
          <w:rFonts w:ascii="Swiss721BT-Thin" w:hAnsi="Swiss721BT-Thin" w:cs="Swiss721BT-Thin"/>
          <w:spacing w:val="-2"/>
          <w:sz w:val="20"/>
          <w:szCs w:val="20"/>
        </w:rPr>
        <w:t>Sindaco</w:t>
      </w:r>
      <w:proofErr w:type="spellEnd"/>
      <w:r w:rsidRPr="005D27C5">
        <w:rPr>
          <w:rFonts w:ascii="Swiss721BT-Thin" w:hAnsi="Swiss721BT-Thin" w:cs="Swiss721BT-Thin"/>
          <w:spacing w:val="-2"/>
          <w:sz w:val="20"/>
          <w:szCs w:val="20"/>
        </w:rPr>
        <w:t xml:space="preserve">. </w:t>
      </w:r>
    </w:p>
    <w:p w:rsidR="005D27C5" w:rsidRPr="005D27C5" w:rsidRDefault="005D27C5" w:rsidP="005D27C5">
      <w:pPr>
        <w:pStyle w:val="Paragrafobase"/>
        <w:ind w:left="240" w:hanging="240"/>
        <w:rPr>
          <w:rFonts w:ascii="Swiss721BT-Thin" w:hAnsi="Swiss721BT-Thin" w:cs="Swiss721BT-Thin"/>
          <w:spacing w:val="-2"/>
          <w:sz w:val="20"/>
          <w:szCs w:val="20"/>
        </w:rPr>
      </w:pPr>
      <w:r w:rsidRPr="005D27C5">
        <w:rPr>
          <w:rFonts w:ascii="Swiss721BT-Thin" w:hAnsi="Swiss721BT-Thin" w:cs="Swiss721BT-Thin"/>
          <w:spacing w:val="-2"/>
          <w:sz w:val="20"/>
          <w:szCs w:val="20"/>
        </w:rPr>
        <w:t xml:space="preserve">Le </w:t>
      </w:r>
      <w:proofErr w:type="spellStart"/>
      <w:r w:rsidRPr="005D27C5">
        <w:rPr>
          <w:rFonts w:ascii="Swiss721BT-Thin" w:hAnsi="Swiss721BT-Thin" w:cs="Swiss721BT-Thin"/>
          <w:spacing w:val="-2"/>
          <w:sz w:val="20"/>
          <w:szCs w:val="20"/>
        </w:rPr>
        <w:t>Amministrazioni</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gli</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Enti</w:t>
      </w:r>
      <w:proofErr w:type="spellEnd"/>
      <w:r w:rsidRPr="005D27C5">
        <w:rPr>
          <w:rFonts w:ascii="Swiss721BT-Thin" w:hAnsi="Swiss721BT-Thin" w:cs="Swiss721BT-Thin"/>
          <w:spacing w:val="-2"/>
          <w:sz w:val="20"/>
          <w:szCs w:val="20"/>
        </w:rPr>
        <w:t xml:space="preserve"> e </w:t>
      </w:r>
      <w:proofErr w:type="spellStart"/>
      <w:r w:rsidRPr="005D27C5">
        <w:rPr>
          <w:rFonts w:ascii="Swiss721BT-Thin" w:hAnsi="Swiss721BT-Thin" w:cs="Swiss721BT-Thin"/>
          <w:spacing w:val="-2"/>
          <w:sz w:val="20"/>
          <w:szCs w:val="20"/>
        </w:rPr>
        <w:t>gli</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organismi</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che</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concorrono</w:t>
      </w:r>
      <w:proofErr w:type="spellEnd"/>
      <w:r w:rsidRPr="005D27C5">
        <w:rPr>
          <w:rFonts w:ascii="Swiss721BT-Thin" w:hAnsi="Swiss721BT-Thin" w:cs="Swiss721BT-Thin"/>
          <w:spacing w:val="-2"/>
          <w:sz w:val="20"/>
          <w:szCs w:val="20"/>
        </w:rPr>
        <w:t xml:space="preserve"> con le </w:t>
      </w:r>
      <w:proofErr w:type="spellStart"/>
      <w:r w:rsidRPr="005D27C5">
        <w:rPr>
          <w:rFonts w:ascii="Swiss721BT-Thin" w:hAnsi="Swiss721BT-Thin" w:cs="Swiss721BT-Thin"/>
          <w:spacing w:val="-2"/>
          <w:sz w:val="20"/>
          <w:szCs w:val="20"/>
        </w:rPr>
        <w:t>proprie</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strutture</w:t>
      </w:r>
      <w:proofErr w:type="spellEnd"/>
      <w:r w:rsidRPr="005D27C5">
        <w:rPr>
          <w:rFonts w:ascii="Swiss721BT-Thin" w:hAnsi="Swiss721BT-Thin" w:cs="Swiss721BT-Thin"/>
          <w:spacing w:val="-2"/>
          <w:sz w:val="20"/>
          <w:szCs w:val="20"/>
        </w:rPr>
        <w:t xml:space="preserve"> operative </w:t>
      </w:r>
      <w:proofErr w:type="spellStart"/>
      <w:r w:rsidRPr="005D27C5">
        <w:rPr>
          <w:rFonts w:ascii="Swiss721BT-Thin" w:hAnsi="Swiss721BT-Thin" w:cs="Swiss721BT-Thin"/>
          <w:spacing w:val="-2"/>
          <w:sz w:val="20"/>
          <w:szCs w:val="20"/>
        </w:rPr>
        <w:t>alla</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gestione</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dell’evento</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assicurano</w:t>
      </w:r>
      <w:proofErr w:type="spellEnd"/>
      <w:r>
        <w:rPr>
          <w:rFonts w:ascii="Swiss721BT-Thin" w:hAnsi="Swiss721BT-Thin" w:cs="Swiss721BT-Thin"/>
          <w:spacing w:val="-2"/>
          <w:sz w:val="20"/>
          <w:szCs w:val="20"/>
        </w:rPr>
        <w:t xml:space="preserve"> </w:t>
      </w:r>
      <w:proofErr w:type="spellStart"/>
      <w:r>
        <w:rPr>
          <w:rFonts w:ascii="Swiss721BT-Thin" w:hAnsi="Swiss721BT-Thin" w:cs="Swiss721BT-Thin"/>
          <w:spacing w:val="-2"/>
          <w:sz w:val="20"/>
          <w:szCs w:val="20"/>
        </w:rPr>
        <w:t>eventualmente</w:t>
      </w:r>
      <w:proofErr w:type="spellEnd"/>
      <w:r>
        <w:rPr>
          <w:rFonts w:ascii="Swiss721BT-Thin" w:hAnsi="Swiss721BT-Thin" w:cs="Swiss721BT-Thin"/>
          <w:spacing w:val="-2"/>
          <w:sz w:val="20"/>
          <w:szCs w:val="20"/>
        </w:rPr>
        <w:t>,</w:t>
      </w:r>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su</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richiesta</w:t>
      </w:r>
      <w:proofErr w:type="spellEnd"/>
      <w:r w:rsidRPr="005D27C5">
        <w:rPr>
          <w:rFonts w:ascii="Swiss721BT-Thin" w:hAnsi="Swiss721BT-Thin" w:cs="Swiss721BT-Thin"/>
          <w:spacing w:val="-2"/>
          <w:sz w:val="20"/>
          <w:szCs w:val="20"/>
        </w:rPr>
        <w:t xml:space="preserve"> del </w:t>
      </w:r>
      <w:proofErr w:type="spellStart"/>
      <w:r w:rsidRPr="005D27C5">
        <w:rPr>
          <w:rFonts w:ascii="Swiss721BT-Thin" w:hAnsi="Swiss721BT-Thin" w:cs="Swiss721BT-Thin"/>
          <w:spacing w:val="-2"/>
          <w:sz w:val="20"/>
          <w:szCs w:val="20"/>
        </w:rPr>
        <w:t>Sindaco</w:t>
      </w:r>
      <w:proofErr w:type="spellEnd"/>
      <w:r w:rsidRPr="005D27C5">
        <w:rPr>
          <w:rFonts w:ascii="Swiss721BT-Thin" w:hAnsi="Swiss721BT-Thin" w:cs="Swiss721BT-Thin"/>
          <w:spacing w:val="-2"/>
          <w:sz w:val="20"/>
          <w:szCs w:val="20"/>
        </w:rPr>
        <w:t xml:space="preserve">, la </w:t>
      </w:r>
      <w:proofErr w:type="spellStart"/>
      <w:r w:rsidRPr="005D27C5">
        <w:rPr>
          <w:rFonts w:ascii="Swiss721BT-Thin" w:hAnsi="Swiss721BT-Thin" w:cs="Swiss721BT-Thin"/>
          <w:spacing w:val="-2"/>
          <w:sz w:val="20"/>
          <w:szCs w:val="20"/>
        </w:rPr>
        <w:t>presenza</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presso</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il</w:t>
      </w:r>
      <w:proofErr w:type="spellEnd"/>
      <w:r w:rsidRPr="005D27C5">
        <w:rPr>
          <w:rFonts w:ascii="Swiss721BT-Thin" w:hAnsi="Swiss721BT-Thin" w:cs="Swiss721BT-Thin"/>
          <w:spacing w:val="-2"/>
          <w:sz w:val="20"/>
          <w:szCs w:val="20"/>
        </w:rPr>
        <w:t xml:space="preserve"> C.O.C. di </w:t>
      </w:r>
      <w:proofErr w:type="spellStart"/>
      <w:r w:rsidRPr="005D27C5">
        <w:rPr>
          <w:rFonts w:ascii="Swiss721BT-Thin" w:hAnsi="Swiss721BT-Thin" w:cs="Swiss721BT-Thin"/>
          <w:spacing w:val="-2"/>
          <w:sz w:val="20"/>
          <w:szCs w:val="20"/>
        </w:rPr>
        <w:t>propri</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funzionari</w:t>
      </w:r>
      <w:proofErr w:type="spellEnd"/>
      <w:r w:rsidRPr="005D27C5">
        <w:rPr>
          <w:rFonts w:ascii="Swiss721BT-Thin" w:hAnsi="Swiss721BT-Thin" w:cs="Swiss721BT-Thin"/>
          <w:spacing w:val="-2"/>
          <w:sz w:val="20"/>
          <w:szCs w:val="20"/>
        </w:rPr>
        <w:t xml:space="preserve"> per </w:t>
      </w:r>
      <w:proofErr w:type="spellStart"/>
      <w:r w:rsidRPr="005D27C5">
        <w:rPr>
          <w:rFonts w:ascii="Swiss721BT-Thin" w:hAnsi="Swiss721BT-Thin" w:cs="Swiss721BT-Thin"/>
          <w:spacing w:val="-2"/>
          <w:sz w:val="20"/>
          <w:szCs w:val="20"/>
        </w:rPr>
        <w:t>ottimizzare</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l’operatività</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delle</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funzioni</w:t>
      </w:r>
      <w:proofErr w:type="spellEnd"/>
      <w:r>
        <w:rPr>
          <w:rFonts w:ascii="Swiss721BT-Thin" w:hAnsi="Swiss721BT-Thin" w:cs="Swiss721BT-Thin"/>
          <w:spacing w:val="-2"/>
          <w:sz w:val="20"/>
          <w:szCs w:val="20"/>
        </w:rPr>
        <w:t xml:space="preserve"> </w:t>
      </w:r>
      <w:proofErr w:type="spellStart"/>
      <w:r>
        <w:rPr>
          <w:rFonts w:ascii="Swiss721BT-Thin" w:hAnsi="Swiss721BT-Thin" w:cs="Swiss721BT-Thin"/>
          <w:spacing w:val="-2"/>
          <w:sz w:val="20"/>
          <w:szCs w:val="20"/>
        </w:rPr>
        <w:t>attivate</w:t>
      </w:r>
      <w:proofErr w:type="spellEnd"/>
      <w:r w:rsidRPr="005D27C5">
        <w:rPr>
          <w:rFonts w:ascii="Swiss721BT-Thin" w:hAnsi="Swiss721BT-Thin" w:cs="Swiss721BT-Thin"/>
          <w:spacing w:val="-2"/>
          <w:sz w:val="20"/>
          <w:szCs w:val="20"/>
        </w:rPr>
        <w:t xml:space="preserve">. </w:t>
      </w:r>
    </w:p>
    <w:p w:rsidR="005D27C5" w:rsidRDefault="005D27C5" w:rsidP="005D27C5">
      <w:pPr>
        <w:pStyle w:val="Paragrafobase"/>
        <w:ind w:left="240" w:hanging="240"/>
        <w:rPr>
          <w:rFonts w:ascii="Swiss721BT-Thin" w:hAnsi="Swiss721BT-Thin" w:cs="Swiss721BT-Thin"/>
          <w:spacing w:val="-2"/>
          <w:sz w:val="20"/>
          <w:szCs w:val="20"/>
          <w:lang w:val="it-IT"/>
        </w:rPr>
      </w:pPr>
    </w:p>
    <w:p w:rsidR="005D27C5" w:rsidRDefault="005D27C5" w:rsidP="005D27C5">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Dal Municipio di _________________, li ________________ </w:t>
      </w:r>
    </w:p>
    <w:p w:rsidR="005D27C5" w:rsidRDefault="005D27C5" w:rsidP="005D27C5">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5D27C5" w:rsidRDefault="005D27C5" w:rsidP="005D27C5">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IL SINDACO</w:t>
      </w:r>
    </w:p>
    <w:p w:rsidR="005D27C5" w:rsidRDefault="005D27C5">
      <w:pPr>
        <w:rPr>
          <w:rFonts w:ascii="Swiss721BT-Thin" w:hAnsi="Swiss721BT-Thin" w:cs="Swiss721BT-Thin"/>
          <w:color w:val="000000"/>
          <w:spacing w:val="-2"/>
          <w:sz w:val="20"/>
          <w:szCs w:val="20"/>
          <w:lang w:eastAsia="ja-JP"/>
        </w:rPr>
      </w:pPr>
      <w:r>
        <w:rPr>
          <w:rFonts w:ascii="Swiss721BT-Thin" w:hAnsi="Swiss721BT-Thin" w:cs="Swiss721BT-Thin"/>
          <w:spacing w:val="-2"/>
          <w:sz w:val="20"/>
          <w:szCs w:val="20"/>
        </w:rPr>
        <w:br w:type="page"/>
      </w:r>
    </w:p>
    <w:p w:rsidR="005D27C5" w:rsidRPr="00D278DC" w:rsidRDefault="005D27C5" w:rsidP="005D27C5">
      <w:pPr>
        <w:rPr>
          <w:lang w:eastAsia="ja-JP"/>
        </w:rPr>
      </w:pPr>
      <w:r w:rsidRPr="00F1397E">
        <w:rPr>
          <w:noProof/>
        </w:rPr>
        <w:lastRenderedPageBreak/>
        <mc:AlternateContent>
          <mc:Choice Requires="wps">
            <w:drawing>
              <wp:anchor distT="0" distB="0" distL="114300" distR="114300" simplePos="0" relativeHeight="251776000" behindDoc="0" locked="0" layoutInCell="1" allowOverlap="1" wp14:anchorId="0EC4A8B3" wp14:editId="29888BCF">
                <wp:simplePos x="0" y="0"/>
                <wp:positionH relativeFrom="column">
                  <wp:posOffset>2671543</wp:posOffset>
                </wp:positionH>
                <wp:positionV relativeFrom="paragraph">
                  <wp:posOffset>98425</wp:posOffset>
                </wp:positionV>
                <wp:extent cx="1485900" cy="457200"/>
                <wp:effectExtent l="0" t="0" r="0" b="0"/>
                <wp:wrapSquare wrapText="bothSides"/>
                <wp:docPr id="20" name="Casella di testo 20"/>
                <wp:cNvGraphicFramePr/>
                <a:graphic xmlns:a="http://schemas.openxmlformats.org/drawingml/2006/main">
                  <a:graphicData uri="http://schemas.microsoft.com/office/word/2010/wordprocessingShape">
                    <wps:wsp>
                      <wps:cNvSpPr txBox="1"/>
                      <wps:spPr>
                        <a:xfrm>
                          <a:off x="0" y="0"/>
                          <a:ext cx="1485900" cy="4572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D27C5" w:rsidRDefault="005D27C5" w:rsidP="005D27C5">
                            <w:r>
                              <w:rPr>
                                <w:rFonts w:ascii="Swiss721BT-Thin" w:hAnsi="Swiss721BT-Thin" w:cs="Swiss721BT-Thin"/>
                                <w:sz w:val="32"/>
                                <w:szCs w:val="32"/>
                              </w:rPr>
                              <w:t>Mod.35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EC4A8B3" id="Casella di testo 20" o:spid="_x0000_s1112" type="#_x0000_t202" style="position:absolute;margin-left:210.35pt;margin-top:7.75pt;width:117pt;height:36pt;z-index:2517760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" filled="f" stroked="f">
                <v:textbox>
                  <w:txbxContent>
                    <w:p w:rsidR="005D27C5" w:rsidRDefault="005D27C5" w:rsidP="005D27C5">
                      <w:r>
                        <w:rPr>
                          <w:rFonts w:ascii="Swiss721BT-Thin" w:hAnsi="Swiss721BT-Thin" w:cs="Swiss721BT-Thin"/>
                          <w:sz w:val="32"/>
                          <w:szCs w:val="32"/>
                        </w:rPr>
                        <w:t>Mod.35</w:t>
                      </w:r>
                    </w:p>
                  </w:txbxContent>
                </v:textbox>
                <w10:wrap type="square"/>
              </v:shape>
            </w:pict>
          </mc:Fallback>
        </mc:AlternateContent>
      </w:r>
    </w:p>
    <w:p w:rsidR="005D27C5" w:rsidRPr="00D278DC" w:rsidRDefault="005D27C5" w:rsidP="005D27C5">
      <w:pPr>
        <w:rPr>
          <w:lang w:eastAsia="ja-JP"/>
        </w:rPr>
      </w:pPr>
    </w:p>
    <w:p w:rsidR="005D27C5" w:rsidRPr="00D278DC" w:rsidRDefault="005D27C5" w:rsidP="005D27C5">
      <w:pPr>
        <w:rPr>
          <w:lang w:eastAsia="ja-JP"/>
        </w:rPr>
      </w:pPr>
      <w:r w:rsidRPr="00F1397E">
        <w:rPr>
          <w:noProof/>
        </w:rPr>
        <mc:AlternateContent>
          <mc:Choice Requires="wps">
            <w:drawing>
              <wp:anchor distT="0" distB="0" distL="114300" distR="114300" simplePos="0" relativeHeight="251774976" behindDoc="0" locked="0" layoutInCell="1" allowOverlap="1" wp14:anchorId="76684130" wp14:editId="1899C919">
                <wp:simplePos x="0" y="0"/>
                <wp:positionH relativeFrom="column">
                  <wp:posOffset>2630805</wp:posOffset>
                </wp:positionH>
                <wp:positionV relativeFrom="paragraph">
                  <wp:posOffset>80645</wp:posOffset>
                </wp:positionV>
                <wp:extent cx="4264660" cy="1684020"/>
                <wp:effectExtent l="0" t="0" r="0" b="0"/>
                <wp:wrapSquare wrapText="bothSides"/>
                <wp:docPr id="49" name="Casella di testo 49"/>
                <wp:cNvGraphicFramePr/>
                <a:graphic xmlns:a="http://schemas.openxmlformats.org/drawingml/2006/main">
                  <a:graphicData uri="http://schemas.microsoft.com/office/word/2010/wordprocessingShape">
                    <wps:wsp>
                      <wps:cNvSpPr txBox="1"/>
                      <wps:spPr>
                        <a:xfrm>
                          <a:off x="0" y="0"/>
                          <a:ext cx="4264660" cy="168402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5D27C5" w:rsidRPr="00721421" w:rsidRDefault="005D27C5" w:rsidP="005D27C5">
                            <w:pPr>
                              <w:pStyle w:val="Paragrafobase"/>
                              <w:rPr>
                                <w:rFonts w:ascii="Swiss721BT-Thin" w:hAnsi="Swiss721BT-Thin" w:cs="Swiss721BT-Thin"/>
                                <w:spacing w:val="-6"/>
                                <w:sz w:val="44"/>
                                <w:szCs w:val="44"/>
                                <w:lang w:val="it-IT"/>
                              </w:rPr>
                            </w:pPr>
                            <w:r w:rsidRPr="00721421">
                              <w:rPr>
                                <w:rFonts w:ascii="Swiss721BT-Thin" w:hAnsi="Swiss721BT-Thin" w:cs="Swiss721BT-Thin"/>
                                <w:spacing w:val="-6"/>
                                <w:sz w:val="44"/>
                                <w:szCs w:val="44"/>
                                <w:lang w:val="it-IT"/>
                              </w:rPr>
                              <w:t xml:space="preserve">Ordinanza di </w:t>
                            </w:r>
                            <w:r>
                              <w:rPr>
                                <w:rFonts w:ascii="Swiss721BT-Thin" w:hAnsi="Swiss721BT-Thin" w:cs="Swiss721BT-Thin"/>
                                <w:spacing w:val="-6"/>
                                <w:sz w:val="44"/>
                                <w:szCs w:val="44"/>
                                <w:lang w:val="it-IT"/>
                              </w:rPr>
                              <w:t>convocazione del Centro operativo Comunale (C.O</w:t>
                            </w:r>
                            <w:r w:rsidRPr="00721421">
                              <w:rPr>
                                <w:rFonts w:ascii="Swiss721BT-Thin" w:hAnsi="Swiss721BT-Thin" w:cs="Swiss721BT-Thin"/>
                                <w:spacing w:val="-6"/>
                                <w:sz w:val="44"/>
                                <w:szCs w:val="44"/>
                                <w:lang w:val="it-IT"/>
                              </w:rPr>
                              <w:t>.</w:t>
                            </w:r>
                            <w:r>
                              <w:rPr>
                                <w:rFonts w:ascii="Swiss721BT-Thin" w:hAnsi="Swiss721BT-Thin" w:cs="Swiss721BT-Thin"/>
                                <w:spacing w:val="-6"/>
                                <w:sz w:val="44"/>
                                <w:szCs w:val="44"/>
                                <w:lang w:val="it-IT"/>
                              </w:rPr>
                              <w:t>C.)</w:t>
                            </w:r>
                          </w:p>
                          <w:p w:rsidR="005D27C5" w:rsidRPr="00721421" w:rsidRDefault="005D27C5" w:rsidP="005D27C5">
                            <w:pPr>
                              <w:pStyle w:val="Paragrafobase"/>
                              <w:rPr>
                                <w:rFonts w:ascii="Swiss721BT-Thin" w:hAnsi="Swiss721BT-Thin" w:cs="Swiss721BT-Thin"/>
                                <w:spacing w:val="-6"/>
                                <w:sz w:val="44"/>
                                <w:szCs w:val="44"/>
                                <w:lang w:val="it-IT"/>
                              </w:rPr>
                            </w:pPr>
                            <w:r>
                              <w:rPr>
                                <w:rFonts w:ascii="Swiss721BT-Thin" w:hAnsi="Swiss721BT-Thin" w:cs="Swiss721BT-Thin"/>
                                <w:spacing w:val="-6"/>
                                <w:sz w:val="44"/>
                                <w:szCs w:val="44"/>
                                <w:lang w:val="it-IT"/>
                              </w:rPr>
                              <w:t>(Rischio Incendio d’Interfaccia)</w:t>
                            </w:r>
                          </w:p>
                          <w:p w:rsidR="005D27C5" w:rsidRPr="00721421" w:rsidRDefault="005D27C5" w:rsidP="005D27C5">
                            <w:pPr>
                              <w:pStyle w:val="Paragrafobase"/>
                              <w:suppressAutoHyphens/>
                              <w:rPr>
                                <w:rFonts w:ascii="Swiss721BT-Thin" w:hAnsi="Swiss721BT-Thin" w:cs="Swiss721BT-Thin"/>
                                <w:spacing w:val="-6"/>
                                <w:sz w:val="56"/>
                                <w:szCs w:val="56"/>
                                <w:lang w:val="it-IT"/>
                              </w:rPr>
                            </w:pPr>
                          </w:p>
                          <w:p w:rsidR="005D27C5" w:rsidRDefault="005D27C5" w:rsidP="005D27C5">
                            <w:pPr>
                              <w:pStyle w:val="Testofumetto"/>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684130" id="Casella di testo 49" o:spid="_x0000_s1113" type="#_x0000_t202" style="position:absolute;margin-left:207.15pt;margin-top:6.35pt;width:335.8pt;height:132.6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" filled="f" stroked="f">
                <v:textbox>
                  <w:txbxContent>
                    <w:p w:rsidR="005D27C5" w:rsidRPr="00721421" w:rsidRDefault="005D27C5" w:rsidP="005D27C5">
                      <w:pPr>
                        <w:pStyle w:val="Paragrafobase"/>
                        <w:rPr>
                          <w:rFonts w:ascii="Swiss721BT-Thin" w:hAnsi="Swiss721BT-Thin" w:cs="Swiss721BT-Thin"/>
                          <w:spacing w:val="-6"/>
                          <w:sz w:val="44"/>
                          <w:szCs w:val="44"/>
                          <w:lang w:val="it-IT"/>
                        </w:rPr>
                      </w:pPr>
                      <w:r w:rsidRPr="00721421">
                        <w:rPr>
                          <w:rFonts w:ascii="Swiss721BT-Thin" w:hAnsi="Swiss721BT-Thin" w:cs="Swiss721BT-Thin"/>
                          <w:spacing w:val="-6"/>
                          <w:sz w:val="44"/>
                          <w:szCs w:val="44"/>
                          <w:lang w:val="it-IT"/>
                        </w:rPr>
                        <w:t xml:space="preserve">Ordinanza di </w:t>
                      </w:r>
                      <w:r>
                        <w:rPr>
                          <w:rFonts w:ascii="Swiss721BT-Thin" w:hAnsi="Swiss721BT-Thin" w:cs="Swiss721BT-Thin"/>
                          <w:spacing w:val="-6"/>
                          <w:sz w:val="44"/>
                          <w:szCs w:val="44"/>
                          <w:lang w:val="it-IT"/>
                        </w:rPr>
                        <w:t>convocazione del Centro operativo Comunale (C.O</w:t>
                      </w:r>
                      <w:r w:rsidRPr="00721421">
                        <w:rPr>
                          <w:rFonts w:ascii="Swiss721BT-Thin" w:hAnsi="Swiss721BT-Thin" w:cs="Swiss721BT-Thin"/>
                          <w:spacing w:val="-6"/>
                          <w:sz w:val="44"/>
                          <w:szCs w:val="44"/>
                          <w:lang w:val="it-IT"/>
                        </w:rPr>
                        <w:t>.</w:t>
                      </w:r>
                      <w:r>
                        <w:rPr>
                          <w:rFonts w:ascii="Swiss721BT-Thin" w:hAnsi="Swiss721BT-Thin" w:cs="Swiss721BT-Thin"/>
                          <w:spacing w:val="-6"/>
                          <w:sz w:val="44"/>
                          <w:szCs w:val="44"/>
                          <w:lang w:val="it-IT"/>
                        </w:rPr>
                        <w:t>C.)</w:t>
                      </w:r>
                    </w:p>
                    <w:p w:rsidR="005D27C5" w:rsidRPr="00721421" w:rsidRDefault="005D27C5" w:rsidP="005D27C5">
                      <w:pPr>
                        <w:pStyle w:val="Paragrafobase"/>
                        <w:rPr>
                          <w:rFonts w:ascii="Swiss721BT-Thin" w:hAnsi="Swiss721BT-Thin" w:cs="Swiss721BT-Thin"/>
                          <w:spacing w:val="-6"/>
                          <w:sz w:val="44"/>
                          <w:szCs w:val="44"/>
                          <w:lang w:val="it-IT"/>
                        </w:rPr>
                      </w:pPr>
                      <w:r>
                        <w:rPr>
                          <w:rFonts w:ascii="Swiss721BT-Thin" w:hAnsi="Swiss721BT-Thin" w:cs="Swiss721BT-Thin"/>
                          <w:spacing w:val="-6"/>
                          <w:sz w:val="44"/>
                          <w:szCs w:val="44"/>
                          <w:lang w:val="it-IT"/>
                        </w:rPr>
                        <w:t>(Rischio Incendio d’Interfaccia)</w:t>
                      </w:r>
                    </w:p>
                    <w:p w:rsidR="005D27C5" w:rsidRPr="00721421" w:rsidRDefault="005D27C5" w:rsidP="005D27C5">
                      <w:pPr>
                        <w:pStyle w:val="Paragrafobase"/>
                        <w:suppressAutoHyphens/>
                        <w:rPr>
                          <w:rFonts w:ascii="Swiss721BT-Thin" w:hAnsi="Swiss721BT-Thin" w:cs="Swiss721BT-Thin"/>
                          <w:spacing w:val="-6"/>
                          <w:sz w:val="56"/>
                          <w:szCs w:val="56"/>
                          <w:lang w:val="it-IT"/>
                        </w:rPr>
                      </w:pPr>
                    </w:p>
                    <w:p w:rsidR="005D27C5" w:rsidRDefault="005D27C5" w:rsidP="005D27C5">
                      <w:pPr>
                        <w:pStyle w:val="Testofumetto"/>
                      </w:pPr>
                    </w:p>
                  </w:txbxContent>
                </v:textbox>
                <w10:wrap type="square"/>
              </v:shape>
            </w:pict>
          </mc:Fallback>
        </mc:AlternateContent>
      </w:r>
    </w:p>
    <w:p w:rsidR="005D27C5" w:rsidRPr="00D278DC" w:rsidRDefault="005D27C5" w:rsidP="005D27C5">
      <w:pPr>
        <w:rPr>
          <w:lang w:eastAsia="ja-JP"/>
        </w:rPr>
      </w:pPr>
    </w:p>
    <w:p w:rsidR="005D27C5" w:rsidRPr="00D278DC" w:rsidRDefault="005D27C5" w:rsidP="005D27C5">
      <w:pPr>
        <w:rPr>
          <w:lang w:eastAsia="ja-JP"/>
        </w:rPr>
      </w:pPr>
    </w:p>
    <w:p w:rsidR="005D27C5" w:rsidRPr="00D278DC" w:rsidRDefault="005D27C5" w:rsidP="005D27C5">
      <w:pPr>
        <w:rPr>
          <w:lang w:eastAsia="ja-JP"/>
        </w:rPr>
      </w:pPr>
    </w:p>
    <w:p w:rsidR="005D27C5" w:rsidRPr="00D278DC" w:rsidRDefault="005D27C5" w:rsidP="005D27C5">
      <w:pPr>
        <w:rPr>
          <w:lang w:eastAsia="ja-JP"/>
        </w:rPr>
      </w:pPr>
    </w:p>
    <w:p w:rsidR="005D27C5" w:rsidRPr="00D278DC" w:rsidRDefault="005D27C5" w:rsidP="005D27C5">
      <w:pPr>
        <w:rPr>
          <w:lang w:eastAsia="ja-JP"/>
        </w:rPr>
      </w:pPr>
    </w:p>
    <w:p w:rsidR="005D27C5" w:rsidRPr="00D278DC" w:rsidRDefault="005D27C5" w:rsidP="005D27C5">
      <w:pPr>
        <w:rPr>
          <w:lang w:eastAsia="ja-JP"/>
        </w:rPr>
      </w:pPr>
    </w:p>
    <w:p w:rsidR="005D27C5" w:rsidRPr="00D278DC" w:rsidRDefault="005D27C5" w:rsidP="005D27C5">
      <w:pPr>
        <w:rPr>
          <w:lang w:eastAsia="ja-JP"/>
        </w:rPr>
      </w:pPr>
    </w:p>
    <w:p w:rsidR="005D27C5" w:rsidRDefault="005D27C5" w:rsidP="005D27C5">
      <w:pPr>
        <w:pStyle w:val="Paragrafobase"/>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Ordinanza </w:t>
      </w:r>
      <w:proofErr w:type="spellStart"/>
      <w:r>
        <w:rPr>
          <w:rFonts w:ascii="Swiss721BT-Thin" w:hAnsi="Swiss721BT-Thin" w:cs="Swiss721BT-Thin"/>
          <w:spacing w:val="-2"/>
          <w:sz w:val="20"/>
          <w:szCs w:val="20"/>
          <w:lang w:val="it-IT"/>
        </w:rPr>
        <w:t>n.______del</w:t>
      </w:r>
      <w:proofErr w:type="spellEnd"/>
      <w:r>
        <w:rPr>
          <w:rFonts w:ascii="Swiss721BT-Thin" w:hAnsi="Swiss721BT-Thin" w:cs="Swiss721BT-Thin"/>
          <w:spacing w:val="-2"/>
          <w:sz w:val="20"/>
          <w:szCs w:val="20"/>
          <w:lang w:val="it-IT"/>
        </w:rPr>
        <w:t xml:space="preserve"> ____________</w:t>
      </w:r>
    </w:p>
    <w:p w:rsidR="005D27C5" w:rsidRDefault="005D27C5" w:rsidP="005D27C5">
      <w:pPr>
        <w:pStyle w:val="Paragrafobase"/>
        <w:rPr>
          <w:rFonts w:ascii="Swiss721BT-Thin" w:hAnsi="Swiss721BT-Thin" w:cs="Swiss721BT-Thin"/>
          <w:spacing w:val="-2"/>
          <w:sz w:val="20"/>
          <w:szCs w:val="20"/>
          <w:lang w:val="it-IT"/>
        </w:rPr>
      </w:pPr>
      <w:proofErr w:type="spellStart"/>
      <w:r>
        <w:rPr>
          <w:rFonts w:ascii="Swiss721BT-Thin" w:hAnsi="Swiss721BT-Thin" w:cs="Swiss721BT-Thin"/>
          <w:spacing w:val="-2"/>
          <w:sz w:val="20"/>
          <w:szCs w:val="20"/>
          <w:lang w:val="it-IT"/>
        </w:rPr>
        <w:t>Prot</w:t>
      </w:r>
      <w:proofErr w:type="spellEnd"/>
      <w:r>
        <w:rPr>
          <w:rFonts w:ascii="Swiss721BT-Thin" w:hAnsi="Swiss721BT-Thin" w:cs="Swiss721BT-Thin"/>
          <w:spacing w:val="-2"/>
          <w:sz w:val="20"/>
          <w:szCs w:val="20"/>
          <w:lang w:val="it-IT"/>
        </w:rPr>
        <w:t>. ____________________</w:t>
      </w:r>
    </w:p>
    <w:p w:rsidR="005D27C5" w:rsidRDefault="005D27C5" w:rsidP="005D27C5">
      <w:pPr>
        <w:pStyle w:val="Paragrafobase"/>
        <w:rPr>
          <w:rFonts w:ascii="Swiss721BT-Thin" w:hAnsi="Swiss721BT-Thin" w:cs="Swiss721BT-Thin"/>
          <w:spacing w:val="-2"/>
          <w:sz w:val="20"/>
          <w:szCs w:val="20"/>
          <w:lang w:val="it-IT"/>
        </w:rPr>
      </w:pPr>
    </w:p>
    <w:p w:rsidR="005D27C5" w:rsidRDefault="005D27C5" w:rsidP="005D27C5">
      <w:pPr>
        <w:pStyle w:val="Paragrafobase"/>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IL SINDACO</w:t>
      </w:r>
    </w:p>
    <w:p w:rsidR="005D27C5" w:rsidRPr="005A6CD1" w:rsidRDefault="005D27C5" w:rsidP="005D27C5">
      <w:pPr>
        <w:pStyle w:val="Paragrafobase"/>
        <w:ind w:left="240" w:hanging="240"/>
        <w:rPr>
          <w:rFonts w:ascii="Swiss721BT-Thin" w:hAnsi="Swiss721BT-Thin" w:cs="Swiss721BT-Thin"/>
          <w:spacing w:val="-2"/>
          <w:sz w:val="20"/>
          <w:szCs w:val="20"/>
        </w:rPr>
      </w:pPr>
      <w:r w:rsidRPr="005A6CD1">
        <w:rPr>
          <w:rFonts w:ascii="Swiss721BT-Thin" w:hAnsi="Swiss721BT-Thin" w:cs="Swiss721BT-Thin"/>
          <w:spacing w:val="-2"/>
          <w:sz w:val="20"/>
          <w:szCs w:val="20"/>
        </w:rPr>
        <w:t xml:space="preserve">VISTO </w:t>
      </w:r>
      <w:proofErr w:type="spellStart"/>
      <w:r w:rsidRPr="005A6CD1">
        <w:rPr>
          <w:rFonts w:ascii="Swiss721BT-Thin" w:hAnsi="Swiss721BT-Thin" w:cs="Swiss721BT-Thin"/>
          <w:spacing w:val="-2"/>
          <w:sz w:val="20"/>
          <w:szCs w:val="20"/>
        </w:rPr>
        <w:t>il</w:t>
      </w:r>
      <w:proofErr w:type="spellEnd"/>
      <w:r w:rsidRPr="005A6CD1">
        <w:rPr>
          <w:rFonts w:ascii="Swiss721BT-Thin" w:hAnsi="Swiss721BT-Thin" w:cs="Swiss721BT-Thin"/>
          <w:spacing w:val="-2"/>
          <w:sz w:val="20"/>
          <w:szCs w:val="20"/>
        </w:rPr>
        <w:t xml:space="preserve"> Piano </w:t>
      </w:r>
      <w:proofErr w:type="spellStart"/>
      <w:r w:rsidRPr="005A6CD1">
        <w:rPr>
          <w:rFonts w:ascii="Swiss721BT-Thin" w:hAnsi="Swiss721BT-Thin" w:cs="Swiss721BT-Thin"/>
          <w:spacing w:val="-2"/>
          <w:sz w:val="20"/>
          <w:szCs w:val="20"/>
        </w:rPr>
        <w:t>Regionale</w:t>
      </w:r>
      <w:proofErr w:type="spellEnd"/>
      <w:r w:rsidRPr="005A6CD1">
        <w:rPr>
          <w:rFonts w:ascii="Swiss721BT-Thin" w:hAnsi="Swiss721BT-Thin" w:cs="Swiss721BT-Thin"/>
          <w:spacing w:val="-2"/>
          <w:sz w:val="20"/>
          <w:szCs w:val="20"/>
        </w:rPr>
        <w:t xml:space="preserve"> </w:t>
      </w:r>
      <w:r>
        <w:rPr>
          <w:rFonts w:ascii="Swiss721BT-Thin" w:hAnsi="Swiss721BT-Thin" w:cs="Swiss721BT-Thin"/>
          <w:spacing w:val="-2"/>
          <w:sz w:val="20"/>
          <w:szCs w:val="20"/>
        </w:rPr>
        <w:t xml:space="preserve">AIB </w:t>
      </w:r>
      <w:proofErr w:type="spellStart"/>
      <w:r>
        <w:rPr>
          <w:rFonts w:ascii="Swiss721BT-Thin" w:hAnsi="Swiss721BT-Thin" w:cs="Swiss721BT-Thin"/>
          <w:spacing w:val="-2"/>
          <w:sz w:val="20"/>
          <w:szCs w:val="20"/>
        </w:rPr>
        <w:t>della</w:t>
      </w:r>
      <w:proofErr w:type="spellEnd"/>
      <w:r>
        <w:rPr>
          <w:rFonts w:ascii="Swiss721BT-Thin" w:hAnsi="Swiss721BT-Thin" w:cs="Swiss721BT-Thin"/>
          <w:spacing w:val="-2"/>
          <w:sz w:val="20"/>
          <w:szCs w:val="20"/>
        </w:rPr>
        <w:t xml:space="preserve"> </w:t>
      </w:r>
      <w:proofErr w:type="spellStart"/>
      <w:r>
        <w:rPr>
          <w:rFonts w:ascii="Swiss721BT-Thin" w:hAnsi="Swiss721BT-Thin" w:cs="Swiss721BT-Thin"/>
          <w:spacing w:val="-2"/>
          <w:sz w:val="20"/>
          <w:szCs w:val="20"/>
        </w:rPr>
        <w:t>Re</w:t>
      </w:r>
      <w:r w:rsidR="00F42A49">
        <w:rPr>
          <w:rFonts w:ascii="Swiss721BT-Thin" w:hAnsi="Swiss721BT-Thin" w:cs="Swiss721BT-Thin"/>
          <w:spacing w:val="-2"/>
          <w:sz w:val="20"/>
          <w:szCs w:val="20"/>
        </w:rPr>
        <w:t>gione</w:t>
      </w:r>
      <w:proofErr w:type="spellEnd"/>
      <w:r w:rsidR="00F42A49">
        <w:rPr>
          <w:rFonts w:ascii="Swiss721BT-Thin" w:hAnsi="Swiss721BT-Thin" w:cs="Swiss721BT-Thin"/>
          <w:spacing w:val="-2"/>
          <w:sz w:val="20"/>
          <w:szCs w:val="20"/>
        </w:rPr>
        <w:t xml:space="preserve"> </w:t>
      </w:r>
      <w:proofErr w:type="spellStart"/>
      <w:r w:rsidR="00F42A49">
        <w:rPr>
          <w:rFonts w:ascii="Swiss721BT-Thin" w:hAnsi="Swiss721BT-Thin" w:cs="Swiss721BT-Thin"/>
          <w:spacing w:val="-2"/>
          <w:sz w:val="20"/>
          <w:szCs w:val="20"/>
        </w:rPr>
        <w:t>Sardegna</w:t>
      </w:r>
      <w:proofErr w:type="spellEnd"/>
      <w:r w:rsidR="00F42A49">
        <w:rPr>
          <w:rFonts w:ascii="Swiss721BT-Thin" w:hAnsi="Swiss721BT-Thin" w:cs="Swiss721BT-Thin"/>
          <w:spacing w:val="-2"/>
          <w:sz w:val="20"/>
          <w:szCs w:val="20"/>
        </w:rPr>
        <w:t xml:space="preserve"> </w:t>
      </w:r>
      <w:r w:rsidR="00F42A49">
        <w:rPr>
          <w:rFonts w:ascii="Swiss721BT-Thin" w:hAnsi="Swiss721BT-Thin" w:cs="Swiss721BT-Thin"/>
          <w:bCs/>
          <w:spacing w:val="-2"/>
          <w:sz w:val="20"/>
          <w:szCs w:val="20"/>
          <w:lang w:val="it-IT"/>
        </w:rPr>
        <w:t>a</w:t>
      </w:r>
      <w:r w:rsidR="00F42A49" w:rsidRPr="00F42A49">
        <w:rPr>
          <w:rFonts w:ascii="Swiss721BT-Thin" w:hAnsi="Swiss721BT-Thin" w:cs="Swiss721BT-Thin"/>
          <w:bCs/>
          <w:spacing w:val="-2"/>
          <w:sz w:val="20"/>
          <w:szCs w:val="20"/>
          <w:lang w:val="it-IT"/>
        </w:rPr>
        <w:t xml:space="preserve">pprovato con </w:t>
      </w:r>
      <w:proofErr w:type="spellStart"/>
      <w:r w:rsidR="00F42A49" w:rsidRPr="00F42A49">
        <w:rPr>
          <w:rFonts w:ascii="Swiss721BT-Thin" w:hAnsi="Swiss721BT-Thin" w:cs="Swiss721BT-Thin"/>
          <w:bCs/>
          <w:spacing w:val="-2"/>
          <w:sz w:val="20"/>
          <w:szCs w:val="20"/>
          <w:lang w:val="it-IT"/>
        </w:rPr>
        <w:t>Delib.G.R</w:t>
      </w:r>
      <w:proofErr w:type="spellEnd"/>
      <w:r w:rsidR="00F42A49" w:rsidRPr="00F42A49">
        <w:rPr>
          <w:rFonts w:ascii="Swiss721BT-Thin" w:hAnsi="Swiss721BT-Thin" w:cs="Swiss721BT-Thin"/>
          <w:bCs/>
          <w:spacing w:val="-2"/>
          <w:sz w:val="20"/>
          <w:szCs w:val="20"/>
          <w:lang w:val="it-IT"/>
        </w:rPr>
        <w:t>. n. 22/19 del 17.6.2021</w:t>
      </w:r>
      <w:r w:rsidRPr="005A6CD1">
        <w:rPr>
          <w:rFonts w:ascii="Swiss721BT-Thin" w:hAnsi="Swiss721BT-Thin" w:cs="Swiss721BT-Thin"/>
          <w:spacing w:val="-2"/>
          <w:sz w:val="20"/>
          <w:szCs w:val="20"/>
        </w:rPr>
        <w:t>;</w:t>
      </w:r>
    </w:p>
    <w:p w:rsidR="005D27C5" w:rsidRPr="005A6CD1" w:rsidRDefault="005D27C5" w:rsidP="005D27C5">
      <w:pPr>
        <w:pStyle w:val="Paragrafobase"/>
        <w:ind w:left="240" w:hanging="240"/>
        <w:rPr>
          <w:rFonts w:ascii="Swiss721BT-Thin" w:hAnsi="Swiss721BT-Thin" w:cs="Swiss721BT-Thin"/>
          <w:spacing w:val="-2"/>
          <w:sz w:val="20"/>
          <w:szCs w:val="20"/>
        </w:rPr>
      </w:pPr>
      <w:r w:rsidRPr="005A6CD1">
        <w:rPr>
          <w:rFonts w:ascii="Swiss721BT-Thin" w:hAnsi="Swiss721BT-Thin" w:cs="Swiss721BT-Thin"/>
          <w:spacing w:val="-2"/>
          <w:sz w:val="20"/>
          <w:szCs w:val="20"/>
        </w:rPr>
        <w:t xml:space="preserve">VISTO </w:t>
      </w:r>
      <w:proofErr w:type="spellStart"/>
      <w:r w:rsidRPr="005A6CD1">
        <w:rPr>
          <w:rFonts w:ascii="Swiss721BT-Thin" w:hAnsi="Swiss721BT-Thin" w:cs="Swiss721BT-Thin"/>
          <w:spacing w:val="-2"/>
          <w:sz w:val="20"/>
          <w:szCs w:val="20"/>
        </w:rPr>
        <w:t>il</w:t>
      </w:r>
      <w:proofErr w:type="spellEnd"/>
      <w:r w:rsidRPr="005A6CD1">
        <w:rPr>
          <w:rFonts w:ascii="Swiss721BT-Thin" w:hAnsi="Swiss721BT-Thin" w:cs="Swiss721BT-Thin"/>
          <w:spacing w:val="-2"/>
          <w:sz w:val="20"/>
          <w:szCs w:val="20"/>
        </w:rPr>
        <w:t xml:space="preserve"> Piano </w:t>
      </w:r>
      <w:proofErr w:type="spellStart"/>
      <w:r w:rsidRPr="005A6CD1">
        <w:rPr>
          <w:rFonts w:ascii="Swiss721BT-Thin" w:hAnsi="Swiss721BT-Thin" w:cs="Swiss721BT-Thin"/>
          <w:spacing w:val="-2"/>
          <w:sz w:val="20"/>
          <w:szCs w:val="20"/>
        </w:rPr>
        <w:t>Comunale</w:t>
      </w:r>
      <w:proofErr w:type="spellEnd"/>
      <w:r w:rsidRPr="005A6CD1">
        <w:rPr>
          <w:rFonts w:ascii="Swiss721BT-Thin" w:hAnsi="Swiss721BT-Thin" w:cs="Swiss721BT-Thin"/>
          <w:spacing w:val="-2"/>
          <w:sz w:val="20"/>
          <w:szCs w:val="20"/>
        </w:rPr>
        <w:t xml:space="preserve"> di </w:t>
      </w:r>
      <w:proofErr w:type="spellStart"/>
      <w:r w:rsidRPr="005A6CD1">
        <w:rPr>
          <w:rFonts w:ascii="Swiss721BT-Thin" w:hAnsi="Swiss721BT-Thin" w:cs="Swiss721BT-Thin"/>
          <w:spacing w:val="-2"/>
          <w:sz w:val="20"/>
          <w:szCs w:val="20"/>
        </w:rPr>
        <w:t>Protezione</w:t>
      </w:r>
      <w:proofErr w:type="spellEnd"/>
      <w:r w:rsidRPr="005A6CD1">
        <w:rPr>
          <w:rFonts w:ascii="Swiss721BT-Thin" w:hAnsi="Swiss721BT-Thin" w:cs="Swiss721BT-Thin"/>
          <w:spacing w:val="-2"/>
          <w:sz w:val="20"/>
          <w:szCs w:val="20"/>
        </w:rPr>
        <w:t xml:space="preserve"> </w:t>
      </w:r>
      <w:proofErr w:type="spellStart"/>
      <w:r w:rsidRPr="005A6CD1">
        <w:rPr>
          <w:rFonts w:ascii="Swiss721BT-Thin" w:hAnsi="Swiss721BT-Thin" w:cs="Swiss721BT-Thin"/>
          <w:spacing w:val="-2"/>
          <w:sz w:val="20"/>
          <w:szCs w:val="20"/>
        </w:rPr>
        <w:t>Civile</w:t>
      </w:r>
      <w:proofErr w:type="spellEnd"/>
      <w:r w:rsidRPr="005A6CD1">
        <w:rPr>
          <w:rFonts w:ascii="Swiss721BT-Thin" w:hAnsi="Swiss721BT-Thin" w:cs="Swiss721BT-Thin"/>
          <w:spacing w:val="-2"/>
          <w:sz w:val="20"/>
          <w:szCs w:val="20"/>
        </w:rPr>
        <w:t xml:space="preserve"> per </w:t>
      </w:r>
      <w:proofErr w:type="spellStart"/>
      <w:r w:rsidRPr="005A6CD1">
        <w:rPr>
          <w:rFonts w:ascii="Swiss721BT-Thin" w:hAnsi="Swiss721BT-Thin" w:cs="Swiss721BT-Thin"/>
          <w:spacing w:val="-2"/>
          <w:sz w:val="20"/>
          <w:szCs w:val="20"/>
        </w:rPr>
        <w:t>il</w:t>
      </w:r>
      <w:proofErr w:type="spellEnd"/>
      <w:r w:rsidRPr="005A6CD1">
        <w:rPr>
          <w:rFonts w:ascii="Swiss721BT-Thin" w:hAnsi="Swiss721BT-Thin" w:cs="Swiss721BT-Thin"/>
          <w:spacing w:val="-2"/>
          <w:sz w:val="20"/>
          <w:szCs w:val="20"/>
        </w:rPr>
        <w:t xml:space="preserve"> </w:t>
      </w:r>
      <w:proofErr w:type="spellStart"/>
      <w:r w:rsidRPr="005A6CD1">
        <w:rPr>
          <w:rFonts w:ascii="Swiss721BT-Thin" w:hAnsi="Swiss721BT-Thin" w:cs="Swiss721BT-Thin"/>
          <w:spacing w:val="-2"/>
          <w:sz w:val="20"/>
          <w:szCs w:val="20"/>
        </w:rPr>
        <w:t>rischio</w:t>
      </w:r>
      <w:proofErr w:type="spellEnd"/>
      <w:r w:rsidRPr="005A6CD1">
        <w:rPr>
          <w:rFonts w:ascii="Swiss721BT-Thin" w:hAnsi="Swiss721BT-Thin" w:cs="Swiss721BT-Thin"/>
          <w:spacing w:val="-2"/>
          <w:sz w:val="20"/>
          <w:szCs w:val="20"/>
        </w:rPr>
        <w:t xml:space="preserve"> </w:t>
      </w:r>
      <w:proofErr w:type="spellStart"/>
      <w:r>
        <w:rPr>
          <w:rFonts w:ascii="Swiss721BT-Thin" w:hAnsi="Swiss721BT-Thin" w:cs="Swiss721BT-Thin"/>
          <w:spacing w:val="-2"/>
          <w:sz w:val="20"/>
          <w:szCs w:val="20"/>
        </w:rPr>
        <w:t>Incendi</w:t>
      </w:r>
      <w:proofErr w:type="spellEnd"/>
      <w:r>
        <w:rPr>
          <w:rFonts w:ascii="Swiss721BT-Thin" w:hAnsi="Swiss721BT-Thin" w:cs="Swiss721BT-Thin"/>
          <w:spacing w:val="-2"/>
          <w:sz w:val="20"/>
          <w:szCs w:val="20"/>
        </w:rPr>
        <w:t xml:space="preserve"> di </w:t>
      </w:r>
      <w:proofErr w:type="spellStart"/>
      <w:r>
        <w:rPr>
          <w:rFonts w:ascii="Swiss721BT-Thin" w:hAnsi="Swiss721BT-Thin" w:cs="Swiss721BT-Thin"/>
          <w:spacing w:val="-2"/>
          <w:sz w:val="20"/>
          <w:szCs w:val="20"/>
        </w:rPr>
        <w:t>Interfaccia</w:t>
      </w:r>
      <w:proofErr w:type="spellEnd"/>
      <w:r w:rsidRPr="005A6CD1">
        <w:rPr>
          <w:rFonts w:ascii="Swiss721BT-Thin" w:hAnsi="Swiss721BT-Thin" w:cs="Swiss721BT-Thin"/>
          <w:spacing w:val="-2"/>
          <w:sz w:val="20"/>
          <w:szCs w:val="20"/>
        </w:rPr>
        <w:t xml:space="preserve">, </w:t>
      </w:r>
      <w:proofErr w:type="spellStart"/>
      <w:r w:rsidRPr="005A6CD1">
        <w:rPr>
          <w:rFonts w:ascii="Swiss721BT-Thin" w:hAnsi="Swiss721BT-Thin" w:cs="Swiss721BT-Thin"/>
          <w:spacing w:val="-2"/>
          <w:sz w:val="20"/>
          <w:szCs w:val="20"/>
        </w:rPr>
        <w:t>approvato</w:t>
      </w:r>
      <w:proofErr w:type="spellEnd"/>
      <w:r w:rsidRPr="005A6CD1">
        <w:rPr>
          <w:rFonts w:ascii="Swiss721BT-Thin" w:hAnsi="Swiss721BT-Thin" w:cs="Swiss721BT-Thin"/>
          <w:spacing w:val="-2"/>
          <w:sz w:val="20"/>
          <w:szCs w:val="20"/>
        </w:rPr>
        <w:t xml:space="preserve"> con </w:t>
      </w:r>
      <w:proofErr w:type="spellStart"/>
      <w:r w:rsidRPr="005A6CD1">
        <w:rPr>
          <w:rFonts w:ascii="Swiss721BT-Thin" w:hAnsi="Swiss721BT-Thin" w:cs="Swiss721BT-Thin"/>
          <w:spacing w:val="-2"/>
          <w:sz w:val="20"/>
          <w:szCs w:val="20"/>
        </w:rPr>
        <w:t>Deliberazione</w:t>
      </w:r>
      <w:proofErr w:type="spellEnd"/>
      <w:r w:rsidRPr="005A6CD1">
        <w:rPr>
          <w:rFonts w:ascii="Swiss721BT-Thin" w:hAnsi="Swiss721BT-Thin" w:cs="Swiss721BT-Thin"/>
          <w:spacing w:val="-2"/>
          <w:sz w:val="20"/>
          <w:szCs w:val="20"/>
        </w:rPr>
        <w:t xml:space="preserve"> del </w:t>
      </w:r>
      <w:proofErr w:type="spellStart"/>
      <w:r w:rsidRPr="005A6CD1">
        <w:rPr>
          <w:rFonts w:ascii="Swiss721BT-Thin" w:hAnsi="Swiss721BT-Thin" w:cs="Swiss721BT-Thin"/>
          <w:spacing w:val="-2"/>
          <w:sz w:val="20"/>
          <w:szCs w:val="20"/>
        </w:rPr>
        <w:t>Consiglio</w:t>
      </w:r>
      <w:proofErr w:type="spellEnd"/>
      <w:r w:rsidRPr="005A6CD1">
        <w:rPr>
          <w:rFonts w:ascii="Swiss721BT-Thin" w:hAnsi="Swiss721BT-Thin" w:cs="Swiss721BT-Thin"/>
          <w:spacing w:val="-2"/>
          <w:sz w:val="20"/>
          <w:szCs w:val="20"/>
        </w:rPr>
        <w:t xml:space="preserve"> </w:t>
      </w:r>
      <w:proofErr w:type="spellStart"/>
      <w:r w:rsidRPr="005A6CD1">
        <w:rPr>
          <w:rFonts w:ascii="Swiss721BT-Thin" w:hAnsi="Swiss721BT-Thin" w:cs="Swiss721BT-Thin"/>
          <w:spacing w:val="-2"/>
          <w:sz w:val="20"/>
          <w:szCs w:val="20"/>
        </w:rPr>
        <w:t>Comunale</w:t>
      </w:r>
      <w:proofErr w:type="spellEnd"/>
      <w:r w:rsidRPr="005A6CD1">
        <w:rPr>
          <w:rFonts w:ascii="Swiss721BT-Thin" w:hAnsi="Swiss721BT-Thin" w:cs="Swiss721BT-Thin"/>
          <w:spacing w:val="-2"/>
          <w:sz w:val="20"/>
          <w:szCs w:val="20"/>
        </w:rPr>
        <w:t xml:space="preserve"> n. ___ del _________;</w:t>
      </w:r>
    </w:p>
    <w:p w:rsidR="005D27C5" w:rsidRDefault="005D27C5" w:rsidP="005D27C5">
      <w:pPr>
        <w:pStyle w:val="Paragrafobase"/>
        <w:ind w:left="284" w:hanging="284"/>
        <w:rPr>
          <w:rFonts w:ascii="Swiss721BT-Thin" w:hAnsi="Swiss721BT-Thin" w:cs="Swiss721BT-Thin"/>
          <w:spacing w:val="-2"/>
          <w:sz w:val="20"/>
          <w:szCs w:val="20"/>
        </w:rPr>
      </w:pPr>
    </w:p>
    <w:p w:rsidR="005D27C5" w:rsidRDefault="005D27C5" w:rsidP="005D27C5">
      <w:pPr>
        <w:pStyle w:val="Paragrafobase"/>
        <w:ind w:left="284" w:hanging="284"/>
        <w:rPr>
          <w:rFonts w:ascii="Swiss721BT-Thin" w:hAnsi="Swiss721BT-Thin" w:cs="Swiss721BT-Thin"/>
          <w:spacing w:val="-2"/>
          <w:sz w:val="20"/>
          <w:szCs w:val="20"/>
        </w:rPr>
      </w:pPr>
      <w:r w:rsidRPr="005A6CD1">
        <w:rPr>
          <w:rFonts w:ascii="Swiss721BT-Thin" w:hAnsi="Swiss721BT-Thin" w:cs="Swiss721BT-Thin"/>
          <w:spacing w:val="-2"/>
          <w:sz w:val="20"/>
          <w:szCs w:val="20"/>
        </w:rPr>
        <w:t>VIST</w:t>
      </w:r>
      <w:r>
        <w:rPr>
          <w:rFonts w:ascii="Swiss721BT-Thin" w:hAnsi="Swiss721BT-Thin" w:cs="Swiss721BT-Thin"/>
          <w:spacing w:val="-2"/>
          <w:sz w:val="20"/>
          <w:szCs w:val="20"/>
        </w:rPr>
        <w:t>A</w:t>
      </w:r>
      <w:r w:rsidRPr="005A6CD1">
        <w:rPr>
          <w:rFonts w:ascii="Swiss721BT-Thin" w:hAnsi="Swiss721BT-Thin" w:cs="Swiss721BT-Thin"/>
          <w:spacing w:val="-2"/>
          <w:sz w:val="20"/>
          <w:szCs w:val="20"/>
        </w:rPr>
        <w:t xml:space="preserve"> </w:t>
      </w:r>
      <w:proofErr w:type="spellStart"/>
      <w:r>
        <w:rPr>
          <w:rFonts w:ascii="Swiss721BT-Thin" w:hAnsi="Swiss721BT-Thin" w:cs="Swiss721BT-Thin"/>
          <w:spacing w:val="-2"/>
          <w:sz w:val="20"/>
          <w:szCs w:val="20"/>
        </w:rPr>
        <w:t>l’attivazione</w:t>
      </w:r>
      <w:proofErr w:type="spellEnd"/>
      <w:r>
        <w:rPr>
          <w:rFonts w:ascii="Swiss721BT-Thin" w:hAnsi="Swiss721BT-Thin" w:cs="Swiss721BT-Thin"/>
          <w:spacing w:val="-2"/>
          <w:sz w:val="20"/>
          <w:szCs w:val="20"/>
        </w:rPr>
        <w:t xml:space="preserve"> </w:t>
      </w:r>
      <w:proofErr w:type="spellStart"/>
      <w:r>
        <w:rPr>
          <w:rFonts w:ascii="Swiss721BT-Thin" w:hAnsi="Swiss721BT-Thin" w:cs="Swiss721BT-Thin"/>
          <w:spacing w:val="-2"/>
          <w:sz w:val="20"/>
          <w:szCs w:val="20"/>
        </w:rPr>
        <w:t>della</w:t>
      </w:r>
      <w:proofErr w:type="spellEnd"/>
      <w:r>
        <w:rPr>
          <w:rFonts w:ascii="Swiss721BT-Thin" w:hAnsi="Swiss721BT-Thin" w:cs="Swiss721BT-Thin"/>
          <w:spacing w:val="-2"/>
          <w:sz w:val="20"/>
          <w:szCs w:val="20"/>
        </w:rPr>
        <w:t xml:space="preserve"> </w:t>
      </w:r>
      <w:proofErr w:type="spellStart"/>
      <w:r>
        <w:rPr>
          <w:rFonts w:ascii="Swiss721BT-Thin" w:hAnsi="Swiss721BT-Thin" w:cs="Swiss721BT-Thin"/>
          <w:spacing w:val="-2"/>
          <w:sz w:val="20"/>
          <w:szCs w:val="20"/>
        </w:rPr>
        <w:t>fase</w:t>
      </w:r>
      <w:proofErr w:type="spellEnd"/>
      <w:r>
        <w:rPr>
          <w:rFonts w:ascii="Swiss721BT-Thin" w:hAnsi="Swiss721BT-Thin" w:cs="Swiss721BT-Thin"/>
          <w:spacing w:val="-2"/>
          <w:sz w:val="20"/>
          <w:szCs w:val="20"/>
        </w:rPr>
        <w:t xml:space="preserve"> </w:t>
      </w:r>
      <w:proofErr w:type="spellStart"/>
      <w:r>
        <w:rPr>
          <w:rFonts w:ascii="Swiss721BT-Thin" w:hAnsi="Swiss721BT-Thin" w:cs="Swiss721BT-Thin"/>
          <w:spacing w:val="-2"/>
          <w:sz w:val="20"/>
          <w:szCs w:val="20"/>
        </w:rPr>
        <w:t>comunale</w:t>
      </w:r>
      <w:proofErr w:type="spellEnd"/>
      <w:r>
        <w:rPr>
          <w:rFonts w:ascii="Swiss721BT-Thin" w:hAnsi="Swiss721BT-Thin" w:cs="Swiss721BT-Thin"/>
          <w:spacing w:val="-2"/>
          <w:sz w:val="20"/>
          <w:szCs w:val="20"/>
        </w:rPr>
        <w:t xml:space="preserve"> di </w:t>
      </w:r>
      <w:r w:rsidR="000F0C25">
        <w:rPr>
          <w:rFonts w:ascii="Swiss721BT-Thin" w:hAnsi="Swiss721BT-Thin" w:cs="Swiss721BT-Thin"/>
          <w:color w:val="FF0000"/>
          <w:spacing w:val="-2"/>
          <w:sz w:val="20"/>
          <w:szCs w:val="20"/>
        </w:rPr>
        <w:t>PREALLERT</w:t>
      </w:r>
      <w:r w:rsidR="00EF21DC">
        <w:rPr>
          <w:rFonts w:ascii="Swiss721BT-Thin" w:hAnsi="Swiss721BT-Thin" w:cs="Swiss721BT-Thin"/>
          <w:color w:val="FF0000"/>
          <w:spacing w:val="-2"/>
          <w:sz w:val="20"/>
          <w:szCs w:val="20"/>
        </w:rPr>
        <w:t>A</w:t>
      </w:r>
      <w:r w:rsidR="000F0C25">
        <w:rPr>
          <w:rFonts w:ascii="Swiss721BT-Thin" w:hAnsi="Swiss721BT-Thin" w:cs="Swiss721BT-Thin"/>
          <w:color w:val="FF0000"/>
          <w:spacing w:val="-2"/>
          <w:sz w:val="20"/>
          <w:szCs w:val="20"/>
        </w:rPr>
        <w:t xml:space="preserve"> </w:t>
      </w:r>
      <w:r w:rsidR="000F0C25" w:rsidRPr="00EF21DC">
        <w:rPr>
          <w:rFonts w:ascii="Swiss721BT-Thin" w:hAnsi="Swiss721BT-Thin" w:cs="Swiss721BT-Thin"/>
          <w:color w:val="000000" w:themeColor="text1"/>
          <w:spacing w:val="-2"/>
          <w:sz w:val="20"/>
          <w:szCs w:val="20"/>
        </w:rPr>
        <w:t>o</w:t>
      </w:r>
      <w:r w:rsidR="000F0C25">
        <w:rPr>
          <w:rFonts w:ascii="Swiss721BT-Thin" w:hAnsi="Swiss721BT-Thin" w:cs="Swiss721BT-Thin"/>
          <w:color w:val="FF0000"/>
          <w:spacing w:val="-2"/>
          <w:sz w:val="20"/>
          <w:szCs w:val="20"/>
        </w:rPr>
        <w:t xml:space="preserve"> ATTENZIONE </w:t>
      </w:r>
      <w:r w:rsidR="000F0C25" w:rsidRPr="00EF21DC">
        <w:rPr>
          <w:rFonts w:ascii="Swiss721BT-Thin" w:hAnsi="Swiss721BT-Thin" w:cs="Swiss721BT-Thin"/>
          <w:color w:val="000000" w:themeColor="text1"/>
          <w:spacing w:val="-2"/>
          <w:sz w:val="20"/>
          <w:szCs w:val="20"/>
        </w:rPr>
        <w:t>o</w:t>
      </w:r>
      <w:r w:rsidR="000F0C25">
        <w:rPr>
          <w:rFonts w:ascii="Swiss721BT-Thin" w:hAnsi="Swiss721BT-Thin" w:cs="Swiss721BT-Thin"/>
          <w:color w:val="FF0000"/>
          <w:spacing w:val="-2"/>
          <w:sz w:val="20"/>
          <w:szCs w:val="20"/>
        </w:rPr>
        <w:t xml:space="preserve"> </w:t>
      </w:r>
      <w:r w:rsidR="00EF21DC">
        <w:rPr>
          <w:rFonts w:ascii="Swiss721BT-Thin" w:hAnsi="Swiss721BT-Thin" w:cs="Swiss721BT-Thin"/>
          <w:color w:val="FF0000"/>
          <w:spacing w:val="-2"/>
          <w:sz w:val="20"/>
          <w:szCs w:val="20"/>
        </w:rPr>
        <w:t>ATTENZIONE RINFORZATA</w:t>
      </w:r>
      <w:r w:rsidR="000F0C25">
        <w:rPr>
          <w:rFonts w:ascii="Swiss721BT-Thin" w:hAnsi="Swiss721BT-Thin" w:cs="Swiss721BT-Thin"/>
          <w:color w:val="FF0000"/>
          <w:spacing w:val="-2"/>
          <w:sz w:val="20"/>
          <w:szCs w:val="20"/>
        </w:rPr>
        <w:t xml:space="preserve"> </w:t>
      </w:r>
      <w:r w:rsidR="000F0C25" w:rsidRPr="00EF21DC">
        <w:rPr>
          <w:rFonts w:ascii="Swiss721BT-Thin" w:hAnsi="Swiss721BT-Thin" w:cs="Swiss721BT-Thin"/>
          <w:color w:val="000000" w:themeColor="text1"/>
          <w:spacing w:val="-2"/>
          <w:sz w:val="20"/>
          <w:szCs w:val="20"/>
        </w:rPr>
        <w:t>o</w:t>
      </w:r>
      <w:r w:rsidR="000F0C25">
        <w:rPr>
          <w:rFonts w:ascii="Swiss721BT-Thin" w:hAnsi="Swiss721BT-Thin" w:cs="Swiss721BT-Thin"/>
          <w:color w:val="FF0000"/>
          <w:spacing w:val="-2"/>
          <w:sz w:val="20"/>
          <w:szCs w:val="20"/>
        </w:rPr>
        <w:t xml:space="preserve"> PREALLARME </w:t>
      </w:r>
      <w:r w:rsidRPr="0095119A">
        <w:rPr>
          <w:rFonts w:ascii="Swiss721BT-Thin" w:hAnsi="Swiss721BT-Thin" w:cs="Swiss721BT-Thin"/>
          <w:spacing w:val="-2"/>
          <w:sz w:val="20"/>
          <w:szCs w:val="20"/>
          <w:u w:val="single"/>
        </w:rPr>
        <w:t xml:space="preserve"> </w:t>
      </w:r>
    </w:p>
    <w:p w:rsidR="005D27C5" w:rsidRPr="005A6CD1" w:rsidRDefault="005D27C5" w:rsidP="005D27C5">
      <w:pPr>
        <w:pStyle w:val="Paragrafobase"/>
        <w:ind w:left="284" w:hanging="44"/>
        <w:rPr>
          <w:rFonts w:ascii="Swiss721BT-Thin" w:hAnsi="Swiss721BT-Thin" w:cs="Swiss721BT-Thin"/>
          <w:spacing w:val="-2"/>
          <w:sz w:val="20"/>
          <w:szCs w:val="20"/>
        </w:rPr>
      </w:pPr>
      <w:proofErr w:type="spellStart"/>
      <w:r>
        <w:rPr>
          <w:rFonts w:ascii="Swiss721BT-Thin" w:hAnsi="Swiss721BT-Thin" w:cs="Swiss721BT-Thin"/>
          <w:spacing w:val="-2"/>
          <w:sz w:val="20"/>
          <w:szCs w:val="20"/>
        </w:rPr>
        <w:t>conseguente</w:t>
      </w:r>
      <w:proofErr w:type="spellEnd"/>
      <w:r>
        <w:rPr>
          <w:rFonts w:ascii="Swiss721BT-Thin" w:hAnsi="Swiss721BT-Thin" w:cs="Swiss721BT-Thin"/>
          <w:spacing w:val="-2"/>
          <w:sz w:val="20"/>
          <w:szCs w:val="20"/>
        </w:rPr>
        <w:t xml:space="preserve"> al</w:t>
      </w:r>
      <w:r w:rsidR="000F0C25">
        <w:rPr>
          <w:rFonts w:ascii="Swiss721BT-Thin" w:hAnsi="Swiss721BT-Thin" w:cs="Swiss721BT-Thin"/>
          <w:spacing w:val="-2"/>
          <w:sz w:val="20"/>
          <w:szCs w:val="20"/>
        </w:rPr>
        <w:t xml:space="preserve"> </w:t>
      </w:r>
      <w:proofErr w:type="spellStart"/>
      <w:r w:rsidR="000F0C25">
        <w:rPr>
          <w:rFonts w:ascii="Swiss721BT-Thin" w:hAnsi="Swiss721BT-Thin" w:cs="Swiss721BT-Thin"/>
          <w:spacing w:val="-2"/>
          <w:sz w:val="20"/>
          <w:szCs w:val="20"/>
        </w:rPr>
        <w:t>Bollettino</w:t>
      </w:r>
      <w:proofErr w:type="spellEnd"/>
      <w:r w:rsidR="000F0C25">
        <w:rPr>
          <w:rFonts w:ascii="Swiss721BT-Thin" w:hAnsi="Swiss721BT-Thin" w:cs="Swiss721BT-Thin"/>
          <w:spacing w:val="-2"/>
          <w:sz w:val="20"/>
          <w:szCs w:val="20"/>
        </w:rPr>
        <w:t xml:space="preserve"> di </w:t>
      </w:r>
      <w:proofErr w:type="spellStart"/>
      <w:r w:rsidR="000F0C25">
        <w:rPr>
          <w:rFonts w:ascii="Swiss721BT-Thin" w:hAnsi="Swiss721BT-Thin" w:cs="Swiss721BT-Thin"/>
          <w:spacing w:val="-2"/>
          <w:sz w:val="20"/>
          <w:szCs w:val="20"/>
        </w:rPr>
        <w:t>previsione</w:t>
      </w:r>
      <w:proofErr w:type="spellEnd"/>
      <w:r w:rsidR="000F0C25">
        <w:rPr>
          <w:rFonts w:ascii="Swiss721BT-Thin" w:hAnsi="Swiss721BT-Thin" w:cs="Swiss721BT-Thin"/>
          <w:spacing w:val="-2"/>
          <w:sz w:val="20"/>
          <w:szCs w:val="20"/>
        </w:rPr>
        <w:t xml:space="preserve"> di </w:t>
      </w:r>
      <w:proofErr w:type="spellStart"/>
      <w:r w:rsidR="000F0C25">
        <w:rPr>
          <w:rFonts w:ascii="Swiss721BT-Thin" w:hAnsi="Swiss721BT-Thin" w:cs="Swiss721BT-Thin"/>
          <w:spacing w:val="-2"/>
          <w:sz w:val="20"/>
          <w:szCs w:val="20"/>
        </w:rPr>
        <w:t>pericolo</w:t>
      </w:r>
      <w:proofErr w:type="spellEnd"/>
      <w:r w:rsidR="000F0C25">
        <w:rPr>
          <w:rFonts w:ascii="Swiss721BT-Thin" w:hAnsi="Swiss721BT-Thin" w:cs="Swiss721BT-Thin"/>
          <w:spacing w:val="-2"/>
          <w:sz w:val="20"/>
          <w:szCs w:val="20"/>
        </w:rPr>
        <w:t xml:space="preserve"> </w:t>
      </w:r>
      <w:proofErr w:type="spellStart"/>
      <w:r w:rsidR="000F0C25">
        <w:rPr>
          <w:rFonts w:ascii="Swiss721BT-Thin" w:hAnsi="Swiss721BT-Thin" w:cs="Swiss721BT-Thin"/>
          <w:spacing w:val="-2"/>
          <w:sz w:val="20"/>
          <w:szCs w:val="20"/>
        </w:rPr>
        <w:t>d’incendio</w:t>
      </w:r>
      <w:proofErr w:type="spellEnd"/>
      <w:r w:rsidR="000F0C25">
        <w:rPr>
          <w:rFonts w:ascii="Swiss721BT-Thin" w:hAnsi="Swiss721BT-Thin" w:cs="Swiss721BT-Thin"/>
          <w:spacing w:val="-2"/>
          <w:sz w:val="20"/>
          <w:szCs w:val="20"/>
        </w:rPr>
        <w:t xml:space="preserve"> </w:t>
      </w:r>
      <w:proofErr w:type="spellStart"/>
      <w:r w:rsidRPr="005A6CD1">
        <w:rPr>
          <w:rFonts w:ascii="Swiss721BT-Thin" w:hAnsi="Swiss721BT-Thin" w:cs="Swiss721BT-Thin"/>
          <w:spacing w:val="-2"/>
          <w:sz w:val="20"/>
          <w:szCs w:val="20"/>
        </w:rPr>
        <w:t>prot.</w:t>
      </w:r>
      <w:proofErr w:type="spellEnd"/>
      <w:r w:rsidRPr="005A6CD1">
        <w:rPr>
          <w:rFonts w:ascii="Swiss721BT-Thin" w:hAnsi="Swiss721BT-Thin" w:cs="Swiss721BT-Thin"/>
          <w:spacing w:val="-2"/>
          <w:sz w:val="20"/>
          <w:szCs w:val="20"/>
        </w:rPr>
        <w:t xml:space="preserve"> n. _________ </w:t>
      </w:r>
      <w:r>
        <w:rPr>
          <w:rFonts w:ascii="Swiss721BT-Thin" w:hAnsi="Swiss721BT-Thin" w:cs="Swiss721BT-Thin"/>
          <w:spacing w:val="-2"/>
          <w:sz w:val="20"/>
          <w:szCs w:val="20"/>
        </w:rPr>
        <w:t>del</w:t>
      </w:r>
      <w:r w:rsidRPr="005A6CD1">
        <w:rPr>
          <w:rFonts w:ascii="Swiss721BT-Thin" w:hAnsi="Swiss721BT-Thin" w:cs="Swiss721BT-Thin"/>
          <w:spacing w:val="-2"/>
          <w:sz w:val="20"/>
          <w:szCs w:val="20"/>
        </w:rPr>
        <w:t xml:space="preserve"> _____________, </w:t>
      </w:r>
      <w:proofErr w:type="spellStart"/>
      <w:r w:rsidRPr="005A6CD1">
        <w:rPr>
          <w:rFonts w:ascii="Swiss721BT-Thin" w:hAnsi="Swiss721BT-Thin" w:cs="Swiss721BT-Thin"/>
          <w:spacing w:val="-2"/>
          <w:sz w:val="20"/>
          <w:szCs w:val="20"/>
        </w:rPr>
        <w:t>diramato</w:t>
      </w:r>
      <w:proofErr w:type="spellEnd"/>
      <w:r w:rsidRPr="005A6CD1">
        <w:rPr>
          <w:rFonts w:ascii="Swiss721BT-Thin" w:hAnsi="Swiss721BT-Thin" w:cs="Swiss721BT-Thin"/>
          <w:spacing w:val="-2"/>
          <w:sz w:val="20"/>
          <w:szCs w:val="20"/>
        </w:rPr>
        <w:t xml:space="preserve"> </w:t>
      </w:r>
      <w:proofErr w:type="spellStart"/>
      <w:r w:rsidRPr="005A6CD1">
        <w:rPr>
          <w:rFonts w:ascii="Swiss721BT-Thin" w:hAnsi="Swiss721BT-Thin" w:cs="Swiss721BT-Thin"/>
          <w:spacing w:val="-2"/>
          <w:sz w:val="20"/>
          <w:szCs w:val="20"/>
        </w:rPr>
        <w:t>dalla</w:t>
      </w:r>
      <w:proofErr w:type="spellEnd"/>
      <w:r w:rsidRPr="005A6CD1">
        <w:rPr>
          <w:rFonts w:ascii="Swiss721BT-Thin" w:hAnsi="Swiss721BT-Thin" w:cs="Swiss721BT-Thin"/>
          <w:spacing w:val="-2"/>
          <w:sz w:val="20"/>
          <w:szCs w:val="20"/>
        </w:rPr>
        <w:t xml:space="preserve"> </w:t>
      </w:r>
      <w:proofErr w:type="spellStart"/>
      <w:r w:rsidRPr="005A6CD1">
        <w:rPr>
          <w:rFonts w:ascii="Swiss721BT-Thin" w:hAnsi="Swiss721BT-Thin" w:cs="Swiss721BT-Thin"/>
          <w:spacing w:val="-2"/>
          <w:sz w:val="20"/>
          <w:szCs w:val="20"/>
        </w:rPr>
        <w:t>Direzione</w:t>
      </w:r>
      <w:proofErr w:type="spellEnd"/>
      <w:r w:rsidRPr="005A6CD1">
        <w:rPr>
          <w:rFonts w:ascii="Swiss721BT-Thin" w:hAnsi="Swiss721BT-Thin" w:cs="Swiss721BT-Thin"/>
          <w:spacing w:val="-2"/>
          <w:sz w:val="20"/>
          <w:szCs w:val="20"/>
        </w:rPr>
        <w:t xml:space="preserve"> </w:t>
      </w:r>
      <w:proofErr w:type="spellStart"/>
      <w:r w:rsidRPr="005A6CD1">
        <w:rPr>
          <w:rFonts w:ascii="Swiss721BT-Thin" w:hAnsi="Swiss721BT-Thin" w:cs="Swiss721BT-Thin"/>
          <w:spacing w:val="-2"/>
          <w:sz w:val="20"/>
          <w:szCs w:val="20"/>
        </w:rPr>
        <w:t>Generale</w:t>
      </w:r>
      <w:proofErr w:type="spellEnd"/>
      <w:r w:rsidRPr="005A6CD1">
        <w:rPr>
          <w:rFonts w:ascii="Swiss721BT-Thin" w:hAnsi="Swiss721BT-Thin" w:cs="Swiss721BT-Thin"/>
          <w:spacing w:val="-2"/>
          <w:sz w:val="20"/>
          <w:szCs w:val="20"/>
        </w:rPr>
        <w:t xml:space="preserve"> </w:t>
      </w:r>
      <w:proofErr w:type="spellStart"/>
      <w:r w:rsidRPr="005A6CD1">
        <w:rPr>
          <w:rFonts w:ascii="Swiss721BT-Thin" w:hAnsi="Swiss721BT-Thin" w:cs="Swiss721BT-Thin"/>
          <w:spacing w:val="-2"/>
          <w:sz w:val="20"/>
          <w:szCs w:val="20"/>
        </w:rPr>
        <w:t>della</w:t>
      </w:r>
      <w:proofErr w:type="spellEnd"/>
      <w:r w:rsidRPr="005A6CD1">
        <w:rPr>
          <w:rFonts w:ascii="Swiss721BT-Thin" w:hAnsi="Swiss721BT-Thin" w:cs="Swiss721BT-Thin"/>
          <w:spacing w:val="-2"/>
          <w:sz w:val="20"/>
          <w:szCs w:val="20"/>
        </w:rPr>
        <w:t xml:space="preserve"> </w:t>
      </w:r>
      <w:proofErr w:type="spellStart"/>
      <w:r w:rsidRPr="005A6CD1">
        <w:rPr>
          <w:rFonts w:ascii="Swiss721BT-Thin" w:hAnsi="Swiss721BT-Thin" w:cs="Swiss721BT-Thin"/>
          <w:spacing w:val="-2"/>
          <w:sz w:val="20"/>
          <w:szCs w:val="20"/>
        </w:rPr>
        <w:t>Protezione</w:t>
      </w:r>
      <w:proofErr w:type="spellEnd"/>
      <w:r w:rsidRPr="005A6CD1">
        <w:rPr>
          <w:rFonts w:ascii="Swiss721BT-Thin" w:hAnsi="Swiss721BT-Thin" w:cs="Swiss721BT-Thin"/>
          <w:spacing w:val="-2"/>
          <w:sz w:val="20"/>
          <w:szCs w:val="20"/>
        </w:rPr>
        <w:t xml:space="preserve"> </w:t>
      </w:r>
      <w:proofErr w:type="spellStart"/>
      <w:r w:rsidRPr="005A6CD1">
        <w:rPr>
          <w:rFonts w:ascii="Swiss721BT-Thin" w:hAnsi="Swiss721BT-Thin" w:cs="Swiss721BT-Thin"/>
          <w:spacing w:val="-2"/>
          <w:sz w:val="20"/>
          <w:szCs w:val="20"/>
        </w:rPr>
        <w:t>Civile</w:t>
      </w:r>
      <w:proofErr w:type="spellEnd"/>
      <w:r w:rsidRPr="005A6CD1">
        <w:rPr>
          <w:rFonts w:ascii="Swiss721BT-Thin" w:hAnsi="Swiss721BT-Thin" w:cs="Swiss721BT-Thin"/>
          <w:spacing w:val="-2"/>
          <w:sz w:val="20"/>
          <w:szCs w:val="20"/>
        </w:rPr>
        <w:t xml:space="preserve"> </w:t>
      </w:r>
      <w:proofErr w:type="spellStart"/>
      <w:r w:rsidRPr="005A6CD1">
        <w:rPr>
          <w:rFonts w:ascii="Swiss721BT-Thin" w:hAnsi="Swiss721BT-Thin" w:cs="Swiss721BT-Thin"/>
          <w:spacing w:val="-2"/>
          <w:sz w:val="20"/>
          <w:szCs w:val="20"/>
        </w:rPr>
        <w:t>della</w:t>
      </w:r>
      <w:proofErr w:type="spellEnd"/>
      <w:r w:rsidRPr="005A6CD1">
        <w:rPr>
          <w:rFonts w:ascii="Swiss721BT-Thin" w:hAnsi="Swiss721BT-Thin" w:cs="Swiss721BT-Thin"/>
          <w:spacing w:val="-2"/>
          <w:sz w:val="20"/>
          <w:szCs w:val="20"/>
        </w:rPr>
        <w:t xml:space="preserve"> </w:t>
      </w:r>
      <w:proofErr w:type="spellStart"/>
      <w:r w:rsidRPr="005A6CD1">
        <w:rPr>
          <w:rFonts w:ascii="Swiss721BT-Thin" w:hAnsi="Swiss721BT-Thin" w:cs="Swiss721BT-Thin"/>
          <w:spacing w:val="-2"/>
          <w:sz w:val="20"/>
          <w:szCs w:val="20"/>
        </w:rPr>
        <w:t>Regione</w:t>
      </w:r>
      <w:proofErr w:type="spellEnd"/>
      <w:r w:rsidRPr="005A6CD1">
        <w:rPr>
          <w:rFonts w:ascii="Swiss721BT-Thin" w:hAnsi="Swiss721BT-Thin" w:cs="Swiss721BT-Thin"/>
          <w:spacing w:val="-2"/>
          <w:sz w:val="20"/>
          <w:szCs w:val="20"/>
        </w:rPr>
        <w:t xml:space="preserve"> </w:t>
      </w:r>
      <w:proofErr w:type="spellStart"/>
      <w:r w:rsidRPr="005A6CD1">
        <w:rPr>
          <w:rFonts w:ascii="Swiss721BT-Thin" w:hAnsi="Swiss721BT-Thin" w:cs="Swiss721BT-Thin"/>
          <w:spacing w:val="-2"/>
          <w:sz w:val="20"/>
          <w:szCs w:val="20"/>
        </w:rPr>
        <w:t>Sardegna</w:t>
      </w:r>
      <w:proofErr w:type="spellEnd"/>
      <w:r w:rsidRPr="005A6CD1">
        <w:rPr>
          <w:rFonts w:ascii="Swiss721BT-Thin" w:hAnsi="Swiss721BT-Thin" w:cs="Swiss721BT-Thin"/>
          <w:spacing w:val="-2"/>
          <w:sz w:val="20"/>
          <w:szCs w:val="20"/>
        </w:rPr>
        <w:t xml:space="preserve">, con </w:t>
      </w:r>
      <w:proofErr w:type="spellStart"/>
      <w:r w:rsidRPr="005A6CD1">
        <w:rPr>
          <w:rFonts w:ascii="Swiss721BT-Thin" w:hAnsi="Swiss721BT-Thin" w:cs="Swiss721BT-Thin"/>
          <w:spacing w:val="-2"/>
          <w:sz w:val="20"/>
          <w:szCs w:val="20"/>
        </w:rPr>
        <w:t>il</w:t>
      </w:r>
      <w:proofErr w:type="spellEnd"/>
      <w:r w:rsidRPr="005A6CD1">
        <w:rPr>
          <w:rFonts w:ascii="Swiss721BT-Thin" w:hAnsi="Swiss721BT-Thin" w:cs="Swiss721BT-Thin"/>
          <w:spacing w:val="-2"/>
          <w:sz w:val="20"/>
          <w:szCs w:val="20"/>
        </w:rPr>
        <w:t xml:space="preserve"> quale </w:t>
      </w:r>
      <w:r>
        <w:rPr>
          <w:rFonts w:ascii="Swiss721BT-Thin" w:hAnsi="Swiss721BT-Thin" w:cs="Swiss721BT-Thin"/>
          <w:spacing w:val="-2"/>
          <w:sz w:val="20"/>
          <w:szCs w:val="20"/>
        </w:rPr>
        <w:t xml:space="preserve">è </w:t>
      </w:r>
      <w:proofErr w:type="spellStart"/>
      <w:r>
        <w:rPr>
          <w:rFonts w:ascii="Swiss721BT-Thin" w:hAnsi="Swiss721BT-Thin" w:cs="Swiss721BT-Thin"/>
          <w:spacing w:val="-2"/>
          <w:sz w:val="20"/>
          <w:szCs w:val="20"/>
        </w:rPr>
        <w:t>stata</w:t>
      </w:r>
      <w:proofErr w:type="spellEnd"/>
      <w:r w:rsidRPr="005A6CD1">
        <w:rPr>
          <w:rFonts w:ascii="Swiss721BT-Thin" w:hAnsi="Swiss721BT-Thin" w:cs="Swiss721BT-Thin"/>
          <w:spacing w:val="-2"/>
          <w:sz w:val="20"/>
          <w:szCs w:val="20"/>
        </w:rPr>
        <w:t xml:space="preserve"> </w:t>
      </w:r>
      <w:proofErr w:type="spellStart"/>
      <w:r w:rsidRPr="005A6CD1">
        <w:rPr>
          <w:rFonts w:ascii="Swiss721BT-Thin" w:hAnsi="Swiss721BT-Thin" w:cs="Swiss721BT-Thin"/>
          <w:spacing w:val="-2"/>
          <w:sz w:val="20"/>
          <w:szCs w:val="20"/>
        </w:rPr>
        <w:t>comunicat</w:t>
      </w:r>
      <w:r>
        <w:rPr>
          <w:rFonts w:ascii="Swiss721BT-Thin" w:hAnsi="Swiss721BT-Thin" w:cs="Swiss721BT-Thin"/>
          <w:spacing w:val="-2"/>
          <w:sz w:val="20"/>
          <w:szCs w:val="20"/>
        </w:rPr>
        <w:t>a</w:t>
      </w:r>
      <w:proofErr w:type="spellEnd"/>
      <w:r w:rsidRPr="005A6CD1">
        <w:rPr>
          <w:rFonts w:ascii="Swiss721BT-Thin" w:hAnsi="Swiss721BT-Thin" w:cs="Swiss721BT-Thin"/>
          <w:spacing w:val="-2"/>
          <w:sz w:val="20"/>
          <w:szCs w:val="20"/>
        </w:rPr>
        <w:t xml:space="preserve"> per </w:t>
      </w:r>
      <w:proofErr w:type="spellStart"/>
      <w:r>
        <w:rPr>
          <w:rFonts w:ascii="Swiss721BT-Thin" w:hAnsi="Swiss721BT-Thin" w:cs="Swiss721BT-Thin"/>
          <w:spacing w:val="-2"/>
          <w:sz w:val="20"/>
          <w:szCs w:val="20"/>
        </w:rPr>
        <w:t>il</w:t>
      </w:r>
      <w:proofErr w:type="spellEnd"/>
      <w:r>
        <w:rPr>
          <w:rFonts w:ascii="Swiss721BT-Thin" w:hAnsi="Swiss721BT-Thin" w:cs="Swiss721BT-Thin"/>
          <w:spacing w:val="-2"/>
          <w:sz w:val="20"/>
          <w:szCs w:val="20"/>
        </w:rPr>
        <w:t xml:space="preserve"> </w:t>
      </w:r>
      <w:proofErr w:type="spellStart"/>
      <w:r>
        <w:rPr>
          <w:rFonts w:ascii="Swiss721BT-Thin" w:hAnsi="Swiss721BT-Thin" w:cs="Swiss721BT-Thin"/>
          <w:spacing w:val="-2"/>
          <w:sz w:val="20"/>
          <w:szCs w:val="20"/>
        </w:rPr>
        <w:t>giorno</w:t>
      </w:r>
      <w:proofErr w:type="spellEnd"/>
      <w:r>
        <w:rPr>
          <w:rFonts w:ascii="Swiss721BT-Thin" w:hAnsi="Swiss721BT-Thin" w:cs="Swiss721BT-Thin"/>
          <w:spacing w:val="-2"/>
          <w:sz w:val="20"/>
          <w:szCs w:val="20"/>
        </w:rPr>
        <w:t xml:space="preserve"> __________</w:t>
      </w:r>
      <w:r w:rsidRPr="005A6CD1">
        <w:rPr>
          <w:rFonts w:ascii="Swiss721BT-Thin" w:hAnsi="Swiss721BT-Thin" w:cs="Swiss721BT-Thin"/>
          <w:spacing w:val="-2"/>
          <w:sz w:val="20"/>
          <w:szCs w:val="20"/>
        </w:rPr>
        <w:t xml:space="preserve"> </w:t>
      </w:r>
      <w:proofErr w:type="spellStart"/>
      <w:r>
        <w:rPr>
          <w:rFonts w:ascii="Swiss721BT-Thin" w:hAnsi="Swiss721BT-Thin" w:cs="Swiss721BT-Thin"/>
          <w:spacing w:val="-2"/>
          <w:sz w:val="20"/>
          <w:szCs w:val="20"/>
        </w:rPr>
        <w:t>l’attivazione</w:t>
      </w:r>
      <w:proofErr w:type="spellEnd"/>
      <w:r>
        <w:rPr>
          <w:rFonts w:ascii="Swiss721BT-Thin" w:hAnsi="Swiss721BT-Thin" w:cs="Swiss721BT-Thin"/>
          <w:spacing w:val="-2"/>
          <w:sz w:val="20"/>
          <w:szCs w:val="20"/>
        </w:rPr>
        <w:t xml:space="preserve"> </w:t>
      </w:r>
      <w:proofErr w:type="spellStart"/>
      <w:r>
        <w:rPr>
          <w:rFonts w:ascii="Swiss721BT-Thin" w:hAnsi="Swiss721BT-Thin" w:cs="Swiss721BT-Thin"/>
          <w:spacing w:val="-2"/>
          <w:sz w:val="20"/>
          <w:szCs w:val="20"/>
        </w:rPr>
        <w:t>della</w:t>
      </w:r>
      <w:proofErr w:type="spellEnd"/>
      <w:r>
        <w:rPr>
          <w:rFonts w:ascii="Swiss721BT-Thin" w:hAnsi="Swiss721BT-Thin" w:cs="Swiss721BT-Thin"/>
          <w:spacing w:val="-2"/>
          <w:sz w:val="20"/>
          <w:szCs w:val="20"/>
        </w:rPr>
        <w:t xml:space="preserve"> </w:t>
      </w:r>
      <w:proofErr w:type="spellStart"/>
      <w:r>
        <w:rPr>
          <w:rFonts w:ascii="Swiss721BT-Thin" w:hAnsi="Swiss721BT-Thin" w:cs="Swiss721BT-Thin"/>
          <w:spacing w:val="-2"/>
          <w:sz w:val="20"/>
          <w:szCs w:val="20"/>
        </w:rPr>
        <w:t>fase</w:t>
      </w:r>
      <w:proofErr w:type="spellEnd"/>
      <w:r>
        <w:rPr>
          <w:rFonts w:ascii="Swiss721BT-Thin" w:hAnsi="Swiss721BT-Thin" w:cs="Swiss721BT-Thin"/>
          <w:spacing w:val="-2"/>
          <w:sz w:val="20"/>
          <w:szCs w:val="20"/>
        </w:rPr>
        <w:t xml:space="preserve"> </w:t>
      </w:r>
      <w:proofErr w:type="spellStart"/>
      <w:r>
        <w:rPr>
          <w:rFonts w:ascii="Swiss721BT-Thin" w:hAnsi="Swiss721BT-Thin" w:cs="Swiss721BT-Thin"/>
          <w:spacing w:val="-2"/>
          <w:sz w:val="20"/>
          <w:szCs w:val="20"/>
        </w:rPr>
        <w:t>regionale</w:t>
      </w:r>
      <w:proofErr w:type="spellEnd"/>
      <w:r>
        <w:rPr>
          <w:rFonts w:ascii="Swiss721BT-Thin" w:hAnsi="Swiss721BT-Thin" w:cs="Swiss721BT-Thin"/>
          <w:spacing w:val="-2"/>
          <w:sz w:val="20"/>
          <w:szCs w:val="20"/>
        </w:rPr>
        <w:t xml:space="preserve">  </w:t>
      </w:r>
      <w:r w:rsidRPr="005A6CD1">
        <w:rPr>
          <w:rFonts w:ascii="Swiss721BT-Thin" w:hAnsi="Swiss721BT-Thin" w:cs="Swiss721BT-Thin"/>
          <w:spacing w:val="-2"/>
          <w:sz w:val="20"/>
          <w:szCs w:val="20"/>
        </w:rPr>
        <w:t xml:space="preserve"> </w:t>
      </w:r>
      <w:r w:rsidR="00EF21DC">
        <w:rPr>
          <w:rFonts w:ascii="Swiss721BT-Thin" w:hAnsi="Swiss721BT-Thin" w:cs="Swiss721BT-Thin"/>
          <w:color w:val="FF0000"/>
          <w:spacing w:val="-2"/>
          <w:sz w:val="20"/>
          <w:szCs w:val="20"/>
        </w:rPr>
        <w:t xml:space="preserve">PREALLERTA </w:t>
      </w:r>
      <w:r w:rsidR="00EF21DC" w:rsidRPr="00EF21DC">
        <w:rPr>
          <w:rFonts w:ascii="Swiss721BT-Thin" w:hAnsi="Swiss721BT-Thin" w:cs="Swiss721BT-Thin"/>
          <w:color w:val="000000" w:themeColor="text1"/>
          <w:spacing w:val="-2"/>
          <w:sz w:val="20"/>
          <w:szCs w:val="20"/>
        </w:rPr>
        <w:t>o</w:t>
      </w:r>
      <w:r w:rsidR="00EF21DC">
        <w:rPr>
          <w:rFonts w:ascii="Swiss721BT-Thin" w:hAnsi="Swiss721BT-Thin" w:cs="Swiss721BT-Thin"/>
          <w:color w:val="FF0000"/>
          <w:spacing w:val="-2"/>
          <w:sz w:val="20"/>
          <w:szCs w:val="20"/>
        </w:rPr>
        <w:t xml:space="preserve"> ATTENZIONE </w:t>
      </w:r>
      <w:r w:rsidR="00EF21DC" w:rsidRPr="00EF21DC">
        <w:rPr>
          <w:rFonts w:ascii="Swiss721BT-Thin" w:hAnsi="Swiss721BT-Thin" w:cs="Swiss721BT-Thin"/>
          <w:color w:val="000000" w:themeColor="text1"/>
          <w:spacing w:val="-2"/>
          <w:sz w:val="20"/>
          <w:szCs w:val="20"/>
        </w:rPr>
        <w:t>o</w:t>
      </w:r>
      <w:r w:rsidR="00EF21DC">
        <w:rPr>
          <w:rFonts w:ascii="Swiss721BT-Thin" w:hAnsi="Swiss721BT-Thin" w:cs="Swiss721BT-Thin"/>
          <w:color w:val="FF0000"/>
          <w:spacing w:val="-2"/>
          <w:sz w:val="20"/>
          <w:szCs w:val="20"/>
        </w:rPr>
        <w:t xml:space="preserve"> ATTENZIONE RINFORZATA </w:t>
      </w:r>
      <w:r w:rsidR="00EF21DC" w:rsidRPr="00EF21DC">
        <w:rPr>
          <w:rFonts w:ascii="Swiss721BT-Thin" w:hAnsi="Swiss721BT-Thin" w:cs="Swiss721BT-Thin"/>
          <w:color w:val="000000" w:themeColor="text1"/>
          <w:spacing w:val="-2"/>
          <w:sz w:val="20"/>
          <w:szCs w:val="20"/>
        </w:rPr>
        <w:t>o</w:t>
      </w:r>
      <w:r w:rsidR="00EF21DC">
        <w:rPr>
          <w:rFonts w:ascii="Swiss721BT-Thin" w:hAnsi="Swiss721BT-Thin" w:cs="Swiss721BT-Thin"/>
          <w:color w:val="FF0000"/>
          <w:spacing w:val="-2"/>
          <w:sz w:val="20"/>
          <w:szCs w:val="20"/>
        </w:rPr>
        <w:t xml:space="preserve"> PREALLARME </w:t>
      </w:r>
      <w:r w:rsidR="008D4417" w:rsidRPr="008D4417">
        <w:rPr>
          <w:rFonts w:ascii="Swiss721BT-Thin" w:hAnsi="Swiss721BT-Thin" w:cs="Swiss721BT-Thin"/>
          <w:spacing w:val="-2"/>
          <w:sz w:val="20"/>
          <w:szCs w:val="20"/>
        </w:rPr>
        <w:t xml:space="preserve">per la zona di </w:t>
      </w:r>
      <w:proofErr w:type="spellStart"/>
      <w:r w:rsidR="008D4417" w:rsidRPr="008D4417">
        <w:rPr>
          <w:rFonts w:ascii="Swiss721BT-Thin" w:hAnsi="Swiss721BT-Thin" w:cs="Swiss721BT-Thin"/>
          <w:spacing w:val="-2"/>
          <w:sz w:val="20"/>
          <w:szCs w:val="20"/>
        </w:rPr>
        <w:t>allerta</w:t>
      </w:r>
      <w:proofErr w:type="spellEnd"/>
      <w:r w:rsidR="008D4417" w:rsidRPr="008D4417">
        <w:rPr>
          <w:rFonts w:ascii="Swiss721BT-Thin" w:hAnsi="Swiss721BT-Thin" w:cs="Swiss721BT-Thin"/>
          <w:spacing w:val="-2"/>
          <w:sz w:val="20"/>
          <w:szCs w:val="20"/>
        </w:rPr>
        <w:t xml:space="preserve"> K</w:t>
      </w:r>
      <w:r w:rsidR="008D4417">
        <w:rPr>
          <w:rFonts w:ascii="Swiss721BT-Thin" w:hAnsi="Swiss721BT-Thin" w:cs="Swiss721BT-Thin"/>
          <w:spacing w:val="-2"/>
          <w:sz w:val="20"/>
          <w:szCs w:val="20"/>
        </w:rPr>
        <w:t>;</w:t>
      </w:r>
    </w:p>
    <w:p w:rsidR="005D27C5" w:rsidRPr="0095119A" w:rsidRDefault="005D27C5" w:rsidP="005D27C5">
      <w:pPr>
        <w:pStyle w:val="Paragrafobase"/>
        <w:ind w:left="240" w:hanging="240"/>
        <w:rPr>
          <w:rFonts w:ascii="Swiss721BT-Thin" w:hAnsi="Swiss721BT-Thin" w:cs="Swiss721BT-Thin"/>
          <w:b/>
          <w:spacing w:val="-2"/>
          <w:sz w:val="20"/>
          <w:szCs w:val="20"/>
        </w:rPr>
      </w:pPr>
      <w:r w:rsidRPr="0095119A">
        <w:rPr>
          <w:rFonts w:ascii="Swiss721BT-Thin" w:hAnsi="Swiss721BT-Thin" w:cs="Swiss721BT-Thin"/>
          <w:b/>
          <w:spacing w:val="-2"/>
          <w:sz w:val="20"/>
          <w:szCs w:val="20"/>
        </w:rPr>
        <w:t>OPPURE</w:t>
      </w:r>
    </w:p>
    <w:p w:rsidR="005D27C5" w:rsidRPr="00EF21DC" w:rsidRDefault="005D27C5" w:rsidP="00EF21DC">
      <w:pPr>
        <w:pStyle w:val="Paragrafobase"/>
        <w:ind w:left="240" w:hanging="240"/>
        <w:rPr>
          <w:rFonts w:ascii="Swiss721BT-Thin" w:hAnsi="Swiss721BT-Thin" w:cs="Swiss721BT-Thin"/>
          <w:spacing w:val="-2"/>
          <w:sz w:val="20"/>
          <w:szCs w:val="20"/>
          <w:lang w:val="it-IT"/>
        </w:rPr>
      </w:pPr>
      <w:r w:rsidRPr="005A6CD1">
        <w:rPr>
          <w:rFonts w:ascii="Swiss721BT-Thin" w:hAnsi="Swiss721BT-Thin" w:cs="Swiss721BT-Thin"/>
          <w:spacing w:val="-2"/>
          <w:sz w:val="20"/>
          <w:szCs w:val="20"/>
        </w:rPr>
        <w:t>VIST</w:t>
      </w:r>
      <w:r w:rsidR="00EF21DC">
        <w:rPr>
          <w:rFonts w:ascii="Swiss721BT-Thin" w:hAnsi="Swiss721BT-Thin" w:cs="Swiss721BT-Thin"/>
          <w:spacing w:val="-2"/>
          <w:sz w:val="20"/>
          <w:szCs w:val="20"/>
        </w:rPr>
        <w:t>O</w:t>
      </w:r>
      <w:r w:rsidRPr="005A6CD1">
        <w:rPr>
          <w:rFonts w:ascii="Swiss721BT-Thin" w:hAnsi="Swiss721BT-Thin" w:cs="Swiss721BT-Thin"/>
          <w:spacing w:val="-2"/>
          <w:sz w:val="20"/>
          <w:szCs w:val="20"/>
        </w:rPr>
        <w:t xml:space="preserve"> </w:t>
      </w:r>
      <w:proofErr w:type="spellStart"/>
      <w:r w:rsidR="00EF21DC">
        <w:rPr>
          <w:rFonts w:ascii="Swiss721BT-Thin" w:hAnsi="Swiss721BT-Thin" w:cs="Swiss721BT-Thin"/>
          <w:spacing w:val="-2"/>
          <w:sz w:val="20"/>
          <w:szCs w:val="20"/>
        </w:rPr>
        <w:t>l’incendio</w:t>
      </w:r>
      <w:proofErr w:type="spellEnd"/>
      <w:r w:rsidR="00EF21DC">
        <w:rPr>
          <w:rFonts w:ascii="Swiss721BT-Thin" w:hAnsi="Swiss721BT-Thin" w:cs="Swiss721BT-Thin"/>
          <w:spacing w:val="-2"/>
          <w:sz w:val="20"/>
          <w:szCs w:val="20"/>
        </w:rPr>
        <w:t xml:space="preserve"> in </w:t>
      </w:r>
      <w:proofErr w:type="spellStart"/>
      <w:r w:rsidR="00EF21DC">
        <w:rPr>
          <w:rFonts w:ascii="Swiss721BT-Thin" w:hAnsi="Swiss721BT-Thin" w:cs="Swiss721BT-Thin"/>
          <w:spacing w:val="-2"/>
          <w:sz w:val="20"/>
          <w:szCs w:val="20"/>
        </w:rPr>
        <w:t>atto</w:t>
      </w:r>
      <w:proofErr w:type="spellEnd"/>
      <w:r w:rsidR="00EF21DC">
        <w:rPr>
          <w:rFonts w:ascii="Swiss721BT-Thin" w:hAnsi="Swiss721BT-Thin" w:cs="Swiss721BT-Thin"/>
          <w:spacing w:val="-2"/>
          <w:sz w:val="20"/>
          <w:szCs w:val="20"/>
        </w:rPr>
        <w:t xml:space="preserve"> </w:t>
      </w:r>
      <w:proofErr w:type="spellStart"/>
      <w:r w:rsidR="00EF21DC">
        <w:rPr>
          <w:rFonts w:ascii="Swiss721BT-Thin" w:hAnsi="Swiss721BT-Thin" w:cs="Swiss721BT-Thin"/>
          <w:spacing w:val="-2"/>
          <w:sz w:val="20"/>
          <w:szCs w:val="20"/>
        </w:rPr>
        <w:t>sul</w:t>
      </w:r>
      <w:proofErr w:type="spellEnd"/>
      <w:r w:rsidR="00EF21DC">
        <w:rPr>
          <w:rFonts w:ascii="Swiss721BT-Thin" w:hAnsi="Swiss721BT-Thin" w:cs="Swiss721BT-Thin"/>
          <w:spacing w:val="-2"/>
          <w:sz w:val="20"/>
          <w:szCs w:val="20"/>
        </w:rPr>
        <w:t xml:space="preserve"> </w:t>
      </w:r>
      <w:proofErr w:type="spellStart"/>
      <w:r w:rsidR="00EF21DC">
        <w:rPr>
          <w:rFonts w:ascii="Swiss721BT-Thin" w:hAnsi="Swiss721BT-Thin" w:cs="Swiss721BT-Thin"/>
          <w:spacing w:val="-2"/>
          <w:sz w:val="20"/>
          <w:szCs w:val="20"/>
        </w:rPr>
        <w:t>territorio</w:t>
      </w:r>
      <w:proofErr w:type="spellEnd"/>
      <w:r w:rsidR="00EF21DC">
        <w:rPr>
          <w:rFonts w:ascii="Swiss721BT-Thin" w:hAnsi="Swiss721BT-Thin" w:cs="Swiss721BT-Thin"/>
          <w:spacing w:val="-2"/>
          <w:sz w:val="20"/>
          <w:szCs w:val="20"/>
        </w:rPr>
        <w:t xml:space="preserve"> </w:t>
      </w:r>
      <w:proofErr w:type="spellStart"/>
      <w:r w:rsidR="00EF21DC">
        <w:rPr>
          <w:rFonts w:ascii="Swiss721BT-Thin" w:hAnsi="Swiss721BT-Thin" w:cs="Swiss721BT-Thin"/>
          <w:spacing w:val="-2"/>
          <w:sz w:val="20"/>
          <w:szCs w:val="20"/>
        </w:rPr>
        <w:t>comunale</w:t>
      </w:r>
      <w:proofErr w:type="spellEnd"/>
      <w:r w:rsidR="00EF21DC">
        <w:rPr>
          <w:rFonts w:ascii="Swiss721BT-Thin" w:hAnsi="Swiss721BT-Thin" w:cs="Swiss721BT-Thin"/>
          <w:spacing w:val="-2"/>
          <w:sz w:val="20"/>
          <w:szCs w:val="20"/>
        </w:rPr>
        <w:t xml:space="preserve"> </w:t>
      </w:r>
      <w:r w:rsidR="00EF21DC" w:rsidRPr="00EF21DC">
        <w:rPr>
          <w:rFonts w:ascii="Swiss721BT-Thin" w:hAnsi="Swiss721BT-Thin" w:cs="Swiss721BT-Thin"/>
          <w:spacing w:val="-2"/>
          <w:sz w:val="20"/>
          <w:szCs w:val="20"/>
          <w:lang w:val="it-IT"/>
        </w:rPr>
        <w:t xml:space="preserve">di un </w:t>
      </w:r>
      <w:r w:rsidR="00EF21DC">
        <w:rPr>
          <w:rFonts w:ascii="Swiss721BT-Thin" w:hAnsi="Swiss721BT-Thin" w:cs="Swiss721BT-Thin"/>
          <w:spacing w:val="-2"/>
          <w:sz w:val="20"/>
          <w:szCs w:val="20"/>
          <w:lang w:val="it-IT"/>
        </w:rPr>
        <w:t>evento</w:t>
      </w:r>
      <w:r w:rsidR="00EF21DC" w:rsidRPr="00EF21DC">
        <w:rPr>
          <w:rFonts w:ascii="Swiss721BT-Thin" w:hAnsi="Swiss721BT-Thin" w:cs="Swiss721BT-Thin"/>
          <w:spacing w:val="-2"/>
          <w:sz w:val="20"/>
          <w:szCs w:val="20"/>
          <w:lang w:val="it-IT"/>
        </w:rPr>
        <w:t xml:space="preserve"> </w:t>
      </w:r>
      <w:r w:rsidR="00EF21DC">
        <w:rPr>
          <w:rFonts w:ascii="Swiss721BT-Thin" w:hAnsi="Swiss721BT-Thin" w:cs="Swiss721BT-Thin"/>
          <w:spacing w:val="-2"/>
          <w:sz w:val="20"/>
          <w:szCs w:val="20"/>
          <w:lang w:val="it-IT"/>
        </w:rPr>
        <w:t xml:space="preserve">avente le caratteristiche </w:t>
      </w:r>
      <w:r w:rsidR="00EF21DC" w:rsidRPr="00EF21DC">
        <w:rPr>
          <w:rFonts w:ascii="Swiss721BT-Thin" w:hAnsi="Swiss721BT-Thin" w:cs="Swiss721BT-Thin"/>
          <w:color w:val="FF0000"/>
          <w:spacing w:val="-2"/>
          <w:sz w:val="20"/>
          <w:szCs w:val="20"/>
          <w:u w:val="single"/>
          <w:lang w:val="it-IT"/>
        </w:rPr>
        <w:t>di un incendio di interfaccia</w:t>
      </w:r>
      <w:r w:rsidR="00EF21DC" w:rsidRPr="00EF21DC">
        <w:rPr>
          <w:rFonts w:ascii="Swiss721BT-Thin" w:hAnsi="Swiss721BT-Thin" w:cs="Swiss721BT-Thin"/>
          <w:color w:val="FF0000"/>
          <w:spacing w:val="-2"/>
          <w:sz w:val="20"/>
          <w:szCs w:val="20"/>
          <w:lang w:val="it-IT"/>
        </w:rPr>
        <w:t xml:space="preserve"> </w:t>
      </w:r>
      <w:r w:rsidR="00EF21DC">
        <w:rPr>
          <w:rFonts w:ascii="Swiss721BT-Thin" w:hAnsi="Swiss721BT-Thin" w:cs="Swiss721BT-Thin"/>
          <w:spacing w:val="-2"/>
          <w:sz w:val="20"/>
          <w:szCs w:val="20"/>
          <w:lang w:val="it-IT"/>
        </w:rPr>
        <w:t xml:space="preserve">o </w:t>
      </w:r>
      <w:r w:rsidR="00EF21DC" w:rsidRPr="00EF21DC">
        <w:rPr>
          <w:rFonts w:ascii="Swiss721BT-Thin" w:hAnsi="Swiss721BT-Thin" w:cs="Swiss721BT-Thin"/>
          <w:color w:val="FF0000"/>
          <w:spacing w:val="-2"/>
          <w:sz w:val="20"/>
          <w:szCs w:val="20"/>
          <w:u w:val="single"/>
          <w:lang w:val="it-IT"/>
        </w:rPr>
        <w:t>di un incendio boschivo che necessiti dell’intervento di mezzi aerei</w:t>
      </w:r>
      <w:r w:rsidR="00EF21DC" w:rsidRPr="00EF21DC">
        <w:rPr>
          <w:rFonts w:ascii="Swiss721BT-Thin" w:hAnsi="Swiss721BT-Thin" w:cs="Swiss721BT-Thin"/>
          <w:spacing w:val="-2"/>
          <w:sz w:val="20"/>
          <w:szCs w:val="20"/>
          <w:lang w:val="it-IT"/>
        </w:rPr>
        <w:t xml:space="preserve">, sulla base delle informazioni ricevute </w:t>
      </w:r>
      <w:r w:rsidR="00EF21DC" w:rsidRPr="00EF21DC">
        <w:rPr>
          <w:rFonts w:ascii="Swiss721BT-Thin" w:hAnsi="Swiss721BT-Thin" w:cs="Swiss721BT-Thin"/>
          <w:color w:val="FF0000"/>
          <w:spacing w:val="-2"/>
          <w:sz w:val="20"/>
          <w:szCs w:val="20"/>
          <w:u w:val="single"/>
          <w:lang w:val="it-IT"/>
        </w:rPr>
        <w:t>dai VVF</w:t>
      </w:r>
      <w:r w:rsidR="00EF21DC" w:rsidRPr="00EF21DC">
        <w:rPr>
          <w:rFonts w:ascii="Swiss721BT-Thin" w:hAnsi="Swiss721BT-Thin" w:cs="Swiss721BT-Thin"/>
          <w:color w:val="FF0000"/>
          <w:spacing w:val="-2"/>
          <w:sz w:val="20"/>
          <w:szCs w:val="20"/>
          <w:lang w:val="it-IT"/>
        </w:rPr>
        <w:t xml:space="preserve"> </w:t>
      </w:r>
      <w:r w:rsidR="00EF21DC" w:rsidRPr="00EF21DC">
        <w:rPr>
          <w:rFonts w:ascii="Swiss721BT-Thin" w:hAnsi="Swiss721BT-Thin" w:cs="Swiss721BT-Thin"/>
          <w:spacing w:val="-2"/>
          <w:sz w:val="20"/>
          <w:szCs w:val="20"/>
          <w:lang w:val="it-IT"/>
        </w:rPr>
        <w:t xml:space="preserve">e/o </w:t>
      </w:r>
      <w:r w:rsidR="00EF21DC" w:rsidRPr="00EF21DC">
        <w:rPr>
          <w:rFonts w:ascii="Swiss721BT-Thin" w:hAnsi="Swiss721BT-Thin" w:cs="Swiss721BT-Thin"/>
          <w:color w:val="FF0000"/>
          <w:spacing w:val="-2"/>
          <w:sz w:val="20"/>
          <w:szCs w:val="20"/>
          <w:u w:val="single"/>
          <w:lang w:val="it-IT"/>
        </w:rPr>
        <w:t>dal CFVA</w:t>
      </w:r>
      <w:r w:rsidR="00EF21DC" w:rsidRPr="00EF21DC">
        <w:rPr>
          <w:rFonts w:ascii="Swiss721BT-Thin" w:hAnsi="Swiss721BT-Thin" w:cs="Swiss721BT-Thin"/>
          <w:spacing w:val="-2"/>
          <w:sz w:val="20"/>
          <w:szCs w:val="20"/>
          <w:lang w:val="it-IT"/>
        </w:rPr>
        <w:t xml:space="preserve"> e/o </w:t>
      </w:r>
      <w:r w:rsidR="00EF21DC" w:rsidRPr="00EF21DC">
        <w:rPr>
          <w:rFonts w:ascii="Swiss721BT-Thin" w:hAnsi="Swiss721BT-Thin" w:cs="Swiss721BT-Thin"/>
          <w:color w:val="FF0000"/>
          <w:spacing w:val="-2"/>
          <w:sz w:val="20"/>
          <w:szCs w:val="20"/>
          <w:u w:val="single"/>
          <w:lang w:val="it-IT"/>
        </w:rPr>
        <w:t>dalla SOUP</w:t>
      </w:r>
      <w:r w:rsidR="00EF21DC" w:rsidRPr="00EF21DC">
        <w:rPr>
          <w:rFonts w:ascii="Swiss721BT-Thin" w:hAnsi="Swiss721BT-Thin" w:cs="Swiss721BT-Thin"/>
          <w:color w:val="FF0000"/>
          <w:spacing w:val="-2"/>
          <w:sz w:val="20"/>
          <w:szCs w:val="20"/>
          <w:lang w:val="it-IT"/>
        </w:rPr>
        <w:t xml:space="preserve"> </w:t>
      </w:r>
      <w:r w:rsidR="00EF21DC" w:rsidRPr="00EF21DC">
        <w:rPr>
          <w:rFonts w:ascii="Swiss721BT-Thin" w:hAnsi="Swiss721BT-Thin" w:cs="Swiss721BT-Thin"/>
          <w:spacing w:val="-2"/>
          <w:sz w:val="20"/>
          <w:szCs w:val="20"/>
          <w:lang w:val="it-IT"/>
        </w:rPr>
        <w:t>e/o</w:t>
      </w:r>
      <w:r w:rsidR="00EF21DC">
        <w:rPr>
          <w:rFonts w:ascii="Swiss721BT-Thin" w:hAnsi="Swiss721BT-Thin" w:cs="Swiss721BT-Thin"/>
          <w:spacing w:val="-2"/>
          <w:sz w:val="20"/>
          <w:szCs w:val="20"/>
          <w:lang w:val="it-IT"/>
        </w:rPr>
        <w:t xml:space="preserve"> </w:t>
      </w:r>
      <w:r w:rsidR="00EF21DC" w:rsidRPr="00EF21DC">
        <w:rPr>
          <w:rFonts w:ascii="Swiss721BT-Thin" w:hAnsi="Swiss721BT-Thin" w:cs="Swiss721BT-Thin"/>
          <w:color w:val="FF0000"/>
          <w:spacing w:val="-2"/>
          <w:sz w:val="20"/>
          <w:szCs w:val="20"/>
          <w:u w:val="single"/>
          <w:lang w:val="it-IT"/>
        </w:rPr>
        <w:t>dal COP</w:t>
      </w:r>
      <w:r w:rsidR="00EF21DC" w:rsidRPr="00EF21DC">
        <w:rPr>
          <w:rFonts w:ascii="Swiss721BT-Thin" w:hAnsi="Swiss721BT-Thin" w:cs="Swiss721BT-Thin"/>
          <w:color w:val="FF0000"/>
          <w:spacing w:val="-2"/>
          <w:sz w:val="20"/>
          <w:szCs w:val="20"/>
          <w:lang w:val="it-IT"/>
        </w:rPr>
        <w:t xml:space="preserve"> </w:t>
      </w:r>
      <w:r>
        <w:rPr>
          <w:rFonts w:ascii="Swiss721BT-Thin" w:hAnsi="Swiss721BT-Thin" w:cs="Swiss721BT-Thin"/>
          <w:spacing w:val="-2"/>
          <w:sz w:val="20"/>
          <w:szCs w:val="20"/>
        </w:rPr>
        <w:t xml:space="preserve">e la </w:t>
      </w:r>
      <w:proofErr w:type="spellStart"/>
      <w:r>
        <w:rPr>
          <w:rFonts w:ascii="Swiss721BT-Thin" w:hAnsi="Swiss721BT-Thin" w:cs="Swiss721BT-Thin"/>
          <w:spacing w:val="-2"/>
          <w:sz w:val="20"/>
          <w:szCs w:val="20"/>
        </w:rPr>
        <w:t>relativa</w:t>
      </w:r>
      <w:proofErr w:type="spellEnd"/>
      <w:r>
        <w:rPr>
          <w:rFonts w:ascii="Swiss721BT-Thin" w:hAnsi="Swiss721BT-Thin" w:cs="Swiss721BT-Thin"/>
          <w:spacing w:val="-2"/>
          <w:sz w:val="20"/>
          <w:szCs w:val="20"/>
        </w:rPr>
        <w:t xml:space="preserve"> </w:t>
      </w:r>
      <w:proofErr w:type="spellStart"/>
      <w:r>
        <w:rPr>
          <w:rFonts w:ascii="Swiss721BT-Thin" w:hAnsi="Swiss721BT-Thin" w:cs="Swiss721BT-Thin"/>
          <w:spacing w:val="-2"/>
          <w:sz w:val="20"/>
          <w:szCs w:val="20"/>
        </w:rPr>
        <w:t>attivazione</w:t>
      </w:r>
      <w:proofErr w:type="spellEnd"/>
      <w:r>
        <w:rPr>
          <w:rFonts w:ascii="Swiss721BT-Thin" w:hAnsi="Swiss721BT-Thin" w:cs="Swiss721BT-Thin"/>
          <w:spacing w:val="-2"/>
          <w:sz w:val="20"/>
          <w:szCs w:val="20"/>
        </w:rPr>
        <w:t xml:space="preserve"> </w:t>
      </w:r>
      <w:proofErr w:type="spellStart"/>
      <w:r>
        <w:rPr>
          <w:rFonts w:ascii="Swiss721BT-Thin" w:hAnsi="Swiss721BT-Thin" w:cs="Swiss721BT-Thin"/>
          <w:spacing w:val="-2"/>
          <w:sz w:val="20"/>
          <w:szCs w:val="20"/>
        </w:rPr>
        <w:t>della</w:t>
      </w:r>
      <w:proofErr w:type="spellEnd"/>
      <w:r>
        <w:rPr>
          <w:rFonts w:ascii="Swiss721BT-Thin" w:hAnsi="Swiss721BT-Thin" w:cs="Swiss721BT-Thin"/>
          <w:spacing w:val="-2"/>
          <w:sz w:val="20"/>
          <w:szCs w:val="20"/>
        </w:rPr>
        <w:t xml:space="preserve"> </w:t>
      </w:r>
      <w:proofErr w:type="spellStart"/>
      <w:r>
        <w:rPr>
          <w:rFonts w:ascii="Swiss721BT-Thin" w:hAnsi="Swiss721BT-Thin" w:cs="Swiss721BT-Thin"/>
          <w:spacing w:val="-2"/>
          <w:sz w:val="20"/>
          <w:szCs w:val="20"/>
        </w:rPr>
        <w:t>fase</w:t>
      </w:r>
      <w:proofErr w:type="spellEnd"/>
      <w:r w:rsidR="00EF21DC">
        <w:rPr>
          <w:rFonts w:ascii="Swiss721BT-Thin" w:hAnsi="Swiss721BT-Thin" w:cs="Swiss721BT-Thin"/>
          <w:spacing w:val="-2"/>
          <w:sz w:val="20"/>
          <w:szCs w:val="20"/>
        </w:rPr>
        <w:t xml:space="preserve"> </w:t>
      </w:r>
      <w:proofErr w:type="spellStart"/>
      <w:r w:rsidR="00EF21DC">
        <w:rPr>
          <w:rFonts w:ascii="Swiss721BT-Thin" w:hAnsi="Swiss721BT-Thin" w:cs="Swiss721BT-Thin"/>
          <w:spacing w:val="-2"/>
          <w:sz w:val="20"/>
          <w:szCs w:val="20"/>
        </w:rPr>
        <w:t>comunale</w:t>
      </w:r>
      <w:proofErr w:type="spellEnd"/>
      <w:r>
        <w:rPr>
          <w:rFonts w:ascii="Swiss721BT-Thin" w:hAnsi="Swiss721BT-Thin" w:cs="Swiss721BT-Thin"/>
          <w:spacing w:val="-2"/>
          <w:sz w:val="20"/>
          <w:szCs w:val="20"/>
        </w:rPr>
        <w:t xml:space="preserve"> di ALLARME</w:t>
      </w:r>
      <w:r w:rsidR="00EF21DC">
        <w:rPr>
          <w:rFonts w:ascii="Swiss721BT-Thin" w:hAnsi="Swiss721BT-Thin" w:cs="Swiss721BT-Thin"/>
          <w:spacing w:val="-2"/>
          <w:sz w:val="20"/>
          <w:szCs w:val="20"/>
        </w:rPr>
        <w:t>;</w:t>
      </w:r>
    </w:p>
    <w:p w:rsidR="005D27C5" w:rsidRDefault="005D27C5" w:rsidP="005D27C5">
      <w:pPr>
        <w:pStyle w:val="Paragrafobase"/>
        <w:rPr>
          <w:rFonts w:ascii="Swiss721BT-BoldExtended" w:hAnsi="Swiss721BT-BoldExtended" w:cs="Swiss721BT-BoldExtended"/>
          <w:b/>
          <w:bCs/>
          <w:spacing w:val="-2"/>
          <w:sz w:val="20"/>
          <w:szCs w:val="20"/>
          <w:lang w:val="it-IT"/>
        </w:rPr>
      </w:pPr>
    </w:p>
    <w:p w:rsidR="005D27C5" w:rsidRDefault="005D27C5" w:rsidP="005D27C5">
      <w:pPr>
        <w:pStyle w:val="Paragrafobase"/>
        <w:rPr>
          <w:rFonts w:ascii="Swiss721BT-BoldExtended" w:hAnsi="Swiss721BT-BoldExtended" w:cs="Swiss721BT-BoldExtended"/>
          <w:b/>
          <w:bCs/>
          <w:spacing w:val="-2"/>
          <w:sz w:val="20"/>
          <w:szCs w:val="20"/>
          <w:lang w:val="it-IT"/>
        </w:rPr>
      </w:pPr>
      <w:r>
        <w:rPr>
          <w:rFonts w:ascii="Swiss721BT-BoldExtended" w:hAnsi="Swiss721BT-BoldExtended" w:cs="Swiss721BT-BoldExtended"/>
          <w:b/>
          <w:bCs/>
          <w:spacing w:val="-2"/>
          <w:sz w:val="20"/>
          <w:szCs w:val="20"/>
          <w:lang w:val="it-IT"/>
        </w:rPr>
        <w:t xml:space="preserve">ORDINA </w:t>
      </w:r>
    </w:p>
    <w:p w:rsidR="005D27C5" w:rsidRDefault="005D27C5" w:rsidP="005D27C5">
      <w:pPr>
        <w:pStyle w:val="Paragrafobase"/>
        <w:rPr>
          <w:rFonts w:ascii="Swiss721BT-Thin" w:hAnsi="Swiss721BT-Thin" w:cs="Swiss721BT-Thin"/>
          <w:spacing w:val="-2"/>
          <w:sz w:val="20"/>
          <w:szCs w:val="20"/>
        </w:rPr>
      </w:pPr>
      <w:r w:rsidRPr="005D27C5">
        <w:rPr>
          <w:rFonts w:ascii="Swiss721BT-Thin" w:hAnsi="Swiss721BT-Thin" w:cs="Swiss721BT-Thin"/>
          <w:spacing w:val="-2"/>
          <w:sz w:val="20"/>
          <w:szCs w:val="20"/>
        </w:rPr>
        <w:t xml:space="preserve">La </w:t>
      </w:r>
      <w:proofErr w:type="spellStart"/>
      <w:r w:rsidRPr="005D27C5">
        <w:rPr>
          <w:rFonts w:ascii="Swiss721BT-Thin" w:hAnsi="Swiss721BT-Thin" w:cs="Swiss721BT-Thin"/>
          <w:spacing w:val="-2"/>
          <w:sz w:val="20"/>
          <w:szCs w:val="20"/>
        </w:rPr>
        <w:t>convocazione</w:t>
      </w:r>
      <w:proofErr w:type="spellEnd"/>
      <w:r w:rsidRPr="005D27C5">
        <w:rPr>
          <w:rFonts w:ascii="Swiss721BT-Thin" w:hAnsi="Swiss721BT-Thin" w:cs="Swiss721BT-Thin"/>
          <w:spacing w:val="-2"/>
          <w:sz w:val="20"/>
          <w:szCs w:val="20"/>
        </w:rPr>
        <w:t xml:space="preserve"> del Centro </w:t>
      </w:r>
      <w:proofErr w:type="spellStart"/>
      <w:r w:rsidRPr="005D27C5">
        <w:rPr>
          <w:rFonts w:ascii="Swiss721BT-Thin" w:hAnsi="Swiss721BT-Thin" w:cs="Swiss721BT-Thin"/>
          <w:spacing w:val="-2"/>
          <w:sz w:val="20"/>
          <w:szCs w:val="20"/>
        </w:rPr>
        <w:t>Operativo</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Comunale</w:t>
      </w:r>
      <w:proofErr w:type="spellEnd"/>
      <w:r w:rsidRPr="005D27C5">
        <w:rPr>
          <w:rFonts w:ascii="Swiss721BT-Thin" w:hAnsi="Swiss721BT-Thin" w:cs="Swiss721BT-Thin"/>
          <w:spacing w:val="-2"/>
          <w:sz w:val="20"/>
          <w:szCs w:val="20"/>
        </w:rPr>
        <w:t xml:space="preserve"> (C.O.C.) </w:t>
      </w:r>
      <w:proofErr w:type="spellStart"/>
      <w:r w:rsidRPr="005D27C5">
        <w:rPr>
          <w:rFonts w:ascii="Swiss721BT-Thin" w:hAnsi="Swiss721BT-Thin" w:cs="Swiss721BT-Thin"/>
          <w:spacing w:val="-2"/>
          <w:sz w:val="20"/>
          <w:szCs w:val="20"/>
        </w:rPr>
        <w:t>presso</w:t>
      </w:r>
      <w:proofErr w:type="spellEnd"/>
      <w:r w:rsidRPr="005D27C5">
        <w:rPr>
          <w:rFonts w:ascii="Swiss721BT-Thin" w:hAnsi="Swiss721BT-Thin" w:cs="Swiss721BT-Thin"/>
          <w:spacing w:val="-2"/>
          <w:sz w:val="20"/>
          <w:szCs w:val="20"/>
        </w:rPr>
        <w:t xml:space="preserve"> la Sala </w:t>
      </w:r>
      <w:proofErr w:type="spellStart"/>
      <w:r w:rsidRPr="005D27C5">
        <w:rPr>
          <w:rFonts w:ascii="Swiss721BT-Thin" w:hAnsi="Swiss721BT-Thin" w:cs="Swiss721BT-Thin"/>
          <w:spacing w:val="-2"/>
          <w:sz w:val="20"/>
          <w:szCs w:val="20"/>
        </w:rPr>
        <w:t>Operativa</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sita</w:t>
      </w:r>
      <w:proofErr w:type="spellEnd"/>
      <w:r w:rsidRPr="005D27C5">
        <w:rPr>
          <w:rFonts w:ascii="Swiss721BT-Thin" w:hAnsi="Swiss721BT-Thin" w:cs="Swiss721BT-Thin"/>
          <w:spacing w:val="-2"/>
          <w:sz w:val="20"/>
          <w:szCs w:val="20"/>
        </w:rPr>
        <w:t xml:space="preserve"> in </w:t>
      </w:r>
      <w:r w:rsidR="005A18ED">
        <w:rPr>
          <w:rFonts w:ascii="Swiss721BT-Thin" w:hAnsi="Swiss721BT-Thin" w:cs="Swiss721BT-Thin"/>
          <w:spacing w:val="-2"/>
          <w:sz w:val="20"/>
          <w:szCs w:val="20"/>
        </w:rPr>
        <w:t>PORTO TORRES</w:t>
      </w:r>
      <w:r>
        <w:rPr>
          <w:rFonts w:ascii="Swiss721BT-Thin" w:hAnsi="Swiss721BT-Thin" w:cs="Swiss721BT-Thin"/>
          <w:spacing w:val="-2"/>
          <w:sz w:val="20"/>
          <w:szCs w:val="20"/>
        </w:rPr>
        <w:t xml:space="preserve"> </w:t>
      </w:r>
      <w:r w:rsidRPr="005D27C5">
        <w:rPr>
          <w:rFonts w:ascii="Swiss721BT-Thin" w:hAnsi="Swiss721BT-Thin" w:cs="Swiss721BT-Thin"/>
          <w:spacing w:val="-2"/>
          <w:sz w:val="20"/>
          <w:szCs w:val="20"/>
        </w:rPr>
        <w:t xml:space="preserve"> via _____________ con </w:t>
      </w:r>
      <w:proofErr w:type="spellStart"/>
      <w:r w:rsidRPr="005D27C5">
        <w:rPr>
          <w:rFonts w:ascii="Swiss721BT-Thin" w:hAnsi="Swiss721BT-Thin" w:cs="Swiss721BT-Thin"/>
          <w:spacing w:val="-2"/>
          <w:sz w:val="20"/>
          <w:szCs w:val="20"/>
        </w:rPr>
        <w:t>l’attivazione</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delle</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seguenti</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funzioni</w:t>
      </w:r>
      <w:proofErr w:type="spellEnd"/>
      <w:r w:rsidRPr="005D27C5">
        <w:rPr>
          <w:rFonts w:ascii="Swiss721BT-Thin" w:hAnsi="Swiss721BT-Thin" w:cs="Swiss721BT-Thin"/>
          <w:spacing w:val="-2"/>
          <w:sz w:val="20"/>
          <w:szCs w:val="20"/>
        </w:rPr>
        <w:t>:</w:t>
      </w:r>
    </w:p>
    <w:p w:rsidR="005D27C5" w:rsidRPr="005D27C5" w:rsidRDefault="005D27C5" w:rsidP="005D27C5">
      <w:pPr>
        <w:pStyle w:val="Paragrafobase"/>
        <w:ind w:left="240" w:hanging="240"/>
        <w:rPr>
          <w:rFonts w:ascii="Swiss721BT-Thin" w:hAnsi="Swiss721BT-Thin" w:cs="Swiss721BT-Thin"/>
          <w:spacing w:val="-2"/>
          <w:sz w:val="20"/>
          <w:szCs w:val="20"/>
        </w:rPr>
      </w:pPr>
    </w:p>
    <w:p w:rsidR="005D27C5" w:rsidRPr="005D27C5" w:rsidRDefault="005D27C5" w:rsidP="005D27C5">
      <w:pPr>
        <w:pStyle w:val="Paragrafobase"/>
        <w:ind w:left="240" w:hanging="240"/>
        <w:rPr>
          <w:rFonts w:ascii="Swiss721BT-Thin" w:hAnsi="Swiss721BT-Thin" w:cs="Swiss721BT-Thin"/>
          <w:spacing w:val="-2"/>
          <w:sz w:val="20"/>
          <w:szCs w:val="20"/>
        </w:rPr>
      </w:pPr>
      <w:proofErr w:type="spellStart"/>
      <w:r w:rsidRPr="005D27C5">
        <w:rPr>
          <w:rFonts w:ascii="Swiss721BT-Thin" w:hAnsi="Swiss721BT-Thin" w:cs="Swiss721BT-Thin"/>
          <w:spacing w:val="-2"/>
          <w:sz w:val="20"/>
          <w:szCs w:val="20"/>
        </w:rPr>
        <w:t>Funzione</w:t>
      </w:r>
      <w:proofErr w:type="spellEnd"/>
      <w:r w:rsidRPr="005D27C5">
        <w:rPr>
          <w:rFonts w:ascii="Swiss721BT-Thin" w:hAnsi="Swiss721BT-Thin" w:cs="Swiss721BT-Thin"/>
          <w:spacing w:val="-2"/>
          <w:sz w:val="20"/>
          <w:szCs w:val="20"/>
        </w:rPr>
        <w:t xml:space="preserve"> 1 – </w:t>
      </w:r>
      <w:proofErr w:type="spellStart"/>
      <w:r w:rsidRPr="005D27C5">
        <w:rPr>
          <w:rFonts w:ascii="Swiss721BT-Thin" w:hAnsi="Swiss721BT-Thin" w:cs="Swiss721BT-Thin"/>
          <w:spacing w:val="-2"/>
          <w:sz w:val="20"/>
          <w:szCs w:val="20"/>
        </w:rPr>
        <w:t>Tecnica</w:t>
      </w:r>
      <w:proofErr w:type="spellEnd"/>
      <w:r w:rsidRPr="005D27C5">
        <w:rPr>
          <w:rFonts w:ascii="Swiss721BT-Thin" w:hAnsi="Swiss721BT-Thin" w:cs="Swiss721BT-Thin"/>
          <w:spacing w:val="-2"/>
          <w:sz w:val="20"/>
          <w:szCs w:val="20"/>
        </w:rPr>
        <w:t xml:space="preserve">, di </w:t>
      </w:r>
      <w:proofErr w:type="spellStart"/>
      <w:r w:rsidRPr="005D27C5">
        <w:rPr>
          <w:rFonts w:ascii="Swiss721BT-Thin" w:hAnsi="Swiss721BT-Thin" w:cs="Swiss721BT-Thin"/>
          <w:spacing w:val="-2"/>
          <w:sz w:val="20"/>
          <w:szCs w:val="20"/>
        </w:rPr>
        <w:t>pianificazione</w:t>
      </w:r>
      <w:proofErr w:type="spellEnd"/>
      <w:r w:rsidRPr="005D27C5">
        <w:rPr>
          <w:rFonts w:ascii="Swiss721BT-Thin" w:hAnsi="Swiss721BT-Thin" w:cs="Swiss721BT-Thin"/>
          <w:spacing w:val="-2"/>
          <w:sz w:val="20"/>
          <w:szCs w:val="20"/>
        </w:rPr>
        <w:t xml:space="preserve"> e </w:t>
      </w:r>
      <w:proofErr w:type="spellStart"/>
      <w:r w:rsidRPr="005D27C5">
        <w:rPr>
          <w:rFonts w:ascii="Swiss721BT-Thin" w:hAnsi="Swiss721BT-Thin" w:cs="Swiss721BT-Thin"/>
          <w:spacing w:val="-2"/>
          <w:sz w:val="20"/>
          <w:szCs w:val="20"/>
        </w:rPr>
        <w:t>censimento</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danni</w:t>
      </w:r>
      <w:proofErr w:type="spellEnd"/>
      <w:r w:rsidRPr="005D27C5">
        <w:rPr>
          <w:rFonts w:ascii="Swiss721BT-Thin" w:hAnsi="Swiss721BT-Thin" w:cs="Swiss721BT-Thin"/>
          <w:spacing w:val="-2"/>
          <w:sz w:val="20"/>
          <w:szCs w:val="20"/>
        </w:rPr>
        <w:t xml:space="preserve">: </w:t>
      </w:r>
      <w:r w:rsidRPr="005D27C5">
        <w:rPr>
          <w:rFonts w:ascii="Swiss721BT-Thin" w:hAnsi="Swiss721BT-Thin" w:cs="Swiss721BT-Thin"/>
          <w:color w:val="FF0000"/>
          <w:spacing w:val="-2"/>
          <w:sz w:val="20"/>
          <w:szCs w:val="20"/>
          <w:u w:val="single"/>
        </w:rPr>
        <w:t>RESPONSABILE</w:t>
      </w:r>
    </w:p>
    <w:p w:rsidR="005D27C5" w:rsidRPr="005D27C5" w:rsidRDefault="005D27C5" w:rsidP="005D27C5">
      <w:pPr>
        <w:pStyle w:val="Paragrafobase"/>
        <w:ind w:left="240" w:hanging="240"/>
        <w:rPr>
          <w:rFonts w:ascii="Swiss721BT-Thin" w:hAnsi="Swiss721BT-Thin" w:cs="Swiss721BT-Thin"/>
          <w:spacing w:val="-2"/>
          <w:sz w:val="20"/>
          <w:szCs w:val="20"/>
        </w:rPr>
      </w:pPr>
      <w:proofErr w:type="spellStart"/>
      <w:r w:rsidRPr="005D27C5">
        <w:rPr>
          <w:rFonts w:ascii="Swiss721BT-Thin" w:hAnsi="Swiss721BT-Thin" w:cs="Swiss721BT-Thin"/>
          <w:spacing w:val="-2"/>
          <w:sz w:val="20"/>
          <w:szCs w:val="20"/>
        </w:rPr>
        <w:t>Funzione</w:t>
      </w:r>
      <w:proofErr w:type="spellEnd"/>
      <w:r w:rsidRPr="005D27C5">
        <w:rPr>
          <w:rFonts w:ascii="Swiss721BT-Thin" w:hAnsi="Swiss721BT-Thin" w:cs="Swiss721BT-Thin"/>
          <w:spacing w:val="-2"/>
          <w:sz w:val="20"/>
          <w:szCs w:val="20"/>
        </w:rPr>
        <w:t xml:space="preserve"> 2 – </w:t>
      </w:r>
      <w:proofErr w:type="spellStart"/>
      <w:r w:rsidRPr="005D27C5">
        <w:rPr>
          <w:rFonts w:ascii="Swiss721BT-Thin" w:hAnsi="Swiss721BT-Thin" w:cs="Swiss721BT-Thin"/>
          <w:spacing w:val="-2"/>
          <w:sz w:val="20"/>
          <w:szCs w:val="20"/>
        </w:rPr>
        <w:t>Sanità</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assistenza</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alla</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popolazione</w:t>
      </w:r>
      <w:proofErr w:type="spellEnd"/>
      <w:r w:rsidRPr="005D27C5">
        <w:rPr>
          <w:rFonts w:ascii="Swiss721BT-Thin" w:hAnsi="Swiss721BT-Thin" w:cs="Swiss721BT-Thin"/>
          <w:spacing w:val="-2"/>
          <w:sz w:val="20"/>
          <w:szCs w:val="20"/>
        </w:rPr>
        <w:t xml:space="preserve">: </w:t>
      </w:r>
      <w:r w:rsidRPr="005D27C5">
        <w:rPr>
          <w:rFonts w:ascii="Swiss721BT-Thin" w:hAnsi="Swiss721BT-Thin" w:cs="Swiss721BT-Thin"/>
          <w:color w:val="FF0000"/>
          <w:spacing w:val="-2"/>
          <w:sz w:val="20"/>
          <w:szCs w:val="20"/>
          <w:u w:val="single"/>
        </w:rPr>
        <w:t>RESPONSABILE</w:t>
      </w:r>
    </w:p>
    <w:p w:rsidR="005D27C5" w:rsidRPr="005D27C5" w:rsidRDefault="005D27C5" w:rsidP="005D27C5">
      <w:pPr>
        <w:pStyle w:val="Paragrafobase"/>
        <w:ind w:left="240" w:hanging="240"/>
        <w:rPr>
          <w:rFonts w:ascii="Swiss721BT-Thin" w:hAnsi="Swiss721BT-Thin" w:cs="Swiss721BT-Thin"/>
          <w:spacing w:val="-2"/>
          <w:sz w:val="20"/>
          <w:szCs w:val="20"/>
        </w:rPr>
      </w:pPr>
      <w:proofErr w:type="spellStart"/>
      <w:r w:rsidRPr="005D27C5">
        <w:rPr>
          <w:rFonts w:ascii="Swiss721BT-Thin" w:hAnsi="Swiss721BT-Thin" w:cs="Swiss721BT-Thin"/>
          <w:spacing w:val="-2"/>
          <w:sz w:val="20"/>
          <w:szCs w:val="20"/>
        </w:rPr>
        <w:t>Funzione</w:t>
      </w:r>
      <w:proofErr w:type="spellEnd"/>
      <w:r w:rsidRPr="005D27C5">
        <w:rPr>
          <w:rFonts w:ascii="Swiss721BT-Thin" w:hAnsi="Swiss721BT-Thin" w:cs="Swiss721BT-Thin"/>
          <w:spacing w:val="-2"/>
          <w:sz w:val="20"/>
          <w:szCs w:val="20"/>
        </w:rPr>
        <w:t xml:space="preserve"> 3 – </w:t>
      </w:r>
      <w:proofErr w:type="spellStart"/>
      <w:r w:rsidRPr="005D27C5">
        <w:rPr>
          <w:rFonts w:ascii="Swiss721BT-Thin" w:hAnsi="Swiss721BT-Thin" w:cs="Swiss721BT-Thin"/>
          <w:spacing w:val="-2"/>
          <w:sz w:val="20"/>
          <w:szCs w:val="20"/>
        </w:rPr>
        <w:t>Assistenza</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vetrinaria</w:t>
      </w:r>
      <w:proofErr w:type="spellEnd"/>
      <w:r w:rsidRPr="005D27C5">
        <w:rPr>
          <w:rFonts w:ascii="Swiss721BT-Thin" w:hAnsi="Swiss721BT-Thin" w:cs="Swiss721BT-Thin"/>
          <w:spacing w:val="-2"/>
          <w:sz w:val="20"/>
          <w:szCs w:val="20"/>
        </w:rPr>
        <w:t xml:space="preserve">: </w:t>
      </w:r>
      <w:r w:rsidRPr="005D27C5">
        <w:rPr>
          <w:rFonts w:ascii="Swiss721BT-Thin" w:hAnsi="Swiss721BT-Thin" w:cs="Swiss721BT-Thin"/>
          <w:color w:val="FF0000"/>
          <w:spacing w:val="-2"/>
          <w:sz w:val="20"/>
          <w:szCs w:val="20"/>
          <w:u w:val="single"/>
        </w:rPr>
        <w:t>RESPONSABILE</w:t>
      </w:r>
    </w:p>
    <w:p w:rsidR="005D27C5" w:rsidRPr="005D27C5" w:rsidRDefault="005D27C5" w:rsidP="005D27C5">
      <w:pPr>
        <w:pStyle w:val="Paragrafobase"/>
        <w:ind w:left="240" w:hanging="240"/>
        <w:rPr>
          <w:rFonts w:ascii="Swiss721BT-Thin" w:hAnsi="Swiss721BT-Thin" w:cs="Swiss721BT-Thin"/>
          <w:spacing w:val="-2"/>
          <w:sz w:val="20"/>
          <w:szCs w:val="20"/>
        </w:rPr>
      </w:pPr>
      <w:proofErr w:type="spellStart"/>
      <w:r w:rsidRPr="005D27C5">
        <w:rPr>
          <w:rFonts w:ascii="Swiss721BT-Thin" w:hAnsi="Swiss721BT-Thin" w:cs="Swiss721BT-Thin"/>
          <w:spacing w:val="-2"/>
          <w:sz w:val="20"/>
          <w:szCs w:val="20"/>
        </w:rPr>
        <w:t>Funzione</w:t>
      </w:r>
      <w:proofErr w:type="spellEnd"/>
      <w:r w:rsidRPr="005D27C5">
        <w:rPr>
          <w:rFonts w:ascii="Swiss721BT-Thin" w:hAnsi="Swiss721BT-Thin" w:cs="Swiss721BT-Thin"/>
          <w:spacing w:val="-2"/>
          <w:sz w:val="20"/>
          <w:szCs w:val="20"/>
        </w:rPr>
        <w:t xml:space="preserve"> 4 – </w:t>
      </w:r>
      <w:proofErr w:type="spellStart"/>
      <w:r w:rsidRPr="005D27C5">
        <w:rPr>
          <w:rFonts w:ascii="Swiss721BT-Thin" w:hAnsi="Swiss721BT-Thin" w:cs="Swiss721BT-Thin"/>
          <w:spacing w:val="-2"/>
          <w:sz w:val="20"/>
          <w:szCs w:val="20"/>
        </w:rPr>
        <w:t>Volontariato</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materiali</w:t>
      </w:r>
      <w:proofErr w:type="spellEnd"/>
      <w:r w:rsidRPr="005D27C5">
        <w:rPr>
          <w:rFonts w:ascii="Swiss721BT-Thin" w:hAnsi="Swiss721BT-Thin" w:cs="Swiss721BT-Thin"/>
          <w:spacing w:val="-2"/>
          <w:sz w:val="20"/>
          <w:szCs w:val="20"/>
        </w:rPr>
        <w:t xml:space="preserve"> e </w:t>
      </w:r>
      <w:proofErr w:type="spellStart"/>
      <w:r w:rsidRPr="005D27C5">
        <w:rPr>
          <w:rFonts w:ascii="Swiss721BT-Thin" w:hAnsi="Swiss721BT-Thin" w:cs="Swiss721BT-Thin"/>
          <w:spacing w:val="-2"/>
          <w:sz w:val="20"/>
          <w:szCs w:val="20"/>
        </w:rPr>
        <w:t>mezzi</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telecomunicazioni</w:t>
      </w:r>
      <w:proofErr w:type="spellEnd"/>
      <w:r w:rsidRPr="005D27C5">
        <w:rPr>
          <w:rFonts w:ascii="Swiss721BT-Thin" w:hAnsi="Swiss721BT-Thin" w:cs="Swiss721BT-Thin"/>
          <w:spacing w:val="-2"/>
          <w:sz w:val="20"/>
          <w:szCs w:val="20"/>
        </w:rPr>
        <w:t xml:space="preserve">: </w:t>
      </w:r>
      <w:r w:rsidRPr="005D27C5">
        <w:rPr>
          <w:rFonts w:ascii="Swiss721BT-Thin" w:hAnsi="Swiss721BT-Thin" w:cs="Swiss721BT-Thin"/>
          <w:color w:val="FF0000"/>
          <w:spacing w:val="-2"/>
          <w:sz w:val="20"/>
          <w:szCs w:val="20"/>
          <w:u w:val="single"/>
        </w:rPr>
        <w:t>RESPONSABILE</w:t>
      </w:r>
    </w:p>
    <w:p w:rsidR="005D27C5" w:rsidRDefault="005D27C5" w:rsidP="005D27C5">
      <w:pPr>
        <w:pStyle w:val="Paragrafobase"/>
        <w:ind w:left="240" w:hanging="240"/>
        <w:rPr>
          <w:rFonts w:ascii="Swiss721BT-Thin" w:hAnsi="Swiss721BT-Thin" w:cs="Swiss721BT-Thin"/>
          <w:color w:val="FF0000"/>
          <w:spacing w:val="-2"/>
          <w:sz w:val="20"/>
          <w:szCs w:val="20"/>
          <w:u w:val="single"/>
        </w:rPr>
      </w:pPr>
      <w:proofErr w:type="spellStart"/>
      <w:r w:rsidRPr="005D27C5">
        <w:rPr>
          <w:rFonts w:ascii="Swiss721BT-Thin" w:hAnsi="Swiss721BT-Thin" w:cs="Swiss721BT-Thin"/>
          <w:spacing w:val="-2"/>
          <w:sz w:val="20"/>
          <w:szCs w:val="20"/>
        </w:rPr>
        <w:t>Funzione</w:t>
      </w:r>
      <w:proofErr w:type="spellEnd"/>
      <w:r w:rsidRPr="005D27C5">
        <w:rPr>
          <w:rFonts w:ascii="Swiss721BT-Thin" w:hAnsi="Swiss721BT-Thin" w:cs="Swiss721BT-Thin"/>
          <w:spacing w:val="-2"/>
          <w:sz w:val="20"/>
          <w:szCs w:val="20"/>
        </w:rPr>
        <w:t xml:space="preserve"> 5 – </w:t>
      </w:r>
      <w:proofErr w:type="spellStart"/>
      <w:r w:rsidRPr="005D27C5">
        <w:rPr>
          <w:rFonts w:ascii="Swiss721BT-Thin" w:hAnsi="Swiss721BT-Thin" w:cs="Swiss721BT-Thin"/>
          <w:spacing w:val="-2"/>
          <w:sz w:val="20"/>
          <w:szCs w:val="20"/>
        </w:rPr>
        <w:t>Servizi</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essenziali</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strutture</w:t>
      </w:r>
      <w:proofErr w:type="spellEnd"/>
      <w:r w:rsidRPr="005D27C5">
        <w:rPr>
          <w:rFonts w:ascii="Swiss721BT-Thin" w:hAnsi="Swiss721BT-Thin" w:cs="Swiss721BT-Thin"/>
          <w:spacing w:val="-2"/>
          <w:sz w:val="20"/>
          <w:szCs w:val="20"/>
        </w:rPr>
        <w:t xml:space="preserve"> operative </w:t>
      </w:r>
      <w:proofErr w:type="spellStart"/>
      <w:r w:rsidRPr="005D27C5">
        <w:rPr>
          <w:rFonts w:ascii="Swiss721BT-Thin" w:hAnsi="Swiss721BT-Thin" w:cs="Swiss721BT-Thin"/>
          <w:spacing w:val="-2"/>
          <w:sz w:val="20"/>
          <w:szCs w:val="20"/>
        </w:rPr>
        <w:t>locali</w:t>
      </w:r>
      <w:proofErr w:type="spellEnd"/>
      <w:r w:rsidRPr="005D27C5">
        <w:rPr>
          <w:rFonts w:ascii="Swiss721BT-Thin" w:hAnsi="Swiss721BT-Thin" w:cs="Swiss721BT-Thin"/>
          <w:spacing w:val="-2"/>
          <w:sz w:val="20"/>
          <w:szCs w:val="20"/>
        </w:rPr>
        <w:t xml:space="preserve"> e </w:t>
      </w:r>
      <w:proofErr w:type="spellStart"/>
      <w:r w:rsidRPr="005D27C5">
        <w:rPr>
          <w:rFonts w:ascii="Swiss721BT-Thin" w:hAnsi="Swiss721BT-Thin" w:cs="Swiss721BT-Thin"/>
          <w:spacing w:val="-2"/>
          <w:sz w:val="20"/>
          <w:szCs w:val="20"/>
        </w:rPr>
        <w:t>viabilità</w:t>
      </w:r>
      <w:proofErr w:type="spellEnd"/>
      <w:r w:rsidRPr="005D27C5">
        <w:rPr>
          <w:rFonts w:ascii="Swiss721BT-Thin" w:hAnsi="Swiss721BT-Thin" w:cs="Swiss721BT-Thin"/>
          <w:spacing w:val="-2"/>
          <w:sz w:val="20"/>
          <w:szCs w:val="20"/>
        </w:rPr>
        <w:t xml:space="preserve">: </w:t>
      </w:r>
      <w:r w:rsidRPr="005D27C5">
        <w:rPr>
          <w:rFonts w:ascii="Swiss721BT-Thin" w:hAnsi="Swiss721BT-Thin" w:cs="Swiss721BT-Thin"/>
          <w:color w:val="FF0000"/>
          <w:spacing w:val="-2"/>
          <w:sz w:val="20"/>
          <w:szCs w:val="20"/>
          <w:u w:val="single"/>
        </w:rPr>
        <w:t>RESPONSABILE</w:t>
      </w:r>
    </w:p>
    <w:p w:rsidR="005D27C5" w:rsidRPr="005D27C5" w:rsidRDefault="005D27C5" w:rsidP="005D27C5">
      <w:pPr>
        <w:pStyle w:val="Paragrafobase"/>
        <w:ind w:left="240" w:hanging="240"/>
        <w:rPr>
          <w:rFonts w:ascii="Swiss721BT-Thin" w:hAnsi="Swiss721BT-Thin" w:cs="Swiss721BT-Thin"/>
          <w:spacing w:val="-2"/>
          <w:sz w:val="20"/>
          <w:szCs w:val="20"/>
        </w:rPr>
      </w:pPr>
    </w:p>
    <w:p w:rsidR="005D27C5" w:rsidRPr="005D27C5" w:rsidRDefault="005D27C5" w:rsidP="005D27C5">
      <w:pPr>
        <w:pStyle w:val="Paragrafobase"/>
        <w:ind w:left="240" w:hanging="240"/>
        <w:rPr>
          <w:rFonts w:ascii="Swiss721BT-Thin" w:hAnsi="Swiss721BT-Thin" w:cs="Swiss721BT-Thin"/>
          <w:spacing w:val="-2"/>
          <w:sz w:val="20"/>
          <w:szCs w:val="20"/>
        </w:rPr>
      </w:pPr>
      <w:r w:rsidRPr="005D27C5">
        <w:rPr>
          <w:rFonts w:ascii="Swiss721BT-Thin" w:hAnsi="Swiss721BT-Thin" w:cs="Swiss721BT-Thin"/>
          <w:spacing w:val="-2"/>
          <w:sz w:val="20"/>
          <w:szCs w:val="20"/>
        </w:rPr>
        <w:t xml:space="preserve">Il C.O.C. è </w:t>
      </w:r>
      <w:proofErr w:type="spellStart"/>
      <w:r w:rsidRPr="005D27C5">
        <w:rPr>
          <w:rFonts w:ascii="Swiss721BT-Thin" w:hAnsi="Swiss721BT-Thin" w:cs="Swiss721BT-Thin"/>
          <w:spacing w:val="-2"/>
          <w:sz w:val="20"/>
          <w:szCs w:val="20"/>
        </w:rPr>
        <w:t>operativo</w:t>
      </w:r>
      <w:proofErr w:type="spellEnd"/>
      <w:r w:rsidRPr="005D27C5">
        <w:rPr>
          <w:rFonts w:ascii="Swiss721BT-Thin" w:hAnsi="Swiss721BT-Thin" w:cs="Swiss721BT-Thin"/>
          <w:spacing w:val="-2"/>
          <w:sz w:val="20"/>
          <w:szCs w:val="20"/>
        </w:rPr>
        <w:t xml:space="preserve">, con </w:t>
      </w:r>
      <w:proofErr w:type="spellStart"/>
      <w:r w:rsidRPr="005D27C5">
        <w:rPr>
          <w:rFonts w:ascii="Swiss721BT-Thin" w:hAnsi="Swiss721BT-Thin" w:cs="Swiss721BT-Thin"/>
          <w:spacing w:val="-2"/>
          <w:sz w:val="20"/>
          <w:szCs w:val="20"/>
        </w:rPr>
        <w:t>effetto</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immediato</w:t>
      </w:r>
      <w:proofErr w:type="spellEnd"/>
      <w:r w:rsidRPr="005D27C5">
        <w:rPr>
          <w:rFonts w:ascii="Swiss721BT-Thin" w:hAnsi="Swiss721BT-Thin" w:cs="Swiss721BT-Thin"/>
          <w:spacing w:val="-2"/>
          <w:sz w:val="20"/>
          <w:szCs w:val="20"/>
        </w:rPr>
        <w:t xml:space="preserve">, a </w:t>
      </w:r>
      <w:proofErr w:type="spellStart"/>
      <w:r w:rsidRPr="005D27C5">
        <w:rPr>
          <w:rFonts w:ascii="Swiss721BT-Thin" w:hAnsi="Swiss721BT-Thin" w:cs="Swiss721BT-Thin"/>
          <w:spacing w:val="-2"/>
          <w:sz w:val="20"/>
          <w:szCs w:val="20"/>
        </w:rPr>
        <w:t>supporto</w:t>
      </w:r>
      <w:proofErr w:type="spellEnd"/>
      <w:r w:rsidRPr="005D27C5">
        <w:rPr>
          <w:rFonts w:ascii="Swiss721BT-Thin" w:hAnsi="Swiss721BT-Thin" w:cs="Swiss721BT-Thin"/>
          <w:spacing w:val="-2"/>
          <w:sz w:val="20"/>
          <w:szCs w:val="20"/>
        </w:rPr>
        <w:t xml:space="preserve"> del </w:t>
      </w:r>
      <w:proofErr w:type="spellStart"/>
      <w:r w:rsidRPr="005D27C5">
        <w:rPr>
          <w:rFonts w:ascii="Swiss721BT-Thin" w:hAnsi="Swiss721BT-Thin" w:cs="Swiss721BT-Thin"/>
          <w:spacing w:val="-2"/>
          <w:sz w:val="20"/>
          <w:szCs w:val="20"/>
        </w:rPr>
        <w:t>Sindaco</w:t>
      </w:r>
      <w:proofErr w:type="spellEnd"/>
      <w:r w:rsidRPr="005D27C5">
        <w:rPr>
          <w:rFonts w:ascii="Swiss721BT-Thin" w:hAnsi="Swiss721BT-Thin" w:cs="Swiss721BT-Thin"/>
          <w:spacing w:val="-2"/>
          <w:sz w:val="20"/>
          <w:szCs w:val="20"/>
        </w:rPr>
        <w:t xml:space="preserve">. </w:t>
      </w:r>
    </w:p>
    <w:p w:rsidR="005D27C5" w:rsidRPr="005D27C5" w:rsidRDefault="005D27C5" w:rsidP="005D27C5">
      <w:pPr>
        <w:pStyle w:val="Paragrafobase"/>
        <w:ind w:left="240" w:hanging="240"/>
        <w:rPr>
          <w:rFonts w:ascii="Swiss721BT-Thin" w:hAnsi="Swiss721BT-Thin" w:cs="Swiss721BT-Thin"/>
          <w:spacing w:val="-2"/>
          <w:sz w:val="20"/>
          <w:szCs w:val="20"/>
        </w:rPr>
      </w:pPr>
      <w:r w:rsidRPr="005D27C5">
        <w:rPr>
          <w:rFonts w:ascii="Swiss721BT-Thin" w:hAnsi="Swiss721BT-Thin" w:cs="Swiss721BT-Thin"/>
          <w:spacing w:val="-2"/>
          <w:sz w:val="20"/>
          <w:szCs w:val="20"/>
        </w:rPr>
        <w:t xml:space="preserve">Le </w:t>
      </w:r>
      <w:proofErr w:type="spellStart"/>
      <w:r w:rsidRPr="005D27C5">
        <w:rPr>
          <w:rFonts w:ascii="Swiss721BT-Thin" w:hAnsi="Swiss721BT-Thin" w:cs="Swiss721BT-Thin"/>
          <w:spacing w:val="-2"/>
          <w:sz w:val="20"/>
          <w:szCs w:val="20"/>
        </w:rPr>
        <w:t>Amministrazioni</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gli</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Enti</w:t>
      </w:r>
      <w:proofErr w:type="spellEnd"/>
      <w:r w:rsidRPr="005D27C5">
        <w:rPr>
          <w:rFonts w:ascii="Swiss721BT-Thin" w:hAnsi="Swiss721BT-Thin" w:cs="Swiss721BT-Thin"/>
          <w:spacing w:val="-2"/>
          <w:sz w:val="20"/>
          <w:szCs w:val="20"/>
        </w:rPr>
        <w:t xml:space="preserve"> e </w:t>
      </w:r>
      <w:proofErr w:type="spellStart"/>
      <w:r w:rsidRPr="005D27C5">
        <w:rPr>
          <w:rFonts w:ascii="Swiss721BT-Thin" w:hAnsi="Swiss721BT-Thin" w:cs="Swiss721BT-Thin"/>
          <w:spacing w:val="-2"/>
          <w:sz w:val="20"/>
          <w:szCs w:val="20"/>
        </w:rPr>
        <w:t>gli</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organismi</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che</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concorrono</w:t>
      </w:r>
      <w:proofErr w:type="spellEnd"/>
      <w:r w:rsidRPr="005D27C5">
        <w:rPr>
          <w:rFonts w:ascii="Swiss721BT-Thin" w:hAnsi="Swiss721BT-Thin" w:cs="Swiss721BT-Thin"/>
          <w:spacing w:val="-2"/>
          <w:sz w:val="20"/>
          <w:szCs w:val="20"/>
        </w:rPr>
        <w:t xml:space="preserve"> con le </w:t>
      </w:r>
      <w:proofErr w:type="spellStart"/>
      <w:r w:rsidRPr="005D27C5">
        <w:rPr>
          <w:rFonts w:ascii="Swiss721BT-Thin" w:hAnsi="Swiss721BT-Thin" w:cs="Swiss721BT-Thin"/>
          <w:spacing w:val="-2"/>
          <w:sz w:val="20"/>
          <w:szCs w:val="20"/>
        </w:rPr>
        <w:t>proprie</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strutture</w:t>
      </w:r>
      <w:proofErr w:type="spellEnd"/>
      <w:r w:rsidRPr="005D27C5">
        <w:rPr>
          <w:rFonts w:ascii="Swiss721BT-Thin" w:hAnsi="Swiss721BT-Thin" w:cs="Swiss721BT-Thin"/>
          <w:spacing w:val="-2"/>
          <w:sz w:val="20"/>
          <w:szCs w:val="20"/>
        </w:rPr>
        <w:t xml:space="preserve"> operative </w:t>
      </w:r>
      <w:proofErr w:type="spellStart"/>
      <w:r w:rsidRPr="005D27C5">
        <w:rPr>
          <w:rFonts w:ascii="Swiss721BT-Thin" w:hAnsi="Swiss721BT-Thin" w:cs="Swiss721BT-Thin"/>
          <w:spacing w:val="-2"/>
          <w:sz w:val="20"/>
          <w:szCs w:val="20"/>
        </w:rPr>
        <w:t>alla</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gestione</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dell’evento</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assicurano</w:t>
      </w:r>
      <w:proofErr w:type="spellEnd"/>
      <w:r>
        <w:rPr>
          <w:rFonts w:ascii="Swiss721BT-Thin" w:hAnsi="Swiss721BT-Thin" w:cs="Swiss721BT-Thin"/>
          <w:spacing w:val="-2"/>
          <w:sz w:val="20"/>
          <w:szCs w:val="20"/>
        </w:rPr>
        <w:t xml:space="preserve"> </w:t>
      </w:r>
      <w:proofErr w:type="spellStart"/>
      <w:r>
        <w:rPr>
          <w:rFonts w:ascii="Swiss721BT-Thin" w:hAnsi="Swiss721BT-Thin" w:cs="Swiss721BT-Thin"/>
          <w:spacing w:val="-2"/>
          <w:sz w:val="20"/>
          <w:szCs w:val="20"/>
        </w:rPr>
        <w:t>eventualmente</w:t>
      </w:r>
      <w:proofErr w:type="spellEnd"/>
      <w:r>
        <w:rPr>
          <w:rFonts w:ascii="Swiss721BT-Thin" w:hAnsi="Swiss721BT-Thin" w:cs="Swiss721BT-Thin"/>
          <w:spacing w:val="-2"/>
          <w:sz w:val="20"/>
          <w:szCs w:val="20"/>
        </w:rPr>
        <w:t>,</w:t>
      </w:r>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su</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richiesta</w:t>
      </w:r>
      <w:proofErr w:type="spellEnd"/>
      <w:r w:rsidRPr="005D27C5">
        <w:rPr>
          <w:rFonts w:ascii="Swiss721BT-Thin" w:hAnsi="Swiss721BT-Thin" w:cs="Swiss721BT-Thin"/>
          <w:spacing w:val="-2"/>
          <w:sz w:val="20"/>
          <w:szCs w:val="20"/>
        </w:rPr>
        <w:t xml:space="preserve"> del </w:t>
      </w:r>
      <w:proofErr w:type="spellStart"/>
      <w:r w:rsidRPr="005D27C5">
        <w:rPr>
          <w:rFonts w:ascii="Swiss721BT-Thin" w:hAnsi="Swiss721BT-Thin" w:cs="Swiss721BT-Thin"/>
          <w:spacing w:val="-2"/>
          <w:sz w:val="20"/>
          <w:szCs w:val="20"/>
        </w:rPr>
        <w:t>Sindaco</w:t>
      </w:r>
      <w:proofErr w:type="spellEnd"/>
      <w:r w:rsidRPr="005D27C5">
        <w:rPr>
          <w:rFonts w:ascii="Swiss721BT-Thin" w:hAnsi="Swiss721BT-Thin" w:cs="Swiss721BT-Thin"/>
          <w:spacing w:val="-2"/>
          <w:sz w:val="20"/>
          <w:szCs w:val="20"/>
        </w:rPr>
        <w:t xml:space="preserve">, la </w:t>
      </w:r>
      <w:proofErr w:type="spellStart"/>
      <w:r w:rsidRPr="005D27C5">
        <w:rPr>
          <w:rFonts w:ascii="Swiss721BT-Thin" w:hAnsi="Swiss721BT-Thin" w:cs="Swiss721BT-Thin"/>
          <w:spacing w:val="-2"/>
          <w:sz w:val="20"/>
          <w:szCs w:val="20"/>
        </w:rPr>
        <w:t>presenza</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presso</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il</w:t>
      </w:r>
      <w:proofErr w:type="spellEnd"/>
      <w:r w:rsidRPr="005D27C5">
        <w:rPr>
          <w:rFonts w:ascii="Swiss721BT-Thin" w:hAnsi="Swiss721BT-Thin" w:cs="Swiss721BT-Thin"/>
          <w:spacing w:val="-2"/>
          <w:sz w:val="20"/>
          <w:szCs w:val="20"/>
        </w:rPr>
        <w:t xml:space="preserve"> C.O.C. di </w:t>
      </w:r>
      <w:proofErr w:type="spellStart"/>
      <w:r w:rsidRPr="005D27C5">
        <w:rPr>
          <w:rFonts w:ascii="Swiss721BT-Thin" w:hAnsi="Swiss721BT-Thin" w:cs="Swiss721BT-Thin"/>
          <w:spacing w:val="-2"/>
          <w:sz w:val="20"/>
          <w:szCs w:val="20"/>
        </w:rPr>
        <w:t>propri</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funzionari</w:t>
      </w:r>
      <w:proofErr w:type="spellEnd"/>
      <w:r w:rsidRPr="005D27C5">
        <w:rPr>
          <w:rFonts w:ascii="Swiss721BT-Thin" w:hAnsi="Swiss721BT-Thin" w:cs="Swiss721BT-Thin"/>
          <w:spacing w:val="-2"/>
          <w:sz w:val="20"/>
          <w:szCs w:val="20"/>
        </w:rPr>
        <w:t xml:space="preserve"> per </w:t>
      </w:r>
      <w:proofErr w:type="spellStart"/>
      <w:r w:rsidRPr="005D27C5">
        <w:rPr>
          <w:rFonts w:ascii="Swiss721BT-Thin" w:hAnsi="Swiss721BT-Thin" w:cs="Swiss721BT-Thin"/>
          <w:spacing w:val="-2"/>
          <w:sz w:val="20"/>
          <w:szCs w:val="20"/>
        </w:rPr>
        <w:t>ottimizzare</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l’operatività</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delle</w:t>
      </w:r>
      <w:proofErr w:type="spellEnd"/>
      <w:r w:rsidRPr="005D27C5">
        <w:rPr>
          <w:rFonts w:ascii="Swiss721BT-Thin" w:hAnsi="Swiss721BT-Thin" w:cs="Swiss721BT-Thin"/>
          <w:spacing w:val="-2"/>
          <w:sz w:val="20"/>
          <w:szCs w:val="20"/>
        </w:rPr>
        <w:t xml:space="preserve"> </w:t>
      </w:r>
      <w:proofErr w:type="spellStart"/>
      <w:r w:rsidRPr="005D27C5">
        <w:rPr>
          <w:rFonts w:ascii="Swiss721BT-Thin" w:hAnsi="Swiss721BT-Thin" w:cs="Swiss721BT-Thin"/>
          <w:spacing w:val="-2"/>
          <w:sz w:val="20"/>
          <w:szCs w:val="20"/>
        </w:rPr>
        <w:t>funzioni</w:t>
      </w:r>
      <w:proofErr w:type="spellEnd"/>
      <w:r>
        <w:rPr>
          <w:rFonts w:ascii="Swiss721BT-Thin" w:hAnsi="Swiss721BT-Thin" w:cs="Swiss721BT-Thin"/>
          <w:spacing w:val="-2"/>
          <w:sz w:val="20"/>
          <w:szCs w:val="20"/>
        </w:rPr>
        <w:t xml:space="preserve"> </w:t>
      </w:r>
      <w:proofErr w:type="spellStart"/>
      <w:r>
        <w:rPr>
          <w:rFonts w:ascii="Swiss721BT-Thin" w:hAnsi="Swiss721BT-Thin" w:cs="Swiss721BT-Thin"/>
          <w:spacing w:val="-2"/>
          <w:sz w:val="20"/>
          <w:szCs w:val="20"/>
        </w:rPr>
        <w:t>attivate</w:t>
      </w:r>
      <w:proofErr w:type="spellEnd"/>
      <w:r w:rsidRPr="005D27C5">
        <w:rPr>
          <w:rFonts w:ascii="Swiss721BT-Thin" w:hAnsi="Swiss721BT-Thin" w:cs="Swiss721BT-Thin"/>
          <w:spacing w:val="-2"/>
          <w:sz w:val="20"/>
          <w:szCs w:val="20"/>
        </w:rPr>
        <w:t xml:space="preserve">. </w:t>
      </w:r>
    </w:p>
    <w:p w:rsidR="005D27C5" w:rsidRDefault="005D27C5" w:rsidP="005D27C5">
      <w:pPr>
        <w:pStyle w:val="Paragrafobase"/>
        <w:ind w:left="240" w:hanging="240"/>
        <w:rPr>
          <w:rFonts w:ascii="Swiss721BT-Thin" w:hAnsi="Swiss721BT-Thin" w:cs="Swiss721BT-Thin"/>
          <w:spacing w:val="-2"/>
          <w:sz w:val="20"/>
          <w:szCs w:val="20"/>
          <w:lang w:val="it-IT"/>
        </w:rPr>
      </w:pPr>
    </w:p>
    <w:p w:rsidR="005D27C5" w:rsidRDefault="005D27C5" w:rsidP="005D27C5">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Dal Municipio di _________________, li ________________ </w:t>
      </w:r>
    </w:p>
    <w:p w:rsidR="005D27C5" w:rsidRDefault="005D27C5" w:rsidP="005D27C5">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 xml:space="preserve"> </w:t>
      </w:r>
    </w:p>
    <w:p w:rsidR="005D27C5" w:rsidRDefault="005D27C5" w:rsidP="005D27C5">
      <w:pPr>
        <w:pStyle w:val="Paragrafobase"/>
        <w:ind w:left="240" w:hanging="240"/>
        <w:rPr>
          <w:rFonts w:ascii="Swiss721BT-Thin" w:hAnsi="Swiss721BT-Thin" w:cs="Swiss721BT-Thin"/>
          <w:spacing w:val="-2"/>
          <w:sz w:val="20"/>
          <w:szCs w:val="20"/>
          <w:lang w:val="it-IT"/>
        </w:rPr>
      </w:pPr>
      <w:r>
        <w:rPr>
          <w:rFonts w:ascii="Swiss721BT-Thin" w:hAnsi="Swiss721BT-Thin" w:cs="Swiss721BT-Thin"/>
          <w:spacing w:val="-2"/>
          <w:sz w:val="20"/>
          <w:szCs w:val="20"/>
          <w:lang w:val="it-IT"/>
        </w:rPr>
        <w:t>IL SINDACO</w:t>
      </w:r>
    </w:p>
    <w:p w:rsidR="005D27C5" w:rsidRDefault="005D27C5" w:rsidP="005D27C5">
      <w:pPr>
        <w:pStyle w:val="Paragrafobase"/>
        <w:ind w:left="240" w:hanging="240"/>
        <w:rPr>
          <w:rFonts w:ascii="Swiss721BT-Thin" w:hAnsi="Swiss721BT-Thin" w:cs="Swiss721BT-Thin"/>
          <w:spacing w:val="-2"/>
          <w:sz w:val="20"/>
          <w:szCs w:val="20"/>
          <w:lang w:val="it-IT"/>
        </w:rPr>
      </w:pPr>
    </w:p>
    <w:sectPr w:rsidR="005D27C5" w:rsidSect="00365008">
      <w:pgSz w:w="11906" w:h="16838"/>
      <w:pgMar w:top="260" w:right="720" w:bottom="720" w:left="720" w:header="11"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D26A1" w:rsidRDefault="004D26A1" w:rsidP="00EA7A5C">
      <w:r>
        <w:separator/>
      </w:r>
    </w:p>
  </w:endnote>
  <w:endnote w:type="continuationSeparator" w:id="0">
    <w:p w:rsidR="004D26A1" w:rsidRDefault="004D26A1" w:rsidP="00EA7A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wiss721BT-Thin">
    <w:altName w:val="Calibri"/>
    <w:panose1 w:val="020B0303020202020204"/>
    <w:charset w:val="00"/>
    <w:family w:val="swiss"/>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Lucida Grande">
    <w:panose1 w:val="020B0600040502020204"/>
    <w:charset w:val="00"/>
    <w:family w:val="swiss"/>
    <w:pitch w:val="variable"/>
    <w:sig w:usb0="E1000AEF" w:usb1="5000A1FF" w:usb2="00000000" w:usb3="00000000" w:csb0="000001BF" w:csb1="00000000"/>
  </w:font>
  <w:font w:name="TimesNewRomanPSMT">
    <w:altName w:val="Times New Roman"/>
    <w:panose1 w:val="02020603050405020304"/>
    <w:charset w:val="00"/>
    <w:family w:val="roman"/>
    <w:pitch w:val="variable"/>
    <w:sig w:usb0="E0002AFF" w:usb1="C0007841" w:usb2="00000009" w:usb3="00000000" w:csb0="000001FF" w:csb1="00000000"/>
  </w:font>
  <w:font w:name="Swiss721BT-ThinItalic">
    <w:altName w:val="Calibri"/>
    <w:panose1 w:val="020B0303020202090204"/>
    <w:charset w:val="00"/>
    <w:family w:val="swiss"/>
    <w:pitch w:val="variable"/>
    <w:sig w:usb0="00000003" w:usb1="00000000" w:usb2="00000000" w:usb3="00000000" w:csb0="00000001" w:csb1="00000000"/>
  </w:font>
  <w:font w:name="Swiss721BT-BoldExtended">
    <w:altName w:val="Calibri"/>
    <w:panose1 w:val="020B0807030502020204"/>
    <w:charset w:val="00"/>
    <w:family w:val="swiss"/>
    <w:pitch w:val="variable"/>
    <w:sig w:usb0="00000003" w:usb1="00000000" w:usb2="00000000" w:usb3="00000000" w:csb0="00000001" w:csb1="00000000"/>
  </w:font>
  <w:font w:name="Swiss721BT-LightExtended">
    <w:altName w:val="Calibri"/>
    <w:panose1 w:val="020B0505020202020204"/>
    <w:charset w:val="00"/>
    <w:family w:val="swiss"/>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A6CD1" w:rsidRDefault="004D26A1">
    <w:pPr>
      <w:pStyle w:val="Pidipagina"/>
    </w:pPr>
    <w:sdt>
      <w:sdtPr>
        <w:id w:val="1622575564"/>
        <w:temporary/>
        <w:showingPlcHdr/>
      </w:sdtPr>
      <w:sdtEndPr/>
      <w:sdtContent>
        <w:r w:rsidR="005A6CD1">
          <w:t>[Digitare il testo]</w:t>
        </w:r>
      </w:sdtContent>
    </w:sdt>
    <w:r w:rsidR="005A6CD1">
      <w:ptab w:relativeTo="margin" w:alignment="center" w:leader="none"/>
    </w:r>
    <w:sdt>
      <w:sdtPr>
        <w:id w:val="-1538498927"/>
        <w:temporary/>
        <w:showingPlcHdr/>
      </w:sdtPr>
      <w:sdtEndPr/>
      <w:sdtContent>
        <w:r w:rsidR="005A6CD1">
          <w:t>[Digitare il testo]</w:t>
        </w:r>
      </w:sdtContent>
    </w:sdt>
    <w:r w:rsidR="005A6CD1">
      <w:ptab w:relativeTo="margin" w:alignment="right" w:leader="none"/>
    </w:r>
    <w:sdt>
      <w:sdtPr>
        <w:id w:val="797491477"/>
        <w:temporary/>
        <w:showingPlcHdr/>
      </w:sdtPr>
      <w:sdtEndPr/>
      <w:sdtContent>
        <w:r w:rsidR="005A6CD1">
          <w:t>[Digitare il testo]</w:t>
        </w:r>
      </w:sdtContent>
    </w:sdt>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A6CD1" w:rsidRDefault="005A6CD1" w:rsidP="004442F4">
    <w:pPr>
      <w:pStyle w:val="Pidipagina"/>
      <w:ind w:right="-720" w:hanging="709"/>
      <w:jc w:val="center"/>
      <w:rPr>
        <w:rFonts w:ascii="Swiss721BT-Thin" w:hAnsi="Swiss721BT-Thin" w:cs="Swiss721BT-Thin"/>
        <w:spacing w:val="-2"/>
        <w:sz w:val="14"/>
        <w:szCs w:val="20"/>
      </w:rPr>
    </w:pPr>
    <w:r w:rsidRPr="004442F4">
      <w:rPr>
        <w:rFonts w:ascii="Swiss721BT-Thin" w:hAnsi="Swiss721BT-Thin" w:cs="Swiss721BT-Thin"/>
        <w:spacing w:val="-2"/>
        <w:sz w:val="14"/>
        <w:szCs w:val="20"/>
      </w:rPr>
      <w:t xml:space="preserve">ALLEGATO AL PIANO DI PROTEZIONE CIVILE DEL COMUNE DI </w:t>
    </w:r>
    <w:r w:rsidR="005A18ED">
      <w:rPr>
        <w:rFonts w:ascii="Swiss721BT-Thin" w:hAnsi="Swiss721BT-Thin" w:cs="Swiss721BT-Thin"/>
        <w:spacing w:val="-2"/>
        <w:sz w:val="14"/>
        <w:szCs w:val="20"/>
      </w:rPr>
      <w:t>PORTO TORRES</w:t>
    </w:r>
    <w:r w:rsidRPr="004442F4">
      <w:rPr>
        <w:rFonts w:ascii="Swiss721BT-Thin" w:hAnsi="Swiss721BT-Thin" w:cs="Swiss721BT-Thin"/>
        <w:spacing w:val="-2"/>
        <w:sz w:val="14"/>
        <w:szCs w:val="20"/>
      </w:rPr>
      <w:t xml:space="preserve"> - </w:t>
    </w:r>
    <w:r w:rsidRPr="004442F4">
      <w:rPr>
        <w:rFonts w:ascii="Lucida Grande" w:hAnsi="Lucida Grande" w:cs="Lucida Grande"/>
        <w:b/>
        <w:color w:val="000000"/>
        <w:sz w:val="18"/>
      </w:rPr>
      <w:t>©</w:t>
    </w:r>
    <w:r w:rsidRPr="004442F4">
      <w:rPr>
        <w:rFonts w:ascii="Swiss721BT-Thin" w:hAnsi="Swiss721BT-Thin" w:cs="Swiss721BT-Thin"/>
        <w:spacing w:val="-2"/>
        <w:sz w:val="14"/>
        <w:szCs w:val="20"/>
      </w:rPr>
      <w:t xml:space="preserve"> </w:t>
    </w:r>
    <w:r w:rsidR="001E3E1B">
      <w:rPr>
        <w:rFonts w:ascii="Swiss721BT-Thin" w:hAnsi="Swiss721BT-Thin" w:cs="Swiss721BT-Thin"/>
        <w:spacing w:val="-2"/>
        <w:sz w:val="14"/>
        <w:szCs w:val="20"/>
      </w:rPr>
      <w:t>202</w:t>
    </w:r>
    <w:r w:rsidR="004F31FF">
      <w:rPr>
        <w:rFonts w:ascii="Swiss721BT-Thin" w:hAnsi="Swiss721BT-Thin" w:cs="Swiss721BT-Thin"/>
        <w:spacing w:val="-2"/>
        <w:sz w:val="14"/>
        <w:szCs w:val="20"/>
      </w:rPr>
      <w:t>2</w:t>
    </w:r>
    <w:r>
      <w:rPr>
        <w:rFonts w:ascii="Swiss721BT-Thin" w:hAnsi="Swiss721BT-Thin" w:cs="Swiss721BT-Thin"/>
        <w:spacing w:val="-2"/>
        <w:sz w:val="14"/>
        <w:szCs w:val="20"/>
      </w:rPr>
      <w:t xml:space="preserve"> SAPARADURA.NET</w:t>
    </w:r>
  </w:p>
  <w:p w:rsidR="005A6CD1" w:rsidRDefault="005A6CD1" w:rsidP="0058505E">
    <w:pPr>
      <w:pStyle w:val="Pidipagina"/>
      <w:tabs>
        <w:tab w:val="clear" w:pos="4819"/>
        <w:tab w:val="clear" w:pos="9638"/>
        <w:tab w:val="left" w:pos="8563"/>
        <w:tab w:val="left" w:pos="10414"/>
      </w:tabs>
      <w:ind w:right="-720" w:hanging="709"/>
      <w:rPr>
        <w:rFonts w:ascii="Swiss721BT-Thin" w:hAnsi="Swiss721BT-Thin" w:cs="Swiss721BT-Thin"/>
        <w:spacing w:val="-2"/>
        <w:sz w:val="14"/>
        <w:szCs w:val="20"/>
      </w:rPr>
    </w:pPr>
    <w:r>
      <w:rPr>
        <w:rFonts w:ascii="Swiss721BT-Thin" w:hAnsi="Swiss721BT-Thin" w:cs="Swiss721BT-Thin"/>
        <w:spacing w:val="-2"/>
        <w:sz w:val="14"/>
        <w:szCs w:val="20"/>
      </w:rPr>
      <w:tab/>
    </w:r>
    <w:r>
      <w:rPr>
        <w:rFonts w:ascii="Swiss721BT-Thin" w:hAnsi="Swiss721BT-Thin" w:cs="Swiss721BT-Thin"/>
        <w:spacing w:val="-2"/>
        <w:sz w:val="14"/>
        <w:szCs w:val="20"/>
      </w:rPr>
      <w:tab/>
    </w:r>
    <w:r>
      <w:rPr>
        <w:rFonts w:ascii="Swiss721BT-Thin" w:hAnsi="Swiss721BT-Thin" w:cs="Swiss721BT-Thin"/>
        <w:spacing w:val="-2"/>
        <w:sz w:val="14"/>
        <w:szCs w:val="20"/>
      </w:rPr>
      <w:tab/>
    </w:r>
  </w:p>
  <w:p w:rsidR="005A6CD1" w:rsidRPr="004442F4" w:rsidRDefault="005A6CD1" w:rsidP="004442F4">
    <w:pPr>
      <w:pStyle w:val="Pidipagina"/>
      <w:ind w:right="-720" w:hanging="709"/>
      <w:jc w:val="center"/>
      <w:rPr>
        <w:sz w:val="1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F1FE0" w:rsidRDefault="001F1FE0">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D26A1" w:rsidRDefault="004D26A1" w:rsidP="00EA7A5C">
      <w:r>
        <w:separator/>
      </w:r>
    </w:p>
  </w:footnote>
  <w:footnote w:type="continuationSeparator" w:id="0">
    <w:p w:rsidR="004D26A1" w:rsidRDefault="004D26A1" w:rsidP="00EA7A5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A6CD1" w:rsidRDefault="004D26A1">
    <w:pPr>
      <w:pStyle w:val="Intestazione"/>
    </w:pPr>
    <w:sdt>
      <w:sdtPr>
        <w:id w:val="180860896"/>
        <w:temporary/>
        <w:showingPlcHdr/>
      </w:sdtPr>
      <w:sdtEndPr/>
      <w:sdtContent>
        <w:r w:rsidR="005A6CD1">
          <w:t>[Digitare il testo]</w:t>
        </w:r>
      </w:sdtContent>
    </w:sdt>
    <w:r w:rsidR="005A6CD1">
      <w:ptab w:relativeTo="margin" w:alignment="center" w:leader="none"/>
    </w:r>
    <w:sdt>
      <w:sdtPr>
        <w:id w:val="2086805540"/>
        <w:temporary/>
        <w:showingPlcHdr/>
      </w:sdtPr>
      <w:sdtEndPr/>
      <w:sdtContent>
        <w:r w:rsidR="005A6CD1">
          <w:t>[Digitare il testo]</w:t>
        </w:r>
      </w:sdtContent>
    </w:sdt>
    <w:r w:rsidR="005A6CD1">
      <w:ptab w:relativeTo="margin" w:alignment="right" w:leader="none"/>
    </w:r>
    <w:sdt>
      <w:sdtPr>
        <w:id w:val="1142152599"/>
        <w:temporary/>
        <w:showingPlcHdr/>
      </w:sdtPr>
      <w:sdtEndPr/>
      <w:sdtContent>
        <w:r w:rsidR="005A6CD1">
          <w:t>[Digitare il testo]</w:t>
        </w:r>
      </w:sdtContent>
    </w:sdt>
  </w:p>
  <w:p w:rsidR="005A6CD1" w:rsidRDefault="005A6CD1">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A6CD1" w:rsidRPr="00721421" w:rsidRDefault="005A6CD1" w:rsidP="00365008">
    <w:pPr>
      <w:pStyle w:val="Paragrafobase"/>
      <w:rPr>
        <w:lang w:val="it-IT"/>
      </w:rPr>
    </w:pPr>
    <w:r>
      <w:rPr>
        <w:rFonts w:ascii="Swiss721BT-Thin" w:hAnsi="Swiss721BT-Thin" w:cs="Swiss721BT-Thin"/>
        <w:noProof/>
        <w:spacing w:val="-2"/>
        <w:sz w:val="20"/>
        <w:szCs w:val="20"/>
        <w:lang w:val="it-IT" w:eastAsia="it-IT"/>
      </w:rPr>
      <mc:AlternateContent>
        <mc:Choice Requires="wps">
          <w:drawing>
            <wp:anchor distT="0" distB="0" distL="114300" distR="114300" simplePos="0" relativeHeight="251659264" behindDoc="0" locked="0" layoutInCell="1" allowOverlap="1" wp14:anchorId="29737427" wp14:editId="279ABA2B">
              <wp:simplePos x="0" y="0"/>
              <wp:positionH relativeFrom="page">
                <wp:posOffset>3078934</wp:posOffset>
              </wp:positionH>
              <wp:positionV relativeFrom="page">
                <wp:posOffset>2540</wp:posOffset>
              </wp:positionV>
              <wp:extent cx="0" cy="807085"/>
              <wp:effectExtent l="12700" t="0" r="12700" b="18415"/>
              <wp:wrapNone/>
              <wp:docPr id="36" name="Connettore 1 36"/>
              <wp:cNvGraphicFramePr/>
              <a:graphic xmlns:a="http://schemas.openxmlformats.org/drawingml/2006/main">
                <a:graphicData uri="http://schemas.microsoft.com/office/word/2010/wordprocessingShape">
                  <wps:wsp>
                    <wps:cNvCnPr/>
                    <wps:spPr>
                      <a:xfrm>
                        <a:off x="0" y="0"/>
                        <a:ext cx="0" cy="807085"/>
                      </a:xfrm>
                      <a:prstGeom prst="line">
                        <a:avLst/>
                      </a:prstGeom>
                      <a:ln w="19050" cmpd="sng">
                        <a:solidFill>
                          <a:schemeClr val="bg1">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5B1CEECA" id="Connettore 1 36" o:spid="_x0000_s1026" style="position:absolute;z-index:251659264;visibility:visible;mso-wrap-style:square;mso-height-percent:0;mso-wrap-distance-left:9pt;mso-wrap-distance-top:0;mso-wrap-distance-right:9pt;mso-wrap-distance-bottom:0;mso-position-horizontal:absolute;mso-position-horizontal-relative:page;mso-position-vertical:absolute;mso-position-vertical-relative:page;mso-height-percent:0;mso-height-relative:margin" from="242.45pt,.2pt" to="242.45pt,63.7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" strokecolor="#7f7f7f [1612]" strokeweight="1.5pt">
              <w10:wrap anchorx="page" anchory="page"/>
            </v:line>
          </w:pict>
        </mc:Fallback>
      </mc:AlternateContent>
    </w:r>
    <w:r w:rsidRPr="00721421">
      <w:rPr>
        <w:lang w:val="it-IT"/>
      </w:rPr>
      <w:t xml:space="preserve"> </w:t>
    </w:r>
  </w:p>
  <w:p w:rsidR="005A6CD1" w:rsidRPr="00721421" w:rsidRDefault="005A6CD1" w:rsidP="007F259F">
    <w:pPr>
      <w:pStyle w:val="Paragrafobase"/>
      <w:rPr>
        <w:rFonts w:ascii="Swiss721BT-BoldExtended" w:hAnsi="Swiss721BT-BoldExtended" w:cs="Swiss721BT-BoldExtended"/>
        <w:b/>
        <w:bCs/>
        <w:sz w:val="20"/>
        <w:szCs w:val="20"/>
        <w:lang w:val="it-IT"/>
      </w:rPr>
    </w:pPr>
    <w:bookmarkStart w:id="0" w:name="_GoBack"/>
    <w:r w:rsidRPr="00721421">
      <w:rPr>
        <w:rFonts w:ascii="Swiss721BT-LightExtended" w:hAnsi="Swiss721BT-LightExtended" w:cs="Swiss721BT-LightExtended"/>
        <w:sz w:val="20"/>
        <w:szCs w:val="20"/>
        <w:lang w:val="it-IT"/>
      </w:rPr>
      <w:t xml:space="preserve">   COMUNE DI </w:t>
    </w:r>
    <w:r w:rsidR="005A18ED">
      <w:rPr>
        <w:rFonts w:ascii="Swiss721BT-BoldExtended" w:hAnsi="Swiss721BT-BoldExtended" w:cs="Swiss721BT-BoldExtended"/>
        <w:b/>
        <w:bCs/>
        <w:sz w:val="20"/>
        <w:szCs w:val="20"/>
        <w:lang w:val="it-IT"/>
      </w:rPr>
      <w:t>PORTO TORRES</w:t>
    </w:r>
    <w:r w:rsidRPr="00721421">
      <w:rPr>
        <w:rFonts w:ascii="Swiss721BT-BoldExtended" w:hAnsi="Swiss721BT-BoldExtended" w:cs="Swiss721BT-BoldExtended"/>
        <w:b/>
        <w:bCs/>
        <w:sz w:val="20"/>
        <w:szCs w:val="20"/>
        <w:lang w:val="it-IT"/>
      </w:rPr>
      <w:t xml:space="preserve"> </w:t>
    </w:r>
    <w:r>
      <w:rPr>
        <w:rFonts w:ascii="Swiss721BT-BoldExtended" w:hAnsi="Swiss721BT-BoldExtended" w:cs="Swiss721BT-BoldExtended"/>
        <w:b/>
        <w:bCs/>
        <w:noProof/>
        <w:sz w:val="20"/>
        <w:szCs w:val="20"/>
        <w:lang w:val="it-IT" w:eastAsia="it-IT"/>
      </w:rPr>
      <w:drawing>
        <wp:inline distT="0" distB="0" distL="0" distR="0" wp14:anchorId="4C302726" wp14:editId="01F7C2B8">
          <wp:extent cx="298394" cy="406532"/>
          <wp:effectExtent l="0" t="0" r="0" b="0"/>
          <wp:docPr id="3"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tretch>
                    <a:fillRect/>
                  </a:stretch>
                </pic:blipFill>
                <pic:spPr bwMode="auto">
                  <a:xfrm>
                    <a:off x="0" y="0"/>
                    <a:ext cx="298394" cy="406532"/>
                  </a:xfrm>
                  <a:prstGeom prst="rect">
                    <a:avLst/>
                  </a:prstGeom>
                  <a:noFill/>
                  <a:ln>
                    <a:noFill/>
                  </a:ln>
                </pic:spPr>
              </pic:pic>
            </a:graphicData>
          </a:graphic>
        </wp:inline>
      </w:drawing>
    </w:r>
    <w:r w:rsidRPr="00721421">
      <w:rPr>
        <w:rFonts w:ascii="Swiss721BT-BoldExtended" w:hAnsi="Swiss721BT-BoldExtended" w:cs="Swiss721BT-BoldExtended"/>
        <w:b/>
        <w:bCs/>
        <w:sz w:val="20"/>
        <w:szCs w:val="20"/>
        <w:lang w:val="it-IT"/>
      </w:rPr>
      <w:t xml:space="preserve">     PIANO DI PROTEZIONE CIVILE</w:t>
    </w:r>
    <w:r w:rsidRPr="00721421">
      <w:rPr>
        <w:rFonts w:ascii="Swiss721BT-LightExtended" w:hAnsi="Swiss721BT-LightExtended" w:cs="Swiss721BT-LightExtended"/>
        <w:sz w:val="20"/>
        <w:szCs w:val="20"/>
        <w:lang w:val="it-IT"/>
      </w:rPr>
      <w:t xml:space="preserve">  ORDINANZE</w:t>
    </w:r>
    <w:bookmarkEnd w:id="0"/>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F1FE0" w:rsidRDefault="001F1FE0">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CE53BC"/>
    <w:multiLevelType w:val="hybridMultilevel"/>
    <w:tmpl w:val="8EA49392"/>
    <w:lvl w:ilvl="0" w:tplc="68143604">
      <w:numFmt w:val="bullet"/>
      <w:lvlText w:val="•"/>
      <w:lvlJc w:val="left"/>
      <w:pPr>
        <w:ind w:left="720" w:hanging="360"/>
      </w:pPr>
      <w:rPr>
        <w:rFonts w:ascii="Swiss721BT-Thin" w:eastAsiaTheme="minorEastAsia" w:hAnsi="Swiss721BT-Thin" w:cs="Swiss721BT-Thi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7136633"/>
    <w:multiLevelType w:val="hybridMultilevel"/>
    <w:tmpl w:val="EE0286D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54B32D5E"/>
    <w:multiLevelType w:val="hybridMultilevel"/>
    <w:tmpl w:val="ED3E014C"/>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94"/>
  <w:displayBackgroundShape/>
  <w:embedSystemFonts/>
  <w:hideSpellingErrors/>
  <w:proofState w:spelling="clean"/>
  <w:attachedTemplate r:id="rId1"/>
  <w:defaultTabStop w:val="708"/>
  <w:hyphenationZone w:val="283"/>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18ED"/>
    <w:rsid w:val="00037CED"/>
    <w:rsid w:val="000C55CC"/>
    <w:rsid w:val="000F0C25"/>
    <w:rsid w:val="000F51A1"/>
    <w:rsid w:val="00103633"/>
    <w:rsid w:val="00104438"/>
    <w:rsid w:val="0013750E"/>
    <w:rsid w:val="00150B71"/>
    <w:rsid w:val="001E3E1B"/>
    <w:rsid w:val="001E51D9"/>
    <w:rsid w:val="001F1FE0"/>
    <w:rsid w:val="002163D1"/>
    <w:rsid w:val="00231177"/>
    <w:rsid w:val="00231D2E"/>
    <w:rsid w:val="002478E1"/>
    <w:rsid w:val="00291BF9"/>
    <w:rsid w:val="00291C72"/>
    <w:rsid w:val="002B5D3B"/>
    <w:rsid w:val="00300BDF"/>
    <w:rsid w:val="00341280"/>
    <w:rsid w:val="00365008"/>
    <w:rsid w:val="003B6B00"/>
    <w:rsid w:val="00413864"/>
    <w:rsid w:val="004442F4"/>
    <w:rsid w:val="004707A9"/>
    <w:rsid w:val="004D26A1"/>
    <w:rsid w:val="004D764B"/>
    <w:rsid w:val="004F2A13"/>
    <w:rsid w:val="004F31FF"/>
    <w:rsid w:val="00500C4B"/>
    <w:rsid w:val="00502632"/>
    <w:rsid w:val="00514D89"/>
    <w:rsid w:val="0058505E"/>
    <w:rsid w:val="005A18ED"/>
    <w:rsid w:val="005A6CD1"/>
    <w:rsid w:val="005D2072"/>
    <w:rsid w:val="005D27C5"/>
    <w:rsid w:val="005E64F1"/>
    <w:rsid w:val="00614721"/>
    <w:rsid w:val="00644962"/>
    <w:rsid w:val="0065057A"/>
    <w:rsid w:val="0066726B"/>
    <w:rsid w:val="0069434F"/>
    <w:rsid w:val="006C5E3A"/>
    <w:rsid w:val="006D4055"/>
    <w:rsid w:val="006D7A16"/>
    <w:rsid w:val="00721421"/>
    <w:rsid w:val="0075419E"/>
    <w:rsid w:val="007F259F"/>
    <w:rsid w:val="008C4929"/>
    <w:rsid w:val="008D2A41"/>
    <w:rsid w:val="008D4417"/>
    <w:rsid w:val="008E2C44"/>
    <w:rsid w:val="00913B3F"/>
    <w:rsid w:val="0095119A"/>
    <w:rsid w:val="00A32D63"/>
    <w:rsid w:val="00A465D8"/>
    <w:rsid w:val="00A66B29"/>
    <w:rsid w:val="00A66F52"/>
    <w:rsid w:val="00AA47AE"/>
    <w:rsid w:val="00AA47EF"/>
    <w:rsid w:val="00AC7A23"/>
    <w:rsid w:val="00AF5A49"/>
    <w:rsid w:val="00B36366"/>
    <w:rsid w:val="00B43227"/>
    <w:rsid w:val="00BD1984"/>
    <w:rsid w:val="00C02CDC"/>
    <w:rsid w:val="00C05816"/>
    <w:rsid w:val="00C07E79"/>
    <w:rsid w:val="00C14989"/>
    <w:rsid w:val="00C32815"/>
    <w:rsid w:val="00C43F1F"/>
    <w:rsid w:val="00C456FF"/>
    <w:rsid w:val="00C619D2"/>
    <w:rsid w:val="00CF4939"/>
    <w:rsid w:val="00CF7C35"/>
    <w:rsid w:val="00D278DC"/>
    <w:rsid w:val="00D60338"/>
    <w:rsid w:val="00DF30D6"/>
    <w:rsid w:val="00DF548C"/>
    <w:rsid w:val="00EA7A5C"/>
    <w:rsid w:val="00EF21DC"/>
    <w:rsid w:val="00F11A37"/>
    <w:rsid w:val="00F1397E"/>
    <w:rsid w:val="00F263B3"/>
    <w:rsid w:val="00F42A49"/>
    <w:rsid w:val="00F64FB3"/>
    <w:rsid w:val="00F66A7C"/>
    <w:rsid w:val="00F7182C"/>
    <w:rsid w:val="00F9275C"/>
    <w:rsid w:val="00FF4AAD"/>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oNotEmbedSmartTags/>
  <w:decimalSymbol w:val=","/>
  <w:listSeparator w:val=";"/>
  <w14:docId w14:val="1957B881"/>
  <w14:defaultImageDpi w14:val="300"/>
  <w15:docId w15:val="{15236A9B-0F42-874D-ADB4-97725A2703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EastAsia" w:hAnsi="Times New Roman" w:cs="Times New Roman"/>
        <w:lang w:val="it-IT" w:eastAsia="ja-JP"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Pr>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unhideWhenUsed/>
    <w:rsid w:val="00EA7A5C"/>
    <w:rPr>
      <w:rFonts w:ascii="Lucida Grande" w:hAnsi="Lucida Grande"/>
      <w:sz w:val="18"/>
      <w:szCs w:val="18"/>
    </w:rPr>
  </w:style>
  <w:style w:type="character" w:customStyle="1" w:styleId="TestofumettoCarattere">
    <w:name w:val="Testo fumetto Carattere"/>
    <w:basedOn w:val="Carpredefinitoparagrafo"/>
    <w:link w:val="Testofumetto"/>
    <w:uiPriority w:val="99"/>
    <w:rsid w:val="00EA7A5C"/>
    <w:rPr>
      <w:rFonts w:ascii="Lucida Grande" w:hAnsi="Lucida Grande"/>
      <w:sz w:val="18"/>
      <w:szCs w:val="18"/>
      <w:lang w:eastAsia="it-IT"/>
    </w:rPr>
  </w:style>
  <w:style w:type="paragraph" w:customStyle="1" w:styleId="Paragrafobase">
    <w:name w:val="[Paragrafo base]"/>
    <w:basedOn w:val="Normale"/>
    <w:uiPriority w:val="99"/>
    <w:rsid w:val="00EA7A5C"/>
    <w:pPr>
      <w:widowControl w:val="0"/>
      <w:autoSpaceDE w:val="0"/>
      <w:autoSpaceDN w:val="0"/>
      <w:adjustRightInd w:val="0"/>
      <w:spacing w:line="288" w:lineRule="auto"/>
      <w:textAlignment w:val="center"/>
    </w:pPr>
    <w:rPr>
      <w:rFonts w:ascii="TimesNewRomanPSMT" w:hAnsi="TimesNewRomanPSMT" w:cs="TimesNewRomanPSMT"/>
      <w:color w:val="000000"/>
      <w:lang w:val="en-US" w:eastAsia="ja-JP"/>
    </w:rPr>
  </w:style>
  <w:style w:type="paragraph" w:styleId="Intestazione">
    <w:name w:val="header"/>
    <w:basedOn w:val="Normale"/>
    <w:link w:val="IntestazioneCarattere"/>
    <w:uiPriority w:val="99"/>
    <w:unhideWhenUsed/>
    <w:rsid w:val="00EA7A5C"/>
    <w:pPr>
      <w:tabs>
        <w:tab w:val="center" w:pos="4819"/>
        <w:tab w:val="right" w:pos="9638"/>
      </w:tabs>
    </w:pPr>
  </w:style>
  <w:style w:type="character" w:customStyle="1" w:styleId="IntestazioneCarattere">
    <w:name w:val="Intestazione Carattere"/>
    <w:basedOn w:val="Carpredefinitoparagrafo"/>
    <w:link w:val="Intestazione"/>
    <w:uiPriority w:val="99"/>
    <w:rsid w:val="00EA7A5C"/>
    <w:rPr>
      <w:sz w:val="24"/>
      <w:szCs w:val="24"/>
      <w:lang w:eastAsia="it-IT"/>
    </w:rPr>
  </w:style>
  <w:style w:type="paragraph" w:styleId="Pidipagina">
    <w:name w:val="footer"/>
    <w:basedOn w:val="Normale"/>
    <w:link w:val="PidipaginaCarattere"/>
    <w:uiPriority w:val="99"/>
    <w:unhideWhenUsed/>
    <w:rsid w:val="00EA7A5C"/>
    <w:pPr>
      <w:tabs>
        <w:tab w:val="center" w:pos="4819"/>
        <w:tab w:val="right" w:pos="9638"/>
      </w:tabs>
    </w:pPr>
  </w:style>
  <w:style w:type="character" w:customStyle="1" w:styleId="PidipaginaCarattere">
    <w:name w:val="Piè di pagina Carattere"/>
    <w:basedOn w:val="Carpredefinitoparagrafo"/>
    <w:link w:val="Pidipagina"/>
    <w:uiPriority w:val="99"/>
    <w:rsid w:val="00EA7A5C"/>
    <w:rPr>
      <w:sz w:val="24"/>
      <w:szCs w:val="24"/>
      <w:lang w:eastAsia="it-IT"/>
    </w:rPr>
  </w:style>
  <w:style w:type="paragraph" w:styleId="NormaleWeb">
    <w:name w:val="Normal (Web)"/>
    <w:basedOn w:val="Normale"/>
    <w:uiPriority w:val="99"/>
    <w:semiHidden/>
    <w:unhideWhenUsed/>
    <w:rsid w:val="00F42A49"/>
    <w:pPr>
      <w:spacing w:before="100" w:beforeAutospacing="1" w:after="100" w:afterAutospacing="1"/>
    </w:pPr>
    <w:rPr>
      <w:rFonts w:eastAsia="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83992218">
      <w:bodyDiv w:val="1"/>
      <w:marLeft w:val="0"/>
      <w:marRight w:val="0"/>
      <w:marTop w:val="0"/>
      <w:marBottom w:val="0"/>
      <w:divBdr>
        <w:top w:val="none" w:sz="0" w:space="0" w:color="auto"/>
        <w:left w:val="none" w:sz="0" w:space="0" w:color="auto"/>
        <w:bottom w:val="none" w:sz="0" w:space="0" w:color="auto"/>
        <w:right w:val="none" w:sz="0" w:space="0" w:color="auto"/>
      </w:divBdr>
      <w:divsChild>
        <w:div w:id="753862730">
          <w:marLeft w:val="0"/>
          <w:marRight w:val="0"/>
          <w:marTop w:val="0"/>
          <w:marBottom w:val="0"/>
          <w:divBdr>
            <w:top w:val="none" w:sz="0" w:space="0" w:color="auto"/>
            <w:left w:val="none" w:sz="0" w:space="0" w:color="auto"/>
            <w:bottom w:val="none" w:sz="0" w:space="0" w:color="auto"/>
            <w:right w:val="none" w:sz="0" w:space="0" w:color="auto"/>
          </w:divBdr>
          <w:divsChild>
            <w:div w:id="1957326860">
              <w:marLeft w:val="0"/>
              <w:marRight w:val="0"/>
              <w:marTop w:val="0"/>
              <w:marBottom w:val="0"/>
              <w:divBdr>
                <w:top w:val="none" w:sz="0" w:space="0" w:color="auto"/>
                <w:left w:val="none" w:sz="0" w:space="0" w:color="auto"/>
                <w:bottom w:val="none" w:sz="0" w:space="0" w:color="auto"/>
                <w:right w:val="none" w:sz="0" w:space="0" w:color="auto"/>
              </w:divBdr>
              <w:divsChild>
                <w:div w:id="804734213">
                  <w:marLeft w:val="0"/>
                  <w:marRight w:val="0"/>
                  <w:marTop w:val="0"/>
                  <w:marBottom w:val="0"/>
                  <w:divBdr>
                    <w:top w:val="none" w:sz="0" w:space="0" w:color="auto"/>
                    <w:left w:val="none" w:sz="0" w:space="0" w:color="auto"/>
                    <w:bottom w:val="none" w:sz="0" w:space="0" w:color="auto"/>
                    <w:right w:val="none" w:sz="0" w:space="0" w:color="auto"/>
                  </w:divBdr>
                  <w:divsChild>
                    <w:div w:id="274555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4332523">
      <w:bodyDiv w:val="1"/>
      <w:marLeft w:val="0"/>
      <w:marRight w:val="0"/>
      <w:marTop w:val="0"/>
      <w:marBottom w:val="0"/>
      <w:divBdr>
        <w:top w:val="none" w:sz="0" w:space="0" w:color="auto"/>
        <w:left w:val="none" w:sz="0" w:space="0" w:color="auto"/>
        <w:bottom w:val="none" w:sz="0" w:space="0" w:color="auto"/>
        <w:right w:val="none" w:sz="0" w:space="0" w:color="auto"/>
      </w:divBdr>
      <w:divsChild>
        <w:div w:id="739790182">
          <w:marLeft w:val="0"/>
          <w:marRight w:val="0"/>
          <w:marTop w:val="0"/>
          <w:marBottom w:val="0"/>
          <w:divBdr>
            <w:top w:val="none" w:sz="0" w:space="0" w:color="auto"/>
            <w:left w:val="none" w:sz="0" w:space="0" w:color="auto"/>
            <w:bottom w:val="none" w:sz="0" w:space="0" w:color="auto"/>
            <w:right w:val="none" w:sz="0" w:space="0" w:color="auto"/>
          </w:divBdr>
          <w:divsChild>
            <w:div w:id="976491069">
              <w:marLeft w:val="0"/>
              <w:marRight w:val="0"/>
              <w:marTop w:val="0"/>
              <w:marBottom w:val="0"/>
              <w:divBdr>
                <w:top w:val="none" w:sz="0" w:space="0" w:color="auto"/>
                <w:left w:val="none" w:sz="0" w:space="0" w:color="auto"/>
                <w:bottom w:val="none" w:sz="0" w:space="0" w:color="auto"/>
                <w:right w:val="none" w:sz="0" w:space="0" w:color="auto"/>
              </w:divBdr>
              <w:divsChild>
                <w:div w:id="862017413">
                  <w:marLeft w:val="0"/>
                  <w:marRight w:val="0"/>
                  <w:marTop w:val="0"/>
                  <w:marBottom w:val="0"/>
                  <w:divBdr>
                    <w:top w:val="none" w:sz="0" w:space="0" w:color="auto"/>
                    <w:left w:val="none" w:sz="0" w:space="0" w:color="auto"/>
                    <w:bottom w:val="none" w:sz="0" w:space="0" w:color="auto"/>
                    <w:right w:val="none" w:sz="0" w:space="0" w:color="auto"/>
                  </w:divBdr>
                  <w:divsChild>
                    <w:div w:id="748427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4801906">
      <w:bodyDiv w:val="1"/>
      <w:marLeft w:val="0"/>
      <w:marRight w:val="0"/>
      <w:marTop w:val="0"/>
      <w:marBottom w:val="0"/>
      <w:divBdr>
        <w:top w:val="none" w:sz="0" w:space="0" w:color="auto"/>
        <w:left w:val="none" w:sz="0" w:space="0" w:color="auto"/>
        <w:bottom w:val="none" w:sz="0" w:space="0" w:color="auto"/>
        <w:right w:val="none" w:sz="0" w:space="0" w:color="auto"/>
      </w:divBdr>
      <w:divsChild>
        <w:div w:id="2018119170">
          <w:marLeft w:val="0"/>
          <w:marRight w:val="0"/>
          <w:marTop w:val="0"/>
          <w:marBottom w:val="0"/>
          <w:divBdr>
            <w:top w:val="none" w:sz="0" w:space="0" w:color="auto"/>
            <w:left w:val="none" w:sz="0" w:space="0" w:color="auto"/>
            <w:bottom w:val="none" w:sz="0" w:space="0" w:color="auto"/>
            <w:right w:val="none" w:sz="0" w:space="0" w:color="auto"/>
          </w:divBdr>
          <w:divsChild>
            <w:div w:id="1340816935">
              <w:marLeft w:val="0"/>
              <w:marRight w:val="0"/>
              <w:marTop w:val="0"/>
              <w:marBottom w:val="0"/>
              <w:divBdr>
                <w:top w:val="none" w:sz="0" w:space="0" w:color="auto"/>
                <w:left w:val="none" w:sz="0" w:space="0" w:color="auto"/>
                <w:bottom w:val="none" w:sz="0" w:space="0" w:color="auto"/>
                <w:right w:val="none" w:sz="0" w:space="0" w:color="auto"/>
              </w:divBdr>
              <w:divsChild>
                <w:div w:id="1476600416">
                  <w:marLeft w:val="0"/>
                  <w:marRight w:val="0"/>
                  <w:marTop w:val="0"/>
                  <w:marBottom w:val="0"/>
                  <w:divBdr>
                    <w:top w:val="none" w:sz="0" w:space="0" w:color="auto"/>
                    <w:left w:val="none" w:sz="0" w:space="0" w:color="auto"/>
                    <w:bottom w:val="none" w:sz="0" w:space="0" w:color="auto"/>
                    <w:right w:val="none" w:sz="0" w:space="0" w:color="auto"/>
                  </w:divBdr>
                  <w:divsChild>
                    <w:div w:id="1710952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Users/PIEROCAPELLO/Dropbox/DOCUMENTI%202023/PORTO%20TORRES/3%20ALLEGATI/BOZZE%20DECRETI/PORTOTORRES%20MODELLI%20DI%20ORDINANZA%202022.dotx"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87D1A9-3DC1-A04D-8F22-FF1F4102A6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PORTOTORRES MODELLI DI ORDINANZA 2022.dotx</Template>
  <TotalTime>2</TotalTime>
  <Pages>64</Pages>
  <Words>17130</Words>
  <Characters>97645</Characters>
  <Application>Microsoft Office Word</Application>
  <DocSecurity>0</DocSecurity>
  <Lines>813</Lines>
  <Paragraphs>229</Paragraphs>
  <ScaleCrop>false</ScaleCrop>
  <HeadingPairs>
    <vt:vector size="2" baseType="variant">
      <vt:variant>
        <vt:lpstr>Titolo</vt:lpstr>
      </vt:variant>
      <vt:variant>
        <vt:i4>1</vt:i4>
      </vt:variant>
    </vt:vector>
  </HeadingPairs>
  <TitlesOfParts>
    <vt:vector size="1" baseType="lpstr">
      <vt:lpstr/>
    </vt:vector>
  </TitlesOfParts>
  <Company>EM SOLUTIONS</Company>
  <LinksUpToDate>false</LinksUpToDate>
  <CharactersWithSpaces>114546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Piero Capello</dc:creator>
  <cp:keywords/>
  <dc:description/>
  <cp:lastModifiedBy>Piero Capello</cp:lastModifiedBy>
  <cp:revision>2</cp:revision>
  <cp:lastPrinted>2011-05-26T05:14:00Z</cp:lastPrinted>
  <dcterms:created xsi:type="dcterms:W3CDTF">2022-12-05T10:05:00Z</dcterms:created>
  <dcterms:modified xsi:type="dcterms:W3CDTF">2022-12-05T10:08:00Z</dcterms:modified>
</cp:coreProperties>
</file>